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3995" w:rsidRDefault="00596C5E">
      <w:pPr>
        <w:spacing w:after="43"/>
        <w:jc w:val="both"/>
      </w:pPr>
      <w:bookmarkStart w:id="0" w:name="_GoBack"/>
      <w:bookmarkEnd w:id="0"/>
      <w:r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</w:p>
    <w:p w:rsidR="00713995" w:rsidRDefault="00596C5E">
      <w:pPr>
        <w:pStyle w:val="Ttulo1"/>
        <w:tabs>
          <w:tab w:val="center" w:pos="595"/>
          <w:tab w:val="center" w:pos="1154"/>
          <w:tab w:val="center" w:pos="4693"/>
          <w:tab w:val="center" w:pos="7156"/>
          <w:tab w:val="center" w:pos="8373"/>
        </w:tabs>
        <w:spacing w:after="43"/>
        <w:ind w:left="-15" w:firstLine="0"/>
      </w:pPr>
      <w:r>
        <w:rPr>
          <w:b w:val="0"/>
        </w:rPr>
        <w:t xml:space="preserve">  </w:t>
      </w:r>
      <w:r>
        <w:rPr>
          <w:b w:val="0"/>
        </w:rPr>
        <w:tab/>
        <w:t xml:space="preserve">  </w:t>
      </w:r>
      <w:r>
        <w:rPr>
          <w:b w:val="0"/>
        </w:rPr>
        <w:tab/>
        <w:t xml:space="preserve">  </w:t>
      </w:r>
      <w:r>
        <w:rPr>
          <w:b w:val="0"/>
        </w:rPr>
        <w:tab/>
      </w:r>
      <w:r>
        <w:t xml:space="preserve">FUNCIONARIOS DE CARRERA  </w:t>
      </w:r>
      <w:r>
        <w:tab/>
      </w:r>
      <w:r>
        <w:rPr>
          <w:b w:val="0"/>
        </w:rPr>
        <w:t xml:space="preserve">  </w:t>
      </w:r>
      <w:r>
        <w:rPr>
          <w:b w:val="0"/>
        </w:rPr>
        <w:tab/>
        <w:t xml:space="preserve">  </w:t>
      </w:r>
    </w:p>
    <w:p w:rsidR="00713995" w:rsidRDefault="00596C5E">
      <w:pPr>
        <w:spacing w:after="0"/>
        <w:jc w:val="both"/>
      </w:pPr>
      <w:r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</w:p>
    <w:tbl>
      <w:tblPr>
        <w:tblW w:w="9590" w:type="dxa"/>
        <w:tblInd w:w="-7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8"/>
        <w:gridCol w:w="560"/>
        <w:gridCol w:w="1217"/>
        <w:gridCol w:w="1824"/>
        <w:gridCol w:w="456"/>
        <w:gridCol w:w="1555"/>
        <w:gridCol w:w="1311"/>
        <w:gridCol w:w="854"/>
        <w:gridCol w:w="302"/>
        <w:gridCol w:w="843"/>
      </w:tblGrid>
      <w:tr w:rsidR="00713995">
        <w:tblPrEx>
          <w:tblCellMar>
            <w:top w:w="0" w:type="dxa"/>
            <w:bottom w:w="0" w:type="dxa"/>
          </w:tblCellMar>
        </w:tblPrEx>
        <w:trPr>
          <w:trHeight w:val="338"/>
        </w:trPr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72"/>
            </w:pPr>
            <w:r>
              <w:rPr>
                <w:rFonts w:ascii="Arial" w:eastAsia="Arial" w:hAnsi="Arial" w:cs="Arial"/>
                <w:sz w:val="16"/>
              </w:rPr>
              <w:t xml:space="preserve">Prog </w:t>
            </w:r>
          </w:p>
        </w:tc>
        <w:tc>
          <w:tcPr>
            <w:tcW w:w="56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98"/>
            </w:pPr>
            <w:r>
              <w:rPr>
                <w:rFonts w:ascii="Arial" w:eastAsia="Arial" w:hAnsi="Arial" w:cs="Arial"/>
                <w:sz w:val="16"/>
              </w:rPr>
              <w:t xml:space="preserve">Gr. </w:t>
            </w:r>
          </w:p>
        </w:tc>
        <w:tc>
          <w:tcPr>
            <w:tcW w:w="1217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Plaza </w:t>
            </w:r>
          </w:p>
        </w:tc>
        <w:tc>
          <w:tcPr>
            <w:tcW w:w="182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right="44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Código Econ. 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115"/>
            </w:pPr>
            <w:r>
              <w:rPr>
                <w:rFonts w:ascii="Arial" w:eastAsia="Arial" w:hAnsi="Arial" w:cs="Arial"/>
                <w:sz w:val="16"/>
              </w:rPr>
              <w:t xml:space="preserve">Niv </w:t>
            </w:r>
          </w:p>
        </w:tc>
        <w:tc>
          <w:tcPr>
            <w:tcW w:w="1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24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S.Base  </w:t>
            </w:r>
          </w:p>
        </w:tc>
        <w:tc>
          <w:tcPr>
            <w:tcW w:w="1311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Antigüedad </w:t>
            </w:r>
          </w:p>
        </w:tc>
        <w:tc>
          <w:tcPr>
            <w:tcW w:w="85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 xml:space="preserve">C-Destino </w:t>
            </w:r>
          </w:p>
        </w:tc>
        <w:tc>
          <w:tcPr>
            <w:tcW w:w="302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843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jc w:val="both"/>
            </w:pPr>
            <w:r>
              <w:rPr>
                <w:rFonts w:ascii="Arial" w:eastAsia="Arial" w:hAnsi="Arial" w:cs="Arial"/>
                <w:sz w:val="16"/>
              </w:rPr>
              <w:t xml:space="preserve">C. Especif. </w:t>
            </w:r>
          </w:p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362"/>
        </w:trPr>
        <w:tc>
          <w:tcPr>
            <w:tcW w:w="668" w:type="dxa"/>
            <w:vMerge w:val="restart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17"/>
              <w:ind w:left="262"/>
            </w:pPr>
            <w:r>
              <w:rPr>
                <w:rFonts w:ascii="Arial" w:eastAsia="Arial" w:hAnsi="Arial" w:cs="Arial"/>
                <w:sz w:val="16"/>
              </w:rPr>
              <w:t>132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:rsidR="00713995" w:rsidRDefault="00596C5E">
            <w:pPr>
              <w:spacing w:after="120"/>
              <w:ind w:left="262"/>
            </w:pPr>
            <w:r>
              <w:rPr>
                <w:rFonts w:ascii="Arial" w:eastAsia="Arial" w:hAnsi="Arial" w:cs="Arial"/>
                <w:sz w:val="16"/>
              </w:rPr>
              <w:t xml:space="preserve">132 </w:t>
            </w:r>
          </w:p>
          <w:p w:rsidR="00713995" w:rsidRDefault="00596C5E">
            <w:pPr>
              <w:spacing w:after="120"/>
              <w:ind w:left="262"/>
            </w:pPr>
            <w:r>
              <w:rPr>
                <w:rFonts w:ascii="Arial" w:eastAsia="Arial" w:hAnsi="Arial" w:cs="Arial"/>
                <w:sz w:val="16"/>
              </w:rPr>
              <w:t xml:space="preserve">132 </w:t>
            </w:r>
          </w:p>
          <w:p w:rsidR="00713995" w:rsidRDefault="00596C5E">
            <w:pPr>
              <w:spacing w:after="120"/>
              <w:ind w:left="262"/>
            </w:pPr>
            <w:r>
              <w:rPr>
                <w:rFonts w:ascii="Arial" w:eastAsia="Arial" w:hAnsi="Arial" w:cs="Arial"/>
                <w:sz w:val="16"/>
              </w:rPr>
              <w:t xml:space="preserve">132 </w:t>
            </w:r>
          </w:p>
          <w:p w:rsidR="00713995" w:rsidRDefault="00596C5E">
            <w:pPr>
              <w:spacing w:after="120"/>
              <w:ind w:left="262"/>
            </w:pPr>
            <w:r>
              <w:rPr>
                <w:rFonts w:ascii="Arial" w:eastAsia="Arial" w:hAnsi="Arial" w:cs="Arial"/>
                <w:sz w:val="16"/>
              </w:rPr>
              <w:t xml:space="preserve">132 </w:t>
            </w:r>
          </w:p>
          <w:p w:rsidR="00713995" w:rsidRDefault="00596C5E">
            <w:pPr>
              <w:spacing w:after="0"/>
              <w:ind w:left="262"/>
            </w:pPr>
            <w:r>
              <w:rPr>
                <w:rFonts w:ascii="Arial" w:eastAsia="Arial" w:hAnsi="Arial" w:cs="Arial"/>
                <w:sz w:val="16"/>
              </w:rPr>
              <w:t xml:space="preserve">132 </w:t>
            </w:r>
          </w:p>
        </w:tc>
        <w:tc>
          <w:tcPr>
            <w:tcW w:w="560" w:type="dxa"/>
            <w:vMerge w:val="restart"/>
            <w:tcBorders>
              <w:top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17"/>
              <w:ind w:left="110"/>
            </w:pPr>
            <w:r>
              <w:rPr>
                <w:rFonts w:ascii="Arial" w:eastAsia="Arial" w:hAnsi="Arial" w:cs="Arial"/>
                <w:sz w:val="16"/>
              </w:rPr>
              <w:t xml:space="preserve">A1 </w:t>
            </w:r>
          </w:p>
          <w:p w:rsidR="00713995" w:rsidRDefault="00596C5E">
            <w:pPr>
              <w:spacing w:after="120"/>
              <w:ind w:left="110"/>
            </w:pPr>
            <w:r>
              <w:rPr>
                <w:rFonts w:ascii="Arial" w:eastAsia="Arial" w:hAnsi="Arial" w:cs="Arial"/>
                <w:sz w:val="16"/>
              </w:rPr>
              <w:t xml:space="preserve">A2 </w:t>
            </w:r>
          </w:p>
          <w:p w:rsidR="00713995" w:rsidRDefault="00596C5E">
            <w:pPr>
              <w:spacing w:after="120"/>
              <w:ind w:left="110"/>
            </w:pPr>
            <w:r>
              <w:rPr>
                <w:rFonts w:ascii="Arial" w:eastAsia="Arial" w:hAnsi="Arial" w:cs="Arial"/>
                <w:sz w:val="16"/>
              </w:rPr>
              <w:t xml:space="preserve">A2 </w:t>
            </w:r>
          </w:p>
          <w:p w:rsidR="00713995" w:rsidRDefault="00596C5E">
            <w:pPr>
              <w:spacing w:after="120"/>
              <w:ind w:left="108"/>
            </w:pPr>
            <w:r>
              <w:rPr>
                <w:rFonts w:ascii="Arial" w:eastAsia="Arial" w:hAnsi="Arial" w:cs="Arial"/>
                <w:sz w:val="16"/>
              </w:rPr>
              <w:t xml:space="preserve">C1 </w:t>
            </w:r>
          </w:p>
          <w:p w:rsidR="00713995" w:rsidRDefault="00596C5E">
            <w:pPr>
              <w:spacing w:after="120"/>
              <w:ind w:left="108"/>
            </w:pPr>
            <w:r>
              <w:rPr>
                <w:rFonts w:ascii="Arial" w:eastAsia="Arial" w:hAnsi="Arial" w:cs="Arial"/>
                <w:sz w:val="16"/>
              </w:rPr>
              <w:t xml:space="preserve">C1 </w:t>
            </w:r>
          </w:p>
          <w:p w:rsidR="00713995" w:rsidRDefault="00596C5E">
            <w:pPr>
              <w:spacing w:after="0"/>
              <w:ind w:left="108"/>
            </w:pPr>
            <w:r>
              <w:rPr>
                <w:rFonts w:ascii="Arial" w:eastAsia="Arial" w:hAnsi="Arial" w:cs="Arial"/>
                <w:sz w:val="16"/>
              </w:rPr>
              <w:t xml:space="preserve">C1 </w:t>
            </w:r>
          </w:p>
        </w:tc>
        <w:tc>
          <w:tcPr>
            <w:tcW w:w="1217" w:type="dxa"/>
            <w:vMerge w:val="restart"/>
            <w:tcBorders>
              <w:top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17"/>
            </w:pPr>
            <w:r>
              <w:rPr>
                <w:rFonts w:ascii="Arial" w:eastAsia="Arial" w:hAnsi="Arial" w:cs="Arial"/>
                <w:sz w:val="16"/>
              </w:rPr>
              <w:t xml:space="preserve">Subinsp. </w:t>
            </w:r>
          </w:p>
          <w:p w:rsidR="00713995" w:rsidRDefault="00596C5E">
            <w:pPr>
              <w:spacing w:after="120"/>
            </w:pPr>
            <w:r>
              <w:rPr>
                <w:rFonts w:ascii="Arial" w:eastAsia="Arial" w:hAnsi="Arial" w:cs="Arial"/>
                <w:sz w:val="16"/>
              </w:rPr>
              <w:t xml:space="preserve">Oficial </w:t>
            </w:r>
          </w:p>
          <w:p w:rsidR="00713995" w:rsidRDefault="00596C5E">
            <w:pPr>
              <w:spacing w:after="120"/>
            </w:pPr>
            <w:r>
              <w:rPr>
                <w:rFonts w:ascii="Arial" w:eastAsia="Arial" w:hAnsi="Arial" w:cs="Arial"/>
                <w:sz w:val="16"/>
              </w:rPr>
              <w:t xml:space="preserve">Sargento </w:t>
            </w:r>
          </w:p>
          <w:p w:rsidR="00713995" w:rsidRDefault="00596C5E">
            <w:pPr>
              <w:spacing w:after="120"/>
            </w:pPr>
            <w:r>
              <w:rPr>
                <w:rFonts w:ascii="Arial" w:eastAsia="Arial" w:hAnsi="Arial" w:cs="Arial"/>
                <w:sz w:val="16"/>
              </w:rPr>
              <w:t xml:space="preserve">Cabo </w:t>
            </w:r>
          </w:p>
          <w:p w:rsidR="00713995" w:rsidRDefault="00596C5E">
            <w:pPr>
              <w:spacing w:after="120"/>
            </w:pPr>
            <w:r>
              <w:rPr>
                <w:rFonts w:ascii="Arial" w:eastAsia="Arial" w:hAnsi="Arial" w:cs="Arial"/>
                <w:sz w:val="16"/>
              </w:rPr>
              <w:t xml:space="preserve">Cabo </w:t>
            </w:r>
          </w:p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Cabo </w:t>
            </w:r>
          </w:p>
        </w:tc>
        <w:tc>
          <w:tcPr>
            <w:tcW w:w="1824" w:type="dxa"/>
            <w:tcBorders>
              <w:top w:val="single" w:sz="8" w:space="0" w:color="000000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PL1001 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29 </w:t>
            </w:r>
          </w:p>
        </w:tc>
        <w:tc>
          <w:tcPr>
            <w:tcW w:w="1555" w:type="dxa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49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14.159,28 </w:t>
            </w:r>
          </w:p>
        </w:tc>
        <w:tc>
          <w:tcPr>
            <w:tcW w:w="1311" w:type="dxa"/>
            <w:vMerge w:val="restart"/>
            <w:tcBorders>
              <w:top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17"/>
              <w:ind w:left="185"/>
            </w:pPr>
            <w:r>
              <w:rPr>
                <w:rFonts w:ascii="Arial" w:eastAsia="Arial" w:hAnsi="Arial" w:cs="Arial"/>
                <w:sz w:val="16"/>
              </w:rPr>
              <w:t xml:space="preserve">6.293,63 </w:t>
            </w:r>
          </w:p>
          <w:p w:rsidR="00713995" w:rsidRDefault="00596C5E">
            <w:pPr>
              <w:spacing w:after="120"/>
              <w:ind w:left="185"/>
            </w:pPr>
            <w:r>
              <w:rPr>
                <w:rFonts w:ascii="Arial" w:eastAsia="Arial" w:hAnsi="Arial" w:cs="Arial"/>
                <w:sz w:val="16"/>
              </w:rPr>
              <w:t xml:space="preserve">3.949,71 </w:t>
            </w:r>
          </w:p>
          <w:p w:rsidR="00713995" w:rsidRDefault="00596C5E">
            <w:pPr>
              <w:spacing w:after="120"/>
              <w:ind w:left="185"/>
            </w:pPr>
            <w:r>
              <w:rPr>
                <w:rFonts w:ascii="Arial" w:eastAsia="Arial" w:hAnsi="Arial" w:cs="Arial"/>
                <w:sz w:val="16"/>
              </w:rPr>
              <w:t xml:space="preserve">1.815,75 </w:t>
            </w:r>
          </w:p>
          <w:p w:rsidR="00713995" w:rsidRDefault="00596C5E">
            <w:pPr>
              <w:spacing w:after="120"/>
              <w:ind w:left="185"/>
            </w:pPr>
            <w:r>
              <w:rPr>
                <w:rFonts w:ascii="Arial" w:eastAsia="Arial" w:hAnsi="Arial" w:cs="Arial"/>
                <w:sz w:val="16"/>
              </w:rPr>
              <w:t xml:space="preserve">3.016,94 </w:t>
            </w:r>
          </w:p>
          <w:p w:rsidR="00713995" w:rsidRDefault="00596C5E">
            <w:pPr>
              <w:spacing w:after="120"/>
              <w:ind w:left="185"/>
            </w:pPr>
            <w:r>
              <w:rPr>
                <w:rFonts w:ascii="Arial" w:eastAsia="Arial" w:hAnsi="Arial" w:cs="Arial"/>
                <w:sz w:val="16"/>
              </w:rPr>
              <w:t xml:space="preserve">2.374,44 </w:t>
            </w:r>
          </w:p>
          <w:p w:rsidR="00713995" w:rsidRDefault="00596C5E">
            <w:pPr>
              <w:spacing w:after="0"/>
              <w:ind w:left="185"/>
            </w:pPr>
            <w:r>
              <w:rPr>
                <w:rFonts w:ascii="Arial" w:eastAsia="Arial" w:hAnsi="Arial" w:cs="Arial"/>
                <w:sz w:val="16"/>
              </w:rPr>
              <w:t xml:space="preserve">2.346,50 </w:t>
            </w:r>
          </w:p>
        </w:tc>
        <w:tc>
          <w:tcPr>
            <w:tcW w:w="854" w:type="dxa"/>
            <w:vMerge w:val="restart"/>
            <w:tcBorders>
              <w:top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17"/>
            </w:pPr>
            <w:r>
              <w:rPr>
                <w:rFonts w:ascii="Arial" w:eastAsia="Arial" w:hAnsi="Arial" w:cs="Arial"/>
                <w:sz w:val="16"/>
              </w:rPr>
              <w:t xml:space="preserve">11.093,64 </w:t>
            </w:r>
          </w:p>
          <w:p w:rsidR="00713995" w:rsidRDefault="00596C5E">
            <w:pPr>
              <w:spacing w:after="120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8.914,08 </w:t>
            </w:r>
          </w:p>
          <w:p w:rsidR="00713995" w:rsidRDefault="00596C5E">
            <w:pPr>
              <w:spacing w:after="120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8.914,08 </w:t>
            </w:r>
          </w:p>
          <w:p w:rsidR="00713995" w:rsidRDefault="00596C5E">
            <w:pPr>
              <w:spacing w:after="120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6.509,16 </w:t>
            </w:r>
          </w:p>
          <w:p w:rsidR="00713995" w:rsidRDefault="00596C5E">
            <w:pPr>
              <w:spacing w:after="120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6.509,16 </w:t>
            </w:r>
          </w:p>
          <w:p w:rsidR="00713995" w:rsidRDefault="00596C5E">
            <w:pPr>
              <w:spacing w:after="0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6.509,16 </w:t>
            </w:r>
          </w:p>
        </w:tc>
        <w:tc>
          <w:tcPr>
            <w:tcW w:w="302" w:type="dxa"/>
            <w:vMerge w:val="restart"/>
            <w:tcBorders>
              <w:top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843" w:type="dxa"/>
            <w:vMerge w:val="restart"/>
            <w:tcBorders>
              <w:top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17"/>
              <w:ind w:left="60"/>
              <w:jc w:val="both"/>
            </w:pPr>
            <w:r>
              <w:rPr>
                <w:rFonts w:ascii="Arial" w:eastAsia="Arial" w:hAnsi="Arial" w:cs="Arial"/>
                <w:sz w:val="16"/>
              </w:rPr>
              <w:t xml:space="preserve">24.671,52 </w:t>
            </w:r>
          </w:p>
          <w:p w:rsidR="00713995" w:rsidRDefault="00596C5E">
            <w:pPr>
              <w:spacing w:after="120"/>
              <w:ind w:left="60"/>
              <w:jc w:val="both"/>
            </w:pPr>
            <w:r>
              <w:rPr>
                <w:rFonts w:ascii="Arial" w:eastAsia="Arial" w:hAnsi="Arial" w:cs="Arial"/>
                <w:sz w:val="16"/>
              </w:rPr>
              <w:t xml:space="preserve">19.362,48 </w:t>
            </w:r>
          </w:p>
          <w:p w:rsidR="00713995" w:rsidRDefault="00596C5E">
            <w:pPr>
              <w:spacing w:after="120"/>
              <w:ind w:left="60"/>
              <w:jc w:val="both"/>
            </w:pPr>
            <w:r>
              <w:rPr>
                <w:rFonts w:ascii="Arial" w:eastAsia="Arial" w:hAnsi="Arial" w:cs="Arial"/>
                <w:sz w:val="16"/>
              </w:rPr>
              <w:t xml:space="preserve">19.362,48 </w:t>
            </w:r>
          </w:p>
          <w:p w:rsidR="00713995" w:rsidRDefault="00596C5E">
            <w:pPr>
              <w:spacing w:after="120"/>
              <w:ind w:left="60"/>
              <w:jc w:val="both"/>
            </w:pPr>
            <w:r>
              <w:rPr>
                <w:rFonts w:ascii="Arial" w:eastAsia="Arial" w:hAnsi="Arial" w:cs="Arial"/>
                <w:sz w:val="16"/>
              </w:rPr>
              <w:t xml:space="preserve">12.400,44 </w:t>
            </w:r>
          </w:p>
          <w:p w:rsidR="00713995" w:rsidRDefault="00596C5E">
            <w:pPr>
              <w:spacing w:after="120"/>
              <w:ind w:left="60"/>
              <w:jc w:val="both"/>
            </w:pPr>
            <w:r>
              <w:rPr>
                <w:rFonts w:ascii="Arial" w:eastAsia="Arial" w:hAnsi="Arial" w:cs="Arial"/>
                <w:sz w:val="16"/>
              </w:rPr>
              <w:t xml:space="preserve">12.400,44 </w:t>
            </w:r>
          </w:p>
          <w:p w:rsidR="00713995" w:rsidRDefault="00596C5E">
            <w:pPr>
              <w:spacing w:after="0"/>
              <w:ind w:left="60"/>
              <w:jc w:val="both"/>
            </w:pPr>
            <w:r>
              <w:rPr>
                <w:rFonts w:ascii="Arial" w:eastAsia="Arial" w:hAnsi="Arial" w:cs="Arial"/>
                <w:sz w:val="16"/>
              </w:rPr>
              <w:t xml:space="preserve">12.400,44 </w:t>
            </w:r>
          </w:p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668" w:type="dxa"/>
            <w:vMerge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560" w:type="dxa"/>
            <w:vMerge/>
            <w:tcBorders>
              <w:top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217" w:type="dxa"/>
            <w:vMerge/>
            <w:tcBorders>
              <w:top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824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PL2002 </w:t>
            </w:r>
          </w:p>
        </w:tc>
        <w:tc>
          <w:tcPr>
            <w:tcW w:w="456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26 </w:t>
            </w:r>
          </w:p>
        </w:tc>
        <w:tc>
          <w:tcPr>
            <w:tcW w:w="1555" w:type="dxa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49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12.243,24 </w:t>
            </w:r>
          </w:p>
        </w:tc>
        <w:tc>
          <w:tcPr>
            <w:tcW w:w="1311" w:type="dxa"/>
            <w:vMerge/>
            <w:tcBorders>
              <w:top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854" w:type="dxa"/>
            <w:vMerge/>
            <w:tcBorders>
              <w:top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302" w:type="dxa"/>
            <w:vMerge/>
            <w:tcBorders>
              <w:top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843" w:type="dxa"/>
            <w:vMerge/>
            <w:tcBorders>
              <w:top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668" w:type="dxa"/>
            <w:vMerge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560" w:type="dxa"/>
            <w:vMerge/>
            <w:tcBorders>
              <w:top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217" w:type="dxa"/>
            <w:vMerge/>
            <w:tcBorders>
              <w:top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824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PL2003 </w:t>
            </w:r>
          </w:p>
        </w:tc>
        <w:tc>
          <w:tcPr>
            <w:tcW w:w="456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26 </w:t>
            </w:r>
          </w:p>
        </w:tc>
        <w:tc>
          <w:tcPr>
            <w:tcW w:w="1555" w:type="dxa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49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12.243,24 </w:t>
            </w:r>
          </w:p>
        </w:tc>
        <w:tc>
          <w:tcPr>
            <w:tcW w:w="1311" w:type="dxa"/>
            <w:vMerge/>
            <w:tcBorders>
              <w:top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854" w:type="dxa"/>
            <w:vMerge/>
            <w:tcBorders>
              <w:top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302" w:type="dxa"/>
            <w:vMerge/>
            <w:tcBorders>
              <w:top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843" w:type="dxa"/>
            <w:vMerge/>
            <w:tcBorders>
              <w:top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668" w:type="dxa"/>
            <w:vMerge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560" w:type="dxa"/>
            <w:vMerge/>
            <w:tcBorders>
              <w:top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217" w:type="dxa"/>
            <w:vMerge/>
            <w:tcBorders>
              <w:top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824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PL3001 </w:t>
            </w:r>
          </w:p>
        </w:tc>
        <w:tc>
          <w:tcPr>
            <w:tcW w:w="456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22 </w:t>
            </w:r>
          </w:p>
        </w:tc>
        <w:tc>
          <w:tcPr>
            <w:tcW w:w="1555" w:type="dxa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13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9.192,72 </w:t>
            </w:r>
          </w:p>
        </w:tc>
        <w:tc>
          <w:tcPr>
            <w:tcW w:w="1311" w:type="dxa"/>
            <w:vMerge/>
            <w:tcBorders>
              <w:top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854" w:type="dxa"/>
            <w:vMerge/>
            <w:tcBorders>
              <w:top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302" w:type="dxa"/>
            <w:vMerge/>
            <w:tcBorders>
              <w:top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843" w:type="dxa"/>
            <w:vMerge/>
            <w:tcBorders>
              <w:top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668" w:type="dxa"/>
            <w:vMerge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560" w:type="dxa"/>
            <w:vMerge/>
            <w:tcBorders>
              <w:top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217" w:type="dxa"/>
            <w:vMerge/>
            <w:tcBorders>
              <w:top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824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PL3002 </w:t>
            </w:r>
          </w:p>
        </w:tc>
        <w:tc>
          <w:tcPr>
            <w:tcW w:w="456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22 </w:t>
            </w:r>
          </w:p>
        </w:tc>
        <w:tc>
          <w:tcPr>
            <w:tcW w:w="1555" w:type="dxa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13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9.192,72 </w:t>
            </w:r>
          </w:p>
        </w:tc>
        <w:tc>
          <w:tcPr>
            <w:tcW w:w="1311" w:type="dxa"/>
            <w:vMerge/>
            <w:tcBorders>
              <w:top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854" w:type="dxa"/>
            <w:vMerge/>
            <w:tcBorders>
              <w:top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302" w:type="dxa"/>
            <w:vMerge/>
            <w:tcBorders>
              <w:top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843" w:type="dxa"/>
            <w:vMerge/>
            <w:tcBorders>
              <w:top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283"/>
        </w:trPr>
        <w:tc>
          <w:tcPr>
            <w:tcW w:w="668" w:type="dxa"/>
            <w:vMerge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560" w:type="dxa"/>
            <w:vMerge/>
            <w:tcBorders>
              <w:top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217" w:type="dxa"/>
            <w:vMerge/>
            <w:tcBorders>
              <w:top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824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PL3003 </w:t>
            </w:r>
          </w:p>
        </w:tc>
        <w:tc>
          <w:tcPr>
            <w:tcW w:w="456" w:type="dxa"/>
            <w:tcBorders>
              <w:top w:val="single" w:sz="24" w:space="0" w:color="FFFFFF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22 </w:t>
            </w:r>
          </w:p>
        </w:tc>
        <w:tc>
          <w:tcPr>
            <w:tcW w:w="1555" w:type="dxa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13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9.192,72 </w:t>
            </w:r>
          </w:p>
        </w:tc>
        <w:tc>
          <w:tcPr>
            <w:tcW w:w="1311" w:type="dxa"/>
            <w:vMerge/>
            <w:tcBorders>
              <w:top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854" w:type="dxa"/>
            <w:vMerge/>
            <w:tcBorders>
              <w:top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302" w:type="dxa"/>
            <w:vMerge/>
            <w:tcBorders>
              <w:top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843" w:type="dxa"/>
            <w:vMerge/>
            <w:tcBorders>
              <w:top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356"/>
        </w:trPr>
        <w:tc>
          <w:tcPr>
            <w:tcW w:w="668" w:type="dxa"/>
            <w:vMerge w:val="restart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20"/>
              <w:ind w:left="262"/>
            </w:pPr>
            <w:r>
              <w:rPr>
                <w:rFonts w:ascii="Arial" w:eastAsia="Arial" w:hAnsi="Arial" w:cs="Arial"/>
                <w:sz w:val="16"/>
              </w:rPr>
              <w:t xml:space="preserve">132 </w:t>
            </w:r>
          </w:p>
          <w:p w:rsidR="00713995" w:rsidRDefault="00596C5E">
            <w:pPr>
              <w:spacing w:after="120"/>
              <w:ind w:left="262"/>
            </w:pPr>
            <w:r>
              <w:rPr>
                <w:rFonts w:ascii="Arial" w:eastAsia="Arial" w:hAnsi="Arial" w:cs="Arial"/>
                <w:sz w:val="16"/>
              </w:rPr>
              <w:t xml:space="preserve">132 </w:t>
            </w:r>
          </w:p>
          <w:p w:rsidR="00713995" w:rsidRDefault="00596C5E">
            <w:pPr>
              <w:spacing w:after="120"/>
              <w:ind w:left="262"/>
            </w:pPr>
            <w:r>
              <w:rPr>
                <w:rFonts w:ascii="Arial" w:eastAsia="Arial" w:hAnsi="Arial" w:cs="Arial"/>
                <w:sz w:val="16"/>
              </w:rPr>
              <w:t xml:space="preserve">132 </w:t>
            </w:r>
          </w:p>
          <w:p w:rsidR="00713995" w:rsidRDefault="00596C5E">
            <w:pPr>
              <w:spacing w:after="120"/>
              <w:ind w:left="262"/>
            </w:pPr>
            <w:r>
              <w:rPr>
                <w:rFonts w:ascii="Arial" w:eastAsia="Arial" w:hAnsi="Arial" w:cs="Arial"/>
                <w:sz w:val="16"/>
              </w:rPr>
              <w:t xml:space="preserve">132 </w:t>
            </w:r>
          </w:p>
          <w:p w:rsidR="00713995" w:rsidRDefault="00596C5E">
            <w:pPr>
              <w:spacing w:after="0"/>
              <w:ind w:left="262"/>
            </w:pPr>
            <w:r>
              <w:rPr>
                <w:rFonts w:ascii="Arial" w:eastAsia="Arial" w:hAnsi="Arial" w:cs="Arial"/>
                <w:sz w:val="16"/>
              </w:rPr>
              <w:t xml:space="preserve">132 </w:t>
            </w:r>
          </w:p>
        </w:tc>
        <w:tc>
          <w:tcPr>
            <w:tcW w:w="560" w:type="dxa"/>
            <w:vMerge w:val="restart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20"/>
              <w:ind w:left="108"/>
            </w:pPr>
            <w:r>
              <w:rPr>
                <w:rFonts w:ascii="Arial" w:eastAsia="Arial" w:hAnsi="Arial" w:cs="Arial"/>
                <w:sz w:val="16"/>
              </w:rPr>
              <w:t xml:space="preserve">C1 </w:t>
            </w:r>
          </w:p>
          <w:p w:rsidR="00713995" w:rsidRDefault="00596C5E">
            <w:pPr>
              <w:spacing w:after="120"/>
              <w:ind w:left="108"/>
            </w:pPr>
            <w:r>
              <w:rPr>
                <w:rFonts w:ascii="Arial" w:eastAsia="Arial" w:hAnsi="Arial" w:cs="Arial"/>
                <w:sz w:val="16"/>
              </w:rPr>
              <w:t xml:space="preserve">C1 </w:t>
            </w:r>
          </w:p>
          <w:p w:rsidR="00713995" w:rsidRDefault="00596C5E">
            <w:pPr>
              <w:spacing w:after="120"/>
              <w:ind w:left="108"/>
            </w:pPr>
            <w:r>
              <w:rPr>
                <w:rFonts w:ascii="Arial" w:eastAsia="Arial" w:hAnsi="Arial" w:cs="Arial"/>
                <w:sz w:val="16"/>
              </w:rPr>
              <w:t xml:space="preserve">C1 </w:t>
            </w:r>
          </w:p>
          <w:p w:rsidR="00713995" w:rsidRDefault="00596C5E">
            <w:pPr>
              <w:spacing w:after="120"/>
              <w:ind w:left="108"/>
            </w:pPr>
            <w:r>
              <w:rPr>
                <w:rFonts w:ascii="Arial" w:eastAsia="Arial" w:hAnsi="Arial" w:cs="Arial"/>
                <w:sz w:val="16"/>
              </w:rPr>
              <w:t xml:space="preserve">C1 </w:t>
            </w:r>
          </w:p>
          <w:p w:rsidR="00713995" w:rsidRDefault="00596C5E">
            <w:pPr>
              <w:spacing w:after="0"/>
              <w:ind w:left="108"/>
            </w:pPr>
            <w:r>
              <w:rPr>
                <w:rFonts w:ascii="Arial" w:eastAsia="Arial" w:hAnsi="Arial" w:cs="Arial"/>
                <w:sz w:val="16"/>
              </w:rPr>
              <w:t xml:space="preserve">C1 </w:t>
            </w:r>
          </w:p>
        </w:tc>
        <w:tc>
          <w:tcPr>
            <w:tcW w:w="1217" w:type="dxa"/>
            <w:vMerge w:val="restart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20"/>
            </w:pPr>
            <w:r>
              <w:rPr>
                <w:rFonts w:ascii="Arial" w:eastAsia="Arial" w:hAnsi="Arial" w:cs="Arial"/>
                <w:sz w:val="16"/>
              </w:rPr>
              <w:t xml:space="preserve">Cabo </w:t>
            </w:r>
          </w:p>
          <w:p w:rsidR="00713995" w:rsidRDefault="00596C5E">
            <w:pPr>
              <w:spacing w:after="120"/>
            </w:pPr>
            <w:r>
              <w:rPr>
                <w:rFonts w:ascii="Arial" w:eastAsia="Arial" w:hAnsi="Arial" w:cs="Arial"/>
                <w:sz w:val="16"/>
              </w:rPr>
              <w:t xml:space="preserve">Cabo </w:t>
            </w:r>
          </w:p>
          <w:p w:rsidR="00713995" w:rsidRDefault="00596C5E">
            <w:pPr>
              <w:spacing w:after="120"/>
            </w:pPr>
            <w:r>
              <w:rPr>
                <w:rFonts w:ascii="Arial" w:eastAsia="Arial" w:hAnsi="Arial" w:cs="Arial"/>
                <w:sz w:val="16"/>
              </w:rPr>
              <w:t xml:space="preserve">Cabo </w:t>
            </w:r>
          </w:p>
          <w:p w:rsidR="00713995" w:rsidRDefault="00596C5E">
            <w:pPr>
              <w:spacing w:after="120"/>
            </w:pPr>
            <w:r>
              <w:rPr>
                <w:rFonts w:ascii="Arial" w:eastAsia="Arial" w:hAnsi="Arial" w:cs="Arial"/>
                <w:sz w:val="16"/>
              </w:rPr>
              <w:t xml:space="preserve">Agente </w:t>
            </w:r>
          </w:p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Agente </w:t>
            </w:r>
          </w:p>
        </w:tc>
        <w:tc>
          <w:tcPr>
            <w:tcW w:w="1824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PL3004 </w:t>
            </w:r>
          </w:p>
        </w:tc>
        <w:tc>
          <w:tcPr>
            <w:tcW w:w="456" w:type="dxa"/>
            <w:tcBorders>
              <w:left w:val="single" w:sz="8" w:space="0" w:color="000000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22 </w:t>
            </w:r>
          </w:p>
        </w:tc>
        <w:tc>
          <w:tcPr>
            <w:tcW w:w="1555" w:type="dxa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13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9.192,72 </w:t>
            </w:r>
          </w:p>
        </w:tc>
        <w:tc>
          <w:tcPr>
            <w:tcW w:w="1311" w:type="dxa"/>
            <w:vMerge w:val="restart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20"/>
              <w:ind w:left="185"/>
            </w:pPr>
            <w:r>
              <w:rPr>
                <w:rFonts w:ascii="Arial" w:eastAsia="Arial" w:hAnsi="Arial" w:cs="Arial"/>
                <w:sz w:val="16"/>
              </w:rPr>
              <w:t xml:space="preserve">2.346,50 </w:t>
            </w:r>
          </w:p>
          <w:p w:rsidR="00713995" w:rsidRDefault="00596C5E">
            <w:pPr>
              <w:spacing w:after="120"/>
              <w:ind w:left="185"/>
            </w:pPr>
            <w:r>
              <w:rPr>
                <w:rFonts w:ascii="Arial" w:eastAsia="Arial" w:hAnsi="Arial" w:cs="Arial"/>
                <w:sz w:val="16"/>
              </w:rPr>
              <w:t xml:space="preserve">1.815,75 </w:t>
            </w:r>
          </w:p>
          <w:p w:rsidR="00713995" w:rsidRDefault="00596C5E">
            <w:pPr>
              <w:spacing w:after="120"/>
              <w:ind w:left="185"/>
            </w:pPr>
            <w:r>
              <w:rPr>
                <w:rFonts w:ascii="Arial" w:eastAsia="Arial" w:hAnsi="Arial" w:cs="Arial"/>
                <w:sz w:val="16"/>
              </w:rPr>
              <w:t xml:space="preserve">1.815,75 </w:t>
            </w:r>
          </w:p>
          <w:p w:rsidR="00713995" w:rsidRDefault="00596C5E">
            <w:pPr>
              <w:spacing w:after="120"/>
              <w:ind w:left="185"/>
            </w:pPr>
            <w:r>
              <w:rPr>
                <w:rFonts w:ascii="Arial" w:eastAsia="Arial" w:hAnsi="Arial" w:cs="Arial"/>
                <w:sz w:val="16"/>
              </w:rPr>
              <w:t xml:space="preserve">3.687,36 </w:t>
            </w:r>
          </w:p>
          <w:p w:rsidR="00713995" w:rsidRDefault="00596C5E">
            <w:pPr>
              <w:spacing w:after="0"/>
              <w:ind w:left="185"/>
            </w:pPr>
            <w:r>
              <w:rPr>
                <w:rFonts w:ascii="Arial" w:eastAsia="Arial" w:hAnsi="Arial" w:cs="Arial"/>
                <w:sz w:val="16"/>
              </w:rPr>
              <w:t xml:space="preserve">3.016,94 </w:t>
            </w:r>
          </w:p>
        </w:tc>
        <w:tc>
          <w:tcPr>
            <w:tcW w:w="854" w:type="dxa"/>
            <w:vMerge w:val="restart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20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6.509,16 </w:t>
            </w:r>
          </w:p>
          <w:p w:rsidR="00713995" w:rsidRDefault="00596C5E">
            <w:pPr>
              <w:spacing w:after="120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6.509,16 </w:t>
            </w:r>
          </w:p>
          <w:p w:rsidR="00713995" w:rsidRDefault="00596C5E">
            <w:pPr>
              <w:spacing w:after="120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6.509,16 </w:t>
            </w:r>
          </w:p>
          <w:p w:rsidR="00713995" w:rsidRDefault="00596C5E">
            <w:pPr>
              <w:spacing w:after="120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5.327,16 </w:t>
            </w:r>
          </w:p>
          <w:p w:rsidR="00713995" w:rsidRDefault="00596C5E">
            <w:pPr>
              <w:spacing w:after="0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6.509,16 </w:t>
            </w:r>
          </w:p>
        </w:tc>
        <w:tc>
          <w:tcPr>
            <w:tcW w:w="302" w:type="dxa"/>
            <w:vMerge w:val="restart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843" w:type="dxa"/>
            <w:vMerge w:val="restart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20"/>
              <w:ind w:left="60"/>
              <w:jc w:val="both"/>
            </w:pPr>
            <w:r>
              <w:rPr>
                <w:rFonts w:ascii="Arial" w:eastAsia="Arial" w:hAnsi="Arial" w:cs="Arial"/>
                <w:sz w:val="16"/>
              </w:rPr>
              <w:t xml:space="preserve">12.400,44 </w:t>
            </w:r>
          </w:p>
          <w:p w:rsidR="00713995" w:rsidRDefault="00596C5E">
            <w:pPr>
              <w:spacing w:after="120"/>
              <w:ind w:left="60"/>
              <w:jc w:val="both"/>
            </w:pPr>
            <w:r>
              <w:rPr>
                <w:rFonts w:ascii="Arial" w:eastAsia="Arial" w:hAnsi="Arial" w:cs="Arial"/>
                <w:sz w:val="16"/>
              </w:rPr>
              <w:t xml:space="preserve">12.400,44 </w:t>
            </w:r>
          </w:p>
          <w:p w:rsidR="00713995" w:rsidRDefault="00596C5E">
            <w:pPr>
              <w:spacing w:after="120"/>
              <w:ind w:left="60"/>
              <w:jc w:val="both"/>
            </w:pPr>
            <w:r>
              <w:rPr>
                <w:rFonts w:ascii="Arial" w:eastAsia="Arial" w:hAnsi="Arial" w:cs="Arial"/>
                <w:sz w:val="16"/>
              </w:rPr>
              <w:t xml:space="preserve">12.400,44 </w:t>
            </w:r>
          </w:p>
          <w:p w:rsidR="00713995" w:rsidRDefault="00596C5E">
            <w:pPr>
              <w:spacing w:after="120"/>
              <w:ind w:left="60"/>
              <w:jc w:val="both"/>
            </w:pPr>
            <w:r>
              <w:rPr>
                <w:rFonts w:ascii="Arial" w:eastAsia="Arial" w:hAnsi="Arial" w:cs="Arial"/>
                <w:sz w:val="16"/>
              </w:rPr>
              <w:t xml:space="preserve">10.194,48 </w:t>
            </w:r>
          </w:p>
          <w:p w:rsidR="00713995" w:rsidRDefault="00596C5E">
            <w:pPr>
              <w:spacing w:after="0"/>
              <w:ind w:left="60"/>
              <w:jc w:val="both"/>
            </w:pPr>
            <w:r>
              <w:rPr>
                <w:rFonts w:ascii="Arial" w:eastAsia="Arial" w:hAnsi="Arial" w:cs="Arial"/>
                <w:sz w:val="16"/>
              </w:rPr>
              <w:t xml:space="preserve">12.269,64 </w:t>
            </w:r>
          </w:p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668" w:type="dxa"/>
            <w:vMerge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560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217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824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PL3005 </w:t>
            </w:r>
          </w:p>
        </w:tc>
        <w:tc>
          <w:tcPr>
            <w:tcW w:w="456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22 </w:t>
            </w:r>
          </w:p>
        </w:tc>
        <w:tc>
          <w:tcPr>
            <w:tcW w:w="1555" w:type="dxa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13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9.192,72 </w:t>
            </w:r>
          </w:p>
        </w:tc>
        <w:tc>
          <w:tcPr>
            <w:tcW w:w="1311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854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302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843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668" w:type="dxa"/>
            <w:vMerge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560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217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824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PL3006 </w:t>
            </w:r>
          </w:p>
        </w:tc>
        <w:tc>
          <w:tcPr>
            <w:tcW w:w="456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>22</w:t>
            </w:r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</w:p>
        </w:tc>
        <w:tc>
          <w:tcPr>
            <w:tcW w:w="1555" w:type="dxa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13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9.192,72 </w:t>
            </w:r>
          </w:p>
        </w:tc>
        <w:tc>
          <w:tcPr>
            <w:tcW w:w="1311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854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302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843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668" w:type="dxa"/>
            <w:vMerge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560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217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824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PL4001 </w:t>
            </w:r>
          </w:p>
        </w:tc>
        <w:tc>
          <w:tcPr>
            <w:tcW w:w="456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19 </w:t>
            </w:r>
          </w:p>
        </w:tc>
        <w:tc>
          <w:tcPr>
            <w:tcW w:w="1555" w:type="dxa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13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9.192,72 </w:t>
            </w:r>
          </w:p>
        </w:tc>
        <w:tc>
          <w:tcPr>
            <w:tcW w:w="1311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854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302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843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283"/>
        </w:trPr>
        <w:tc>
          <w:tcPr>
            <w:tcW w:w="668" w:type="dxa"/>
            <w:vMerge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560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217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824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PL4002 </w:t>
            </w:r>
          </w:p>
        </w:tc>
        <w:tc>
          <w:tcPr>
            <w:tcW w:w="456" w:type="dxa"/>
            <w:tcBorders>
              <w:top w:val="single" w:sz="24" w:space="0" w:color="FFFFFF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22 </w:t>
            </w:r>
          </w:p>
        </w:tc>
        <w:tc>
          <w:tcPr>
            <w:tcW w:w="1555" w:type="dxa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13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9.192,72 </w:t>
            </w:r>
          </w:p>
        </w:tc>
        <w:tc>
          <w:tcPr>
            <w:tcW w:w="1311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854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302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843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355"/>
        </w:trPr>
        <w:tc>
          <w:tcPr>
            <w:tcW w:w="668" w:type="dxa"/>
            <w:vMerge w:val="restart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20"/>
              <w:ind w:left="262"/>
            </w:pPr>
            <w:r>
              <w:rPr>
                <w:rFonts w:ascii="Arial" w:eastAsia="Arial" w:hAnsi="Arial" w:cs="Arial"/>
                <w:sz w:val="16"/>
              </w:rPr>
              <w:t xml:space="preserve">132 </w:t>
            </w:r>
          </w:p>
          <w:p w:rsidR="00713995" w:rsidRDefault="00596C5E">
            <w:pPr>
              <w:spacing w:after="0"/>
              <w:ind w:left="262"/>
            </w:pPr>
            <w:r>
              <w:rPr>
                <w:rFonts w:ascii="Arial" w:eastAsia="Arial" w:hAnsi="Arial" w:cs="Arial"/>
                <w:sz w:val="16"/>
              </w:rPr>
              <w:t xml:space="preserve">132 </w:t>
            </w:r>
          </w:p>
        </w:tc>
        <w:tc>
          <w:tcPr>
            <w:tcW w:w="560" w:type="dxa"/>
            <w:vMerge w:val="restart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20"/>
              <w:ind w:left="108"/>
            </w:pPr>
            <w:r>
              <w:rPr>
                <w:rFonts w:ascii="Arial" w:eastAsia="Arial" w:hAnsi="Arial" w:cs="Arial"/>
                <w:sz w:val="16"/>
              </w:rPr>
              <w:t xml:space="preserve">C1 </w:t>
            </w:r>
          </w:p>
          <w:p w:rsidR="00713995" w:rsidRDefault="00596C5E">
            <w:pPr>
              <w:spacing w:after="0"/>
              <w:ind w:left="108"/>
            </w:pPr>
            <w:r>
              <w:rPr>
                <w:rFonts w:ascii="Arial" w:eastAsia="Arial" w:hAnsi="Arial" w:cs="Arial"/>
                <w:sz w:val="16"/>
              </w:rPr>
              <w:t xml:space="preserve">C1 </w:t>
            </w:r>
          </w:p>
        </w:tc>
        <w:tc>
          <w:tcPr>
            <w:tcW w:w="1217" w:type="dxa"/>
            <w:vMerge w:val="restart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20"/>
            </w:pPr>
            <w:r>
              <w:rPr>
                <w:rFonts w:ascii="Arial" w:eastAsia="Arial" w:hAnsi="Arial" w:cs="Arial"/>
                <w:sz w:val="16"/>
              </w:rPr>
              <w:t xml:space="preserve">Agente </w:t>
            </w:r>
          </w:p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Agente </w:t>
            </w:r>
          </w:p>
        </w:tc>
        <w:tc>
          <w:tcPr>
            <w:tcW w:w="1824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PL4003 </w:t>
            </w:r>
          </w:p>
        </w:tc>
        <w:tc>
          <w:tcPr>
            <w:tcW w:w="456" w:type="dxa"/>
            <w:tcBorders>
              <w:left w:val="single" w:sz="8" w:space="0" w:color="000000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22 </w:t>
            </w:r>
          </w:p>
        </w:tc>
        <w:tc>
          <w:tcPr>
            <w:tcW w:w="1555" w:type="dxa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13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9.192,72 </w:t>
            </w:r>
          </w:p>
        </w:tc>
        <w:tc>
          <w:tcPr>
            <w:tcW w:w="1311" w:type="dxa"/>
            <w:vMerge w:val="restart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20"/>
              <w:ind w:left="185"/>
            </w:pPr>
            <w:r>
              <w:rPr>
                <w:rFonts w:ascii="Arial" w:eastAsia="Arial" w:hAnsi="Arial" w:cs="Arial"/>
                <w:sz w:val="16"/>
              </w:rPr>
              <w:t xml:space="preserve">2.988,58 </w:t>
            </w:r>
          </w:p>
          <w:p w:rsidR="00713995" w:rsidRDefault="00596C5E">
            <w:pPr>
              <w:spacing w:after="0"/>
              <w:ind w:left="185"/>
            </w:pPr>
            <w:r>
              <w:rPr>
                <w:rFonts w:ascii="Arial" w:eastAsia="Arial" w:hAnsi="Arial" w:cs="Arial"/>
                <w:sz w:val="16"/>
              </w:rPr>
              <w:t xml:space="preserve">2.736,14 </w:t>
            </w:r>
          </w:p>
        </w:tc>
        <w:tc>
          <w:tcPr>
            <w:tcW w:w="854" w:type="dxa"/>
            <w:vMerge w:val="restart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20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6.509,16 </w:t>
            </w:r>
          </w:p>
          <w:p w:rsidR="00713995" w:rsidRDefault="00596C5E">
            <w:pPr>
              <w:spacing w:after="0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5.327,16 </w:t>
            </w:r>
          </w:p>
        </w:tc>
        <w:tc>
          <w:tcPr>
            <w:tcW w:w="302" w:type="dxa"/>
            <w:vMerge w:val="restart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843" w:type="dxa"/>
            <w:vMerge w:val="restart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20"/>
              <w:ind w:left="60"/>
              <w:jc w:val="both"/>
            </w:pPr>
            <w:r>
              <w:rPr>
                <w:rFonts w:ascii="Arial" w:eastAsia="Arial" w:hAnsi="Arial" w:cs="Arial"/>
                <w:sz w:val="16"/>
              </w:rPr>
              <w:t xml:space="preserve">12.269,64 </w:t>
            </w:r>
          </w:p>
          <w:p w:rsidR="00713995" w:rsidRDefault="00596C5E">
            <w:pPr>
              <w:spacing w:after="0"/>
              <w:ind w:left="60"/>
              <w:jc w:val="both"/>
            </w:pPr>
            <w:r>
              <w:rPr>
                <w:rFonts w:ascii="Arial" w:eastAsia="Arial" w:hAnsi="Arial" w:cs="Arial"/>
                <w:sz w:val="16"/>
              </w:rPr>
              <w:t xml:space="preserve">10.194,48 </w:t>
            </w:r>
          </w:p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283"/>
        </w:trPr>
        <w:tc>
          <w:tcPr>
            <w:tcW w:w="668" w:type="dxa"/>
            <w:vMerge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560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217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824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PL4004 </w:t>
            </w:r>
          </w:p>
        </w:tc>
        <w:tc>
          <w:tcPr>
            <w:tcW w:w="456" w:type="dxa"/>
            <w:tcBorders>
              <w:top w:val="single" w:sz="24" w:space="0" w:color="FFFFFF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19 </w:t>
            </w:r>
          </w:p>
        </w:tc>
        <w:tc>
          <w:tcPr>
            <w:tcW w:w="1555" w:type="dxa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13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9.192,72 </w:t>
            </w:r>
          </w:p>
        </w:tc>
        <w:tc>
          <w:tcPr>
            <w:tcW w:w="1311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854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302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843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355"/>
        </w:trPr>
        <w:tc>
          <w:tcPr>
            <w:tcW w:w="668" w:type="dxa"/>
            <w:vMerge w:val="restart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20"/>
              <w:ind w:left="262"/>
            </w:pPr>
            <w:r>
              <w:rPr>
                <w:rFonts w:ascii="Arial" w:eastAsia="Arial" w:hAnsi="Arial" w:cs="Arial"/>
                <w:sz w:val="16"/>
              </w:rPr>
              <w:t xml:space="preserve">132 </w:t>
            </w:r>
          </w:p>
          <w:p w:rsidR="00713995" w:rsidRDefault="00596C5E">
            <w:pPr>
              <w:spacing w:after="0"/>
              <w:ind w:left="262"/>
            </w:pPr>
            <w:r>
              <w:rPr>
                <w:rFonts w:ascii="Arial" w:eastAsia="Arial" w:hAnsi="Arial" w:cs="Arial"/>
                <w:sz w:val="16"/>
              </w:rPr>
              <w:t xml:space="preserve">132 </w:t>
            </w:r>
          </w:p>
        </w:tc>
        <w:tc>
          <w:tcPr>
            <w:tcW w:w="560" w:type="dxa"/>
            <w:vMerge w:val="restart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20"/>
              <w:ind w:left="108"/>
            </w:pPr>
            <w:r>
              <w:rPr>
                <w:rFonts w:ascii="Arial" w:eastAsia="Arial" w:hAnsi="Arial" w:cs="Arial"/>
                <w:sz w:val="16"/>
              </w:rPr>
              <w:t xml:space="preserve">C1 </w:t>
            </w:r>
          </w:p>
          <w:p w:rsidR="00713995" w:rsidRDefault="00596C5E">
            <w:pPr>
              <w:spacing w:after="0"/>
              <w:ind w:left="108"/>
            </w:pPr>
            <w:r>
              <w:rPr>
                <w:rFonts w:ascii="Arial" w:eastAsia="Arial" w:hAnsi="Arial" w:cs="Arial"/>
                <w:sz w:val="16"/>
              </w:rPr>
              <w:t xml:space="preserve">C1 </w:t>
            </w:r>
          </w:p>
        </w:tc>
        <w:tc>
          <w:tcPr>
            <w:tcW w:w="1217" w:type="dxa"/>
            <w:vMerge w:val="restart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20"/>
            </w:pPr>
            <w:r>
              <w:rPr>
                <w:rFonts w:ascii="Arial" w:eastAsia="Arial" w:hAnsi="Arial" w:cs="Arial"/>
                <w:sz w:val="16"/>
              </w:rPr>
              <w:t xml:space="preserve">Agente </w:t>
            </w:r>
          </w:p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Agente </w:t>
            </w:r>
          </w:p>
        </w:tc>
        <w:tc>
          <w:tcPr>
            <w:tcW w:w="1824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PL4005 </w:t>
            </w:r>
          </w:p>
        </w:tc>
        <w:tc>
          <w:tcPr>
            <w:tcW w:w="456" w:type="dxa"/>
            <w:tcBorders>
              <w:left w:val="single" w:sz="8" w:space="0" w:color="000000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22 </w:t>
            </w:r>
          </w:p>
        </w:tc>
        <w:tc>
          <w:tcPr>
            <w:tcW w:w="1555" w:type="dxa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13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9.192,72 </w:t>
            </w:r>
          </w:p>
        </w:tc>
        <w:tc>
          <w:tcPr>
            <w:tcW w:w="1311" w:type="dxa"/>
            <w:vMerge w:val="restart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20"/>
              <w:ind w:left="185"/>
            </w:pPr>
            <w:r>
              <w:rPr>
                <w:rFonts w:ascii="Arial" w:eastAsia="Arial" w:hAnsi="Arial" w:cs="Arial"/>
                <w:sz w:val="16"/>
              </w:rPr>
              <w:t xml:space="preserve">2.374,07 </w:t>
            </w:r>
          </w:p>
          <w:p w:rsidR="00713995" w:rsidRDefault="00596C5E">
            <w:pPr>
              <w:spacing w:after="0"/>
              <w:ind w:left="185"/>
            </w:pPr>
            <w:r>
              <w:rPr>
                <w:rFonts w:ascii="Arial" w:eastAsia="Arial" w:hAnsi="Arial" w:cs="Arial"/>
                <w:sz w:val="16"/>
              </w:rPr>
              <w:t xml:space="preserve">2.010,21 </w:t>
            </w:r>
          </w:p>
        </w:tc>
        <w:tc>
          <w:tcPr>
            <w:tcW w:w="854" w:type="dxa"/>
            <w:vMerge w:val="restart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20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6.509,16 </w:t>
            </w:r>
          </w:p>
          <w:p w:rsidR="00713995" w:rsidRDefault="00596C5E">
            <w:pPr>
              <w:spacing w:after="0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6.509,16 </w:t>
            </w:r>
          </w:p>
        </w:tc>
        <w:tc>
          <w:tcPr>
            <w:tcW w:w="302" w:type="dxa"/>
            <w:vMerge w:val="restart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843" w:type="dxa"/>
            <w:vMerge w:val="restart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20"/>
              <w:ind w:left="60"/>
              <w:jc w:val="both"/>
            </w:pPr>
            <w:r>
              <w:rPr>
                <w:rFonts w:ascii="Arial" w:eastAsia="Arial" w:hAnsi="Arial" w:cs="Arial"/>
                <w:sz w:val="16"/>
              </w:rPr>
              <w:t xml:space="preserve">12.269,64 </w:t>
            </w:r>
          </w:p>
          <w:p w:rsidR="00713995" w:rsidRDefault="00596C5E">
            <w:pPr>
              <w:spacing w:after="0"/>
              <w:ind w:left="60"/>
              <w:jc w:val="both"/>
            </w:pPr>
            <w:r>
              <w:rPr>
                <w:rFonts w:ascii="Arial" w:eastAsia="Arial" w:hAnsi="Arial" w:cs="Arial"/>
                <w:sz w:val="16"/>
              </w:rPr>
              <w:t xml:space="preserve">12.269,64 </w:t>
            </w:r>
          </w:p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283"/>
        </w:trPr>
        <w:tc>
          <w:tcPr>
            <w:tcW w:w="668" w:type="dxa"/>
            <w:vMerge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560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217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824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PL4006 </w:t>
            </w:r>
          </w:p>
        </w:tc>
        <w:tc>
          <w:tcPr>
            <w:tcW w:w="456" w:type="dxa"/>
            <w:tcBorders>
              <w:top w:val="single" w:sz="24" w:space="0" w:color="FFFFFF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22 </w:t>
            </w:r>
          </w:p>
        </w:tc>
        <w:tc>
          <w:tcPr>
            <w:tcW w:w="1555" w:type="dxa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13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9.192,72 </w:t>
            </w:r>
          </w:p>
        </w:tc>
        <w:tc>
          <w:tcPr>
            <w:tcW w:w="1311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854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302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843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356"/>
        </w:trPr>
        <w:tc>
          <w:tcPr>
            <w:tcW w:w="668" w:type="dxa"/>
            <w:vMerge w:val="restart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20"/>
              <w:ind w:left="262"/>
            </w:pPr>
            <w:r>
              <w:rPr>
                <w:rFonts w:ascii="Arial" w:eastAsia="Arial" w:hAnsi="Arial" w:cs="Arial"/>
                <w:sz w:val="16"/>
              </w:rPr>
              <w:t xml:space="preserve">132 </w:t>
            </w:r>
          </w:p>
          <w:p w:rsidR="00713995" w:rsidRDefault="00596C5E">
            <w:pPr>
              <w:spacing w:after="120"/>
              <w:ind w:left="262"/>
            </w:pPr>
            <w:r>
              <w:rPr>
                <w:rFonts w:ascii="Arial" w:eastAsia="Arial" w:hAnsi="Arial" w:cs="Arial"/>
                <w:sz w:val="16"/>
              </w:rPr>
              <w:t xml:space="preserve">132 </w:t>
            </w:r>
          </w:p>
          <w:p w:rsidR="00713995" w:rsidRDefault="00596C5E">
            <w:pPr>
              <w:spacing w:after="0"/>
              <w:ind w:left="262"/>
            </w:pPr>
            <w:r>
              <w:rPr>
                <w:rFonts w:ascii="Arial" w:eastAsia="Arial" w:hAnsi="Arial" w:cs="Arial"/>
                <w:sz w:val="16"/>
              </w:rPr>
              <w:t xml:space="preserve">132 </w:t>
            </w:r>
          </w:p>
        </w:tc>
        <w:tc>
          <w:tcPr>
            <w:tcW w:w="560" w:type="dxa"/>
            <w:vMerge w:val="restart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20"/>
              <w:ind w:left="108"/>
            </w:pPr>
            <w:r>
              <w:rPr>
                <w:rFonts w:ascii="Arial" w:eastAsia="Arial" w:hAnsi="Arial" w:cs="Arial"/>
                <w:sz w:val="16"/>
              </w:rPr>
              <w:t xml:space="preserve">C1 </w:t>
            </w:r>
          </w:p>
          <w:p w:rsidR="00713995" w:rsidRDefault="00596C5E">
            <w:pPr>
              <w:spacing w:after="120"/>
              <w:ind w:left="108"/>
            </w:pPr>
            <w:r>
              <w:rPr>
                <w:rFonts w:ascii="Arial" w:eastAsia="Arial" w:hAnsi="Arial" w:cs="Arial"/>
                <w:sz w:val="16"/>
              </w:rPr>
              <w:t xml:space="preserve">C1 </w:t>
            </w:r>
          </w:p>
          <w:p w:rsidR="00713995" w:rsidRDefault="00596C5E">
            <w:pPr>
              <w:spacing w:after="0"/>
              <w:ind w:left="108"/>
            </w:pPr>
            <w:r>
              <w:rPr>
                <w:rFonts w:ascii="Arial" w:eastAsia="Arial" w:hAnsi="Arial" w:cs="Arial"/>
                <w:sz w:val="16"/>
              </w:rPr>
              <w:t xml:space="preserve">C1 </w:t>
            </w:r>
          </w:p>
        </w:tc>
        <w:tc>
          <w:tcPr>
            <w:tcW w:w="1217" w:type="dxa"/>
            <w:vMerge w:val="restart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20"/>
            </w:pPr>
            <w:r>
              <w:rPr>
                <w:rFonts w:ascii="Arial" w:eastAsia="Arial" w:hAnsi="Arial" w:cs="Arial"/>
                <w:sz w:val="16"/>
              </w:rPr>
              <w:t xml:space="preserve">Agente </w:t>
            </w:r>
          </w:p>
          <w:p w:rsidR="00713995" w:rsidRDefault="00596C5E">
            <w:pPr>
              <w:spacing w:after="120"/>
            </w:pPr>
            <w:r>
              <w:rPr>
                <w:rFonts w:ascii="Arial" w:eastAsia="Arial" w:hAnsi="Arial" w:cs="Arial"/>
                <w:sz w:val="16"/>
              </w:rPr>
              <w:t xml:space="preserve">Agente </w:t>
            </w:r>
          </w:p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Agente </w:t>
            </w:r>
          </w:p>
        </w:tc>
        <w:tc>
          <w:tcPr>
            <w:tcW w:w="1824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PL4007 </w:t>
            </w:r>
          </w:p>
        </w:tc>
        <w:tc>
          <w:tcPr>
            <w:tcW w:w="456" w:type="dxa"/>
            <w:tcBorders>
              <w:left w:val="single" w:sz="8" w:space="0" w:color="000000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22 </w:t>
            </w:r>
          </w:p>
        </w:tc>
        <w:tc>
          <w:tcPr>
            <w:tcW w:w="1555" w:type="dxa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13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9.192,72 </w:t>
            </w:r>
          </w:p>
        </w:tc>
        <w:tc>
          <w:tcPr>
            <w:tcW w:w="1311" w:type="dxa"/>
            <w:vMerge w:val="restart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20"/>
              <w:ind w:left="185"/>
            </w:pPr>
            <w:r>
              <w:rPr>
                <w:rFonts w:ascii="Arial" w:eastAsia="Arial" w:hAnsi="Arial" w:cs="Arial"/>
                <w:sz w:val="16"/>
              </w:rPr>
              <w:t xml:space="preserve">1.005,49 </w:t>
            </w:r>
          </w:p>
          <w:p w:rsidR="00713995" w:rsidRDefault="00596C5E">
            <w:pPr>
              <w:spacing w:after="120"/>
              <w:ind w:left="185"/>
            </w:pPr>
            <w:r>
              <w:rPr>
                <w:rFonts w:ascii="Arial" w:eastAsia="Arial" w:hAnsi="Arial" w:cs="Arial"/>
                <w:sz w:val="16"/>
              </w:rPr>
              <w:t xml:space="preserve">2.010,21 </w:t>
            </w:r>
          </w:p>
          <w:p w:rsidR="00713995" w:rsidRDefault="00596C5E">
            <w:pPr>
              <w:spacing w:after="0"/>
              <w:ind w:left="185"/>
            </w:pPr>
            <w:r>
              <w:rPr>
                <w:rFonts w:ascii="Arial" w:eastAsia="Arial" w:hAnsi="Arial" w:cs="Arial"/>
                <w:sz w:val="16"/>
              </w:rPr>
              <w:t xml:space="preserve">2.010,21 </w:t>
            </w:r>
          </w:p>
        </w:tc>
        <w:tc>
          <w:tcPr>
            <w:tcW w:w="854" w:type="dxa"/>
            <w:vMerge w:val="restart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20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6.509,16 </w:t>
            </w:r>
          </w:p>
          <w:p w:rsidR="00713995" w:rsidRDefault="00596C5E">
            <w:pPr>
              <w:spacing w:after="120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6.509,16 </w:t>
            </w:r>
          </w:p>
          <w:p w:rsidR="00713995" w:rsidRDefault="00596C5E">
            <w:pPr>
              <w:spacing w:after="0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6.509,16 </w:t>
            </w:r>
          </w:p>
        </w:tc>
        <w:tc>
          <w:tcPr>
            <w:tcW w:w="302" w:type="dxa"/>
            <w:vMerge w:val="restart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843" w:type="dxa"/>
            <w:vMerge w:val="restart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20"/>
              <w:ind w:left="60"/>
              <w:jc w:val="both"/>
            </w:pPr>
            <w:r>
              <w:rPr>
                <w:rFonts w:ascii="Arial" w:eastAsia="Arial" w:hAnsi="Arial" w:cs="Arial"/>
                <w:sz w:val="16"/>
              </w:rPr>
              <w:t xml:space="preserve">12.269,64 </w:t>
            </w:r>
          </w:p>
          <w:p w:rsidR="00713995" w:rsidRDefault="00596C5E">
            <w:pPr>
              <w:spacing w:after="120"/>
              <w:ind w:left="60"/>
              <w:jc w:val="both"/>
            </w:pPr>
            <w:r>
              <w:rPr>
                <w:rFonts w:ascii="Arial" w:eastAsia="Arial" w:hAnsi="Arial" w:cs="Arial"/>
                <w:sz w:val="16"/>
              </w:rPr>
              <w:t xml:space="preserve">12.269,64 </w:t>
            </w:r>
          </w:p>
          <w:p w:rsidR="00713995" w:rsidRDefault="00596C5E">
            <w:pPr>
              <w:spacing w:after="0"/>
              <w:ind w:left="60"/>
              <w:jc w:val="both"/>
            </w:pPr>
            <w:r>
              <w:rPr>
                <w:rFonts w:ascii="Arial" w:eastAsia="Arial" w:hAnsi="Arial" w:cs="Arial"/>
                <w:sz w:val="16"/>
              </w:rPr>
              <w:t xml:space="preserve">12.269,64 </w:t>
            </w:r>
          </w:p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668" w:type="dxa"/>
            <w:vMerge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560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217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824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PL4008 </w:t>
            </w:r>
          </w:p>
        </w:tc>
        <w:tc>
          <w:tcPr>
            <w:tcW w:w="456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22 </w:t>
            </w:r>
          </w:p>
        </w:tc>
        <w:tc>
          <w:tcPr>
            <w:tcW w:w="1555" w:type="dxa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13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9.192,72 </w:t>
            </w:r>
          </w:p>
        </w:tc>
        <w:tc>
          <w:tcPr>
            <w:tcW w:w="1311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854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302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843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283"/>
        </w:trPr>
        <w:tc>
          <w:tcPr>
            <w:tcW w:w="668" w:type="dxa"/>
            <w:vMerge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560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217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824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PL4009 </w:t>
            </w:r>
          </w:p>
        </w:tc>
        <w:tc>
          <w:tcPr>
            <w:tcW w:w="456" w:type="dxa"/>
            <w:tcBorders>
              <w:top w:val="single" w:sz="24" w:space="0" w:color="FFFFFF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22 </w:t>
            </w:r>
          </w:p>
        </w:tc>
        <w:tc>
          <w:tcPr>
            <w:tcW w:w="1555" w:type="dxa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13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9.192,72 </w:t>
            </w:r>
          </w:p>
        </w:tc>
        <w:tc>
          <w:tcPr>
            <w:tcW w:w="1311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854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302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843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668" w:type="dxa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262"/>
            </w:pPr>
            <w:r>
              <w:rPr>
                <w:rFonts w:ascii="Arial" w:eastAsia="Arial" w:hAnsi="Arial" w:cs="Arial"/>
                <w:sz w:val="16"/>
              </w:rPr>
              <w:t xml:space="preserve">132 </w:t>
            </w:r>
          </w:p>
        </w:tc>
        <w:tc>
          <w:tcPr>
            <w:tcW w:w="560" w:type="dxa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108"/>
            </w:pPr>
            <w:r>
              <w:rPr>
                <w:rFonts w:ascii="Arial" w:eastAsia="Arial" w:hAnsi="Arial" w:cs="Arial"/>
                <w:sz w:val="16"/>
              </w:rPr>
              <w:t xml:space="preserve">C1 </w:t>
            </w:r>
          </w:p>
        </w:tc>
        <w:tc>
          <w:tcPr>
            <w:tcW w:w="1217" w:type="dxa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Agente </w:t>
            </w:r>
          </w:p>
        </w:tc>
        <w:tc>
          <w:tcPr>
            <w:tcW w:w="1824" w:type="dxa"/>
            <w:tcBorders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PL4010 </w:t>
            </w:r>
          </w:p>
        </w:tc>
        <w:tc>
          <w:tcPr>
            <w:tcW w:w="456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22 </w:t>
            </w:r>
          </w:p>
        </w:tc>
        <w:tc>
          <w:tcPr>
            <w:tcW w:w="1555" w:type="dxa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13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9.192,72 </w:t>
            </w:r>
          </w:p>
        </w:tc>
        <w:tc>
          <w:tcPr>
            <w:tcW w:w="1311" w:type="dxa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185"/>
            </w:pPr>
            <w:r>
              <w:rPr>
                <w:rFonts w:ascii="Arial" w:eastAsia="Arial" w:hAnsi="Arial" w:cs="Arial"/>
                <w:sz w:val="16"/>
              </w:rPr>
              <w:t xml:space="preserve">2.010,21 </w:t>
            </w:r>
          </w:p>
        </w:tc>
        <w:tc>
          <w:tcPr>
            <w:tcW w:w="854" w:type="dxa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6.509,16 </w:t>
            </w:r>
          </w:p>
        </w:tc>
        <w:tc>
          <w:tcPr>
            <w:tcW w:w="302" w:type="dxa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843" w:type="dxa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60"/>
              <w:jc w:val="both"/>
            </w:pPr>
            <w:r>
              <w:rPr>
                <w:rFonts w:ascii="Arial" w:eastAsia="Arial" w:hAnsi="Arial" w:cs="Arial"/>
                <w:sz w:val="16"/>
              </w:rPr>
              <w:t xml:space="preserve">12.269,64 </w:t>
            </w:r>
          </w:p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356"/>
        </w:trPr>
        <w:tc>
          <w:tcPr>
            <w:tcW w:w="668" w:type="dxa"/>
            <w:vMerge w:val="restart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20"/>
              <w:ind w:left="262"/>
            </w:pPr>
            <w:r>
              <w:rPr>
                <w:rFonts w:ascii="Arial" w:eastAsia="Arial" w:hAnsi="Arial" w:cs="Arial"/>
                <w:sz w:val="16"/>
              </w:rPr>
              <w:t xml:space="preserve">132 </w:t>
            </w:r>
          </w:p>
          <w:p w:rsidR="00713995" w:rsidRDefault="00596C5E">
            <w:pPr>
              <w:spacing w:after="0"/>
              <w:ind w:left="262"/>
            </w:pPr>
            <w:r>
              <w:rPr>
                <w:rFonts w:ascii="Arial" w:eastAsia="Arial" w:hAnsi="Arial" w:cs="Arial"/>
                <w:sz w:val="16"/>
              </w:rPr>
              <w:t xml:space="preserve">132 </w:t>
            </w:r>
          </w:p>
        </w:tc>
        <w:tc>
          <w:tcPr>
            <w:tcW w:w="560" w:type="dxa"/>
            <w:vMerge w:val="restart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20"/>
              <w:ind w:left="108"/>
            </w:pPr>
            <w:r>
              <w:rPr>
                <w:rFonts w:ascii="Arial" w:eastAsia="Arial" w:hAnsi="Arial" w:cs="Arial"/>
                <w:sz w:val="16"/>
              </w:rPr>
              <w:t xml:space="preserve">C1 </w:t>
            </w:r>
          </w:p>
          <w:p w:rsidR="00713995" w:rsidRDefault="00596C5E">
            <w:pPr>
              <w:spacing w:after="0"/>
              <w:ind w:left="108"/>
            </w:pPr>
            <w:r>
              <w:rPr>
                <w:rFonts w:ascii="Arial" w:eastAsia="Arial" w:hAnsi="Arial" w:cs="Arial"/>
                <w:sz w:val="16"/>
              </w:rPr>
              <w:t xml:space="preserve">C1 </w:t>
            </w:r>
          </w:p>
        </w:tc>
        <w:tc>
          <w:tcPr>
            <w:tcW w:w="1217" w:type="dxa"/>
            <w:vMerge w:val="restart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20"/>
            </w:pPr>
            <w:r>
              <w:rPr>
                <w:rFonts w:ascii="Arial" w:eastAsia="Arial" w:hAnsi="Arial" w:cs="Arial"/>
                <w:sz w:val="16"/>
              </w:rPr>
              <w:t xml:space="preserve">Agente </w:t>
            </w:r>
          </w:p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Agente </w:t>
            </w:r>
          </w:p>
        </w:tc>
        <w:tc>
          <w:tcPr>
            <w:tcW w:w="1824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PL4011 </w:t>
            </w:r>
          </w:p>
        </w:tc>
        <w:tc>
          <w:tcPr>
            <w:tcW w:w="456" w:type="dxa"/>
            <w:tcBorders>
              <w:left w:val="single" w:sz="8" w:space="0" w:color="000000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22 </w:t>
            </w:r>
          </w:p>
        </w:tc>
        <w:tc>
          <w:tcPr>
            <w:tcW w:w="1555" w:type="dxa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13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9.192,72 </w:t>
            </w:r>
          </w:p>
        </w:tc>
        <w:tc>
          <w:tcPr>
            <w:tcW w:w="1311" w:type="dxa"/>
            <w:vMerge w:val="restart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20"/>
              <w:ind w:left="185"/>
            </w:pPr>
            <w:r>
              <w:rPr>
                <w:rFonts w:ascii="Arial" w:eastAsia="Arial" w:hAnsi="Arial" w:cs="Arial"/>
                <w:sz w:val="16"/>
              </w:rPr>
              <w:t xml:space="preserve">1.815,75 </w:t>
            </w:r>
          </w:p>
          <w:p w:rsidR="00713995" w:rsidRDefault="00596C5E">
            <w:pPr>
              <w:spacing w:after="0"/>
              <w:ind w:left="185"/>
            </w:pPr>
            <w:r>
              <w:rPr>
                <w:rFonts w:ascii="Arial" w:eastAsia="Arial" w:hAnsi="Arial" w:cs="Arial"/>
                <w:sz w:val="16"/>
              </w:rPr>
              <w:t xml:space="preserve">1.676,07 </w:t>
            </w:r>
          </w:p>
        </w:tc>
        <w:tc>
          <w:tcPr>
            <w:tcW w:w="854" w:type="dxa"/>
            <w:vMerge w:val="restart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20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6.509,16 </w:t>
            </w:r>
          </w:p>
          <w:p w:rsidR="00713995" w:rsidRDefault="00596C5E">
            <w:pPr>
              <w:spacing w:after="0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6.509,16 </w:t>
            </w:r>
          </w:p>
        </w:tc>
        <w:tc>
          <w:tcPr>
            <w:tcW w:w="302" w:type="dxa"/>
            <w:vMerge w:val="restart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843" w:type="dxa"/>
            <w:vMerge w:val="restart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20"/>
              <w:ind w:left="60"/>
              <w:jc w:val="both"/>
            </w:pPr>
            <w:r>
              <w:rPr>
                <w:rFonts w:ascii="Arial" w:eastAsia="Arial" w:hAnsi="Arial" w:cs="Arial"/>
                <w:sz w:val="16"/>
              </w:rPr>
              <w:t xml:space="preserve">12.269,64 </w:t>
            </w:r>
          </w:p>
          <w:p w:rsidR="00713995" w:rsidRDefault="00596C5E">
            <w:pPr>
              <w:spacing w:after="0"/>
              <w:ind w:left="60"/>
              <w:jc w:val="both"/>
            </w:pPr>
            <w:r>
              <w:rPr>
                <w:rFonts w:ascii="Arial" w:eastAsia="Arial" w:hAnsi="Arial" w:cs="Arial"/>
                <w:sz w:val="16"/>
              </w:rPr>
              <w:t xml:space="preserve">12.269,64 </w:t>
            </w:r>
          </w:p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283"/>
        </w:trPr>
        <w:tc>
          <w:tcPr>
            <w:tcW w:w="668" w:type="dxa"/>
            <w:vMerge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560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217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824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PL4012 </w:t>
            </w:r>
          </w:p>
        </w:tc>
        <w:tc>
          <w:tcPr>
            <w:tcW w:w="456" w:type="dxa"/>
            <w:tcBorders>
              <w:top w:val="single" w:sz="24" w:space="0" w:color="FFFFFF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22 </w:t>
            </w:r>
          </w:p>
        </w:tc>
        <w:tc>
          <w:tcPr>
            <w:tcW w:w="1555" w:type="dxa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13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9.192,72 </w:t>
            </w:r>
          </w:p>
        </w:tc>
        <w:tc>
          <w:tcPr>
            <w:tcW w:w="1311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854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302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843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668" w:type="dxa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262"/>
            </w:pPr>
            <w:r>
              <w:rPr>
                <w:rFonts w:ascii="Arial" w:eastAsia="Arial" w:hAnsi="Arial" w:cs="Arial"/>
                <w:sz w:val="16"/>
              </w:rPr>
              <w:t xml:space="preserve">132 </w:t>
            </w:r>
          </w:p>
        </w:tc>
        <w:tc>
          <w:tcPr>
            <w:tcW w:w="560" w:type="dxa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108"/>
            </w:pPr>
            <w:r>
              <w:rPr>
                <w:rFonts w:ascii="Arial" w:eastAsia="Arial" w:hAnsi="Arial" w:cs="Arial"/>
                <w:sz w:val="16"/>
              </w:rPr>
              <w:t xml:space="preserve">C1 </w:t>
            </w:r>
          </w:p>
        </w:tc>
        <w:tc>
          <w:tcPr>
            <w:tcW w:w="1217" w:type="dxa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Agente </w:t>
            </w:r>
          </w:p>
        </w:tc>
        <w:tc>
          <w:tcPr>
            <w:tcW w:w="1824" w:type="dxa"/>
            <w:tcBorders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PL4013 </w:t>
            </w:r>
          </w:p>
        </w:tc>
        <w:tc>
          <w:tcPr>
            <w:tcW w:w="456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22 </w:t>
            </w:r>
          </w:p>
        </w:tc>
        <w:tc>
          <w:tcPr>
            <w:tcW w:w="1555" w:type="dxa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13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9.192,72 </w:t>
            </w:r>
          </w:p>
        </w:tc>
        <w:tc>
          <w:tcPr>
            <w:tcW w:w="1311" w:type="dxa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185"/>
            </w:pPr>
            <w:r>
              <w:rPr>
                <w:rFonts w:ascii="Arial" w:eastAsia="Arial" w:hAnsi="Arial" w:cs="Arial"/>
                <w:sz w:val="16"/>
              </w:rPr>
              <w:t xml:space="preserve">1.676,07 </w:t>
            </w:r>
          </w:p>
        </w:tc>
        <w:tc>
          <w:tcPr>
            <w:tcW w:w="854" w:type="dxa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6.509,16 </w:t>
            </w:r>
          </w:p>
        </w:tc>
        <w:tc>
          <w:tcPr>
            <w:tcW w:w="302" w:type="dxa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843" w:type="dxa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60"/>
              <w:jc w:val="both"/>
            </w:pPr>
            <w:r>
              <w:rPr>
                <w:rFonts w:ascii="Arial" w:eastAsia="Arial" w:hAnsi="Arial" w:cs="Arial"/>
                <w:sz w:val="16"/>
              </w:rPr>
              <w:t xml:space="preserve">12.269,64 </w:t>
            </w:r>
          </w:p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355"/>
        </w:trPr>
        <w:tc>
          <w:tcPr>
            <w:tcW w:w="668" w:type="dxa"/>
            <w:vMerge w:val="restart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20"/>
              <w:ind w:left="262"/>
            </w:pPr>
            <w:r>
              <w:rPr>
                <w:rFonts w:ascii="Arial" w:eastAsia="Arial" w:hAnsi="Arial" w:cs="Arial"/>
                <w:sz w:val="16"/>
              </w:rPr>
              <w:t xml:space="preserve">132 </w:t>
            </w:r>
          </w:p>
          <w:p w:rsidR="00713995" w:rsidRDefault="00596C5E">
            <w:pPr>
              <w:spacing w:after="120"/>
              <w:ind w:left="262"/>
            </w:pPr>
            <w:r>
              <w:rPr>
                <w:rFonts w:ascii="Arial" w:eastAsia="Arial" w:hAnsi="Arial" w:cs="Arial"/>
                <w:sz w:val="16"/>
              </w:rPr>
              <w:t xml:space="preserve">132 </w:t>
            </w:r>
          </w:p>
          <w:p w:rsidR="00713995" w:rsidRDefault="00596C5E">
            <w:pPr>
              <w:spacing w:after="0"/>
              <w:ind w:left="262"/>
            </w:pPr>
            <w:r>
              <w:rPr>
                <w:rFonts w:ascii="Arial" w:eastAsia="Arial" w:hAnsi="Arial" w:cs="Arial"/>
                <w:sz w:val="16"/>
              </w:rPr>
              <w:t xml:space="preserve">132 </w:t>
            </w:r>
          </w:p>
        </w:tc>
        <w:tc>
          <w:tcPr>
            <w:tcW w:w="560" w:type="dxa"/>
            <w:vMerge w:val="restart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20"/>
              <w:ind w:left="108"/>
            </w:pPr>
            <w:r>
              <w:rPr>
                <w:rFonts w:ascii="Arial" w:eastAsia="Arial" w:hAnsi="Arial" w:cs="Arial"/>
                <w:sz w:val="16"/>
              </w:rPr>
              <w:t xml:space="preserve">C1 </w:t>
            </w:r>
          </w:p>
          <w:p w:rsidR="00713995" w:rsidRDefault="00596C5E">
            <w:pPr>
              <w:spacing w:after="120"/>
              <w:ind w:left="108"/>
            </w:pPr>
            <w:r>
              <w:rPr>
                <w:rFonts w:ascii="Arial" w:eastAsia="Arial" w:hAnsi="Arial" w:cs="Arial"/>
                <w:sz w:val="16"/>
              </w:rPr>
              <w:t xml:space="preserve">C1 </w:t>
            </w:r>
          </w:p>
          <w:p w:rsidR="00713995" w:rsidRDefault="00596C5E">
            <w:pPr>
              <w:spacing w:after="0"/>
              <w:ind w:left="108"/>
            </w:pPr>
            <w:r>
              <w:rPr>
                <w:rFonts w:ascii="Arial" w:eastAsia="Arial" w:hAnsi="Arial" w:cs="Arial"/>
                <w:sz w:val="16"/>
              </w:rPr>
              <w:t xml:space="preserve">C1 </w:t>
            </w:r>
          </w:p>
        </w:tc>
        <w:tc>
          <w:tcPr>
            <w:tcW w:w="1217" w:type="dxa"/>
            <w:vMerge w:val="restart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20"/>
            </w:pPr>
            <w:r>
              <w:rPr>
                <w:rFonts w:ascii="Arial" w:eastAsia="Arial" w:hAnsi="Arial" w:cs="Arial"/>
                <w:sz w:val="16"/>
              </w:rPr>
              <w:t xml:space="preserve">Agente </w:t>
            </w:r>
          </w:p>
          <w:p w:rsidR="00713995" w:rsidRDefault="00596C5E">
            <w:pPr>
              <w:spacing w:after="120"/>
            </w:pPr>
            <w:r>
              <w:rPr>
                <w:rFonts w:ascii="Arial" w:eastAsia="Arial" w:hAnsi="Arial" w:cs="Arial"/>
                <w:sz w:val="16"/>
              </w:rPr>
              <w:t xml:space="preserve">Agente </w:t>
            </w:r>
          </w:p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Agente </w:t>
            </w:r>
          </w:p>
        </w:tc>
        <w:tc>
          <w:tcPr>
            <w:tcW w:w="1824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PL4014 </w:t>
            </w:r>
          </w:p>
        </w:tc>
        <w:tc>
          <w:tcPr>
            <w:tcW w:w="456" w:type="dxa"/>
            <w:tcBorders>
              <w:left w:val="single" w:sz="8" w:space="0" w:color="000000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22 </w:t>
            </w:r>
          </w:p>
        </w:tc>
        <w:tc>
          <w:tcPr>
            <w:tcW w:w="1555" w:type="dxa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13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9.192,72 </w:t>
            </w:r>
          </w:p>
        </w:tc>
        <w:tc>
          <w:tcPr>
            <w:tcW w:w="1311" w:type="dxa"/>
            <w:vMerge w:val="restart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20"/>
              <w:ind w:left="185"/>
            </w:pPr>
            <w:r>
              <w:rPr>
                <w:rFonts w:ascii="Arial" w:eastAsia="Arial" w:hAnsi="Arial" w:cs="Arial"/>
                <w:sz w:val="16"/>
              </w:rPr>
              <w:t xml:space="preserve">1.676,07 </w:t>
            </w:r>
          </w:p>
          <w:p w:rsidR="00713995" w:rsidRDefault="00596C5E">
            <w:pPr>
              <w:spacing w:after="120"/>
              <w:ind w:left="185"/>
            </w:pPr>
            <w:r>
              <w:rPr>
                <w:rFonts w:ascii="Arial" w:eastAsia="Arial" w:hAnsi="Arial" w:cs="Arial"/>
                <w:sz w:val="16"/>
              </w:rPr>
              <w:t xml:space="preserve">1.676,07 </w:t>
            </w:r>
          </w:p>
          <w:p w:rsidR="00713995" w:rsidRDefault="00596C5E">
            <w:pPr>
              <w:spacing w:after="0"/>
              <w:ind w:left="185"/>
            </w:pPr>
            <w:r>
              <w:rPr>
                <w:rFonts w:ascii="Arial" w:eastAsia="Arial" w:hAnsi="Arial" w:cs="Arial"/>
                <w:sz w:val="16"/>
              </w:rPr>
              <w:t xml:space="preserve">1.005,49 </w:t>
            </w:r>
          </w:p>
        </w:tc>
        <w:tc>
          <w:tcPr>
            <w:tcW w:w="854" w:type="dxa"/>
            <w:vMerge w:val="restart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20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6.509,16 </w:t>
            </w:r>
          </w:p>
          <w:p w:rsidR="00713995" w:rsidRDefault="00596C5E">
            <w:pPr>
              <w:spacing w:after="120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6.509,16 </w:t>
            </w:r>
          </w:p>
          <w:p w:rsidR="00713995" w:rsidRDefault="00596C5E">
            <w:pPr>
              <w:spacing w:after="0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6.509,16 </w:t>
            </w:r>
          </w:p>
        </w:tc>
        <w:tc>
          <w:tcPr>
            <w:tcW w:w="302" w:type="dxa"/>
            <w:vMerge w:val="restart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843" w:type="dxa"/>
            <w:vMerge w:val="restart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20"/>
              <w:ind w:left="60"/>
              <w:jc w:val="both"/>
            </w:pPr>
            <w:r>
              <w:rPr>
                <w:rFonts w:ascii="Arial" w:eastAsia="Arial" w:hAnsi="Arial" w:cs="Arial"/>
                <w:sz w:val="16"/>
              </w:rPr>
              <w:t xml:space="preserve">12.269,64 </w:t>
            </w:r>
          </w:p>
          <w:p w:rsidR="00713995" w:rsidRDefault="00596C5E">
            <w:pPr>
              <w:spacing w:after="120"/>
              <w:ind w:left="60"/>
              <w:jc w:val="both"/>
            </w:pPr>
            <w:r>
              <w:rPr>
                <w:rFonts w:ascii="Arial" w:eastAsia="Arial" w:hAnsi="Arial" w:cs="Arial"/>
                <w:sz w:val="16"/>
              </w:rPr>
              <w:t xml:space="preserve">12.269,64 </w:t>
            </w:r>
          </w:p>
          <w:p w:rsidR="00713995" w:rsidRDefault="00596C5E">
            <w:pPr>
              <w:spacing w:after="0"/>
              <w:ind w:left="60"/>
              <w:jc w:val="both"/>
            </w:pPr>
            <w:r>
              <w:rPr>
                <w:rFonts w:ascii="Arial" w:eastAsia="Arial" w:hAnsi="Arial" w:cs="Arial"/>
                <w:sz w:val="16"/>
              </w:rPr>
              <w:t xml:space="preserve">12.269,64 </w:t>
            </w:r>
          </w:p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668" w:type="dxa"/>
            <w:vMerge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560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217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824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PL4015 </w:t>
            </w:r>
          </w:p>
        </w:tc>
        <w:tc>
          <w:tcPr>
            <w:tcW w:w="456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22 </w:t>
            </w:r>
          </w:p>
        </w:tc>
        <w:tc>
          <w:tcPr>
            <w:tcW w:w="1555" w:type="dxa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13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9.192,72 </w:t>
            </w:r>
          </w:p>
        </w:tc>
        <w:tc>
          <w:tcPr>
            <w:tcW w:w="1311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854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302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843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283"/>
        </w:trPr>
        <w:tc>
          <w:tcPr>
            <w:tcW w:w="668" w:type="dxa"/>
            <w:vMerge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560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217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824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PL4016 </w:t>
            </w:r>
          </w:p>
        </w:tc>
        <w:tc>
          <w:tcPr>
            <w:tcW w:w="456" w:type="dxa"/>
            <w:tcBorders>
              <w:top w:val="single" w:sz="24" w:space="0" w:color="FFFFFF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22 </w:t>
            </w:r>
          </w:p>
        </w:tc>
        <w:tc>
          <w:tcPr>
            <w:tcW w:w="1555" w:type="dxa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13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9.192,72 </w:t>
            </w:r>
          </w:p>
        </w:tc>
        <w:tc>
          <w:tcPr>
            <w:tcW w:w="1311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854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302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843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318"/>
        </w:trPr>
        <w:tc>
          <w:tcPr>
            <w:tcW w:w="668" w:type="dxa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262"/>
            </w:pPr>
            <w:r>
              <w:rPr>
                <w:rFonts w:ascii="Arial" w:eastAsia="Arial" w:hAnsi="Arial" w:cs="Arial"/>
                <w:sz w:val="16"/>
              </w:rPr>
              <w:t xml:space="preserve">132 </w:t>
            </w:r>
          </w:p>
        </w:tc>
        <w:tc>
          <w:tcPr>
            <w:tcW w:w="560" w:type="dxa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108"/>
            </w:pPr>
            <w:r>
              <w:rPr>
                <w:rFonts w:ascii="Arial" w:eastAsia="Arial" w:hAnsi="Arial" w:cs="Arial"/>
                <w:sz w:val="16"/>
              </w:rPr>
              <w:t xml:space="preserve">C1 </w:t>
            </w:r>
          </w:p>
        </w:tc>
        <w:tc>
          <w:tcPr>
            <w:tcW w:w="1217" w:type="dxa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Agente </w:t>
            </w:r>
          </w:p>
        </w:tc>
        <w:tc>
          <w:tcPr>
            <w:tcW w:w="1824" w:type="dxa"/>
            <w:tcBorders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PL4017 </w:t>
            </w:r>
          </w:p>
        </w:tc>
        <w:tc>
          <w:tcPr>
            <w:tcW w:w="456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22 </w:t>
            </w:r>
          </w:p>
        </w:tc>
        <w:tc>
          <w:tcPr>
            <w:tcW w:w="1555" w:type="dxa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13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9.192,72 </w:t>
            </w:r>
          </w:p>
        </w:tc>
        <w:tc>
          <w:tcPr>
            <w:tcW w:w="1311" w:type="dxa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185"/>
            </w:pPr>
            <w:r>
              <w:rPr>
                <w:rFonts w:ascii="Arial" w:eastAsia="Arial" w:hAnsi="Arial" w:cs="Arial"/>
                <w:sz w:val="16"/>
              </w:rPr>
              <w:t xml:space="preserve">1.060,99 </w:t>
            </w:r>
          </w:p>
        </w:tc>
        <w:tc>
          <w:tcPr>
            <w:tcW w:w="854" w:type="dxa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6.509,16 </w:t>
            </w:r>
          </w:p>
        </w:tc>
        <w:tc>
          <w:tcPr>
            <w:tcW w:w="302" w:type="dxa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843" w:type="dxa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60"/>
              <w:jc w:val="both"/>
            </w:pPr>
            <w:r>
              <w:rPr>
                <w:rFonts w:ascii="Arial" w:eastAsia="Arial" w:hAnsi="Arial" w:cs="Arial"/>
                <w:sz w:val="16"/>
              </w:rPr>
              <w:t xml:space="preserve">12.269,64 </w:t>
            </w:r>
          </w:p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356"/>
        </w:trPr>
        <w:tc>
          <w:tcPr>
            <w:tcW w:w="668" w:type="dxa"/>
            <w:vMerge w:val="restart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20"/>
              <w:ind w:left="262"/>
            </w:pPr>
            <w:r>
              <w:rPr>
                <w:rFonts w:ascii="Arial" w:eastAsia="Arial" w:hAnsi="Arial" w:cs="Arial"/>
                <w:sz w:val="16"/>
              </w:rPr>
              <w:t xml:space="preserve">132 </w:t>
            </w:r>
          </w:p>
          <w:p w:rsidR="00713995" w:rsidRDefault="00596C5E">
            <w:pPr>
              <w:spacing w:after="120"/>
              <w:ind w:left="262"/>
            </w:pPr>
            <w:r>
              <w:rPr>
                <w:rFonts w:ascii="Arial" w:eastAsia="Arial" w:hAnsi="Arial" w:cs="Arial"/>
                <w:sz w:val="16"/>
              </w:rPr>
              <w:t xml:space="preserve">132 </w:t>
            </w:r>
          </w:p>
          <w:p w:rsidR="00713995" w:rsidRDefault="00596C5E">
            <w:pPr>
              <w:spacing w:after="120"/>
              <w:ind w:left="262"/>
            </w:pPr>
            <w:r>
              <w:rPr>
                <w:rFonts w:ascii="Arial" w:eastAsia="Arial" w:hAnsi="Arial" w:cs="Arial"/>
                <w:sz w:val="16"/>
              </w:rPr>
              <w:t xml:space="preserve">132 </w:t>
            </w:r>
          </w:p>
          <w:p w:rsidR="00713995" w:rsidRDefault="00596C5E">
            <w:pPr>
              <w:spacing w:after="120"/>
              <w:ind w:left="262"/>
            </w:pPr>
            <w:r>
              <w:rPr>
                <w:rFonts w:ascii="Arial" w:eastAsia="Arial" w:hAnsi="Arial" w:cs="Arial"/>
                <w:sz w:val="16"/>
              </w:rPr>
              <w:t xml:space="preserve">132 </w:t>
            </w:r>
          </w:p>
          <w:p w:rsidR="00713995" w:rsidRDefault="00596C5E">
            <w:pPr>
              <w:spacing w:after="120"/>
              <w:ind w:left="262"/>
            </w:pPr>
            <w:r>
              <w:rPr>
                <w:rFonts w:ascii="Arial" w:eastAsia="Arial" w:hAnsi="Arial" w:cs="Arial"/>
                <w:sz w:val="16"/>
              </w:rPr>
              <w:t xml:space="preserve">132 </w:t>
            </w:r>
          </w:p>
          <w:p w:rsidR="00713995" w:rsidRDefault="00596C5E">
            <w:pPr>
              <w:spacing w:after="120"/>
              <w:ind w:left="262"/>
            </w:pPr>
            <w:r>
              <w:rPr>
                <w:rFonts w:ascii="Arial" w:eastAsia="Arial" w:hAnsi="Arial" w:cs="Arial"/>
                <w:sz w:val="16"/>
              </w:rPr>
              <w:t xml:space="preserve">132 </w:t>
            </w:r>
          </w:p>
          <w:p w:rsidR="00713995" w:rsidRDefault="00596C5E">
            <w:pPr>
              <w:spacing w:after="120"/>
              <w:ind w:left="262"/>
            </w:pPr>
            <w:r>
              <w:rPr>
                <w:rFonts w:ascii="Arial" w:eastAsia="Arial" w:hAnsi="Arial" w:cs="Arial"/>
                <w:sz w:val="16"/>
              </w:rPr>
              <w:lastRenderedPageBreak/>
              <w:t xml:space="preserve">132 </w:t>
            </w:r>
          </w:p>
          <w:p w:rsidR="00713995" w:rsidRDefault="00596C5E">
            <w:pPr>
              <w:spacing w:after="120"/>
              <w:ind w:left="262"/>
            </w:pPr>
            <w:r>
              <w:rPr>
                <w:rFonts w:ascii="Arial" w:eastAsia="Arial" w:hAnsi="Arial" w:cs="Arial"/>
                <w:sz w:val="16"/>
              </w:rPr>
              <w:t xml:space="preserve">132 </w:t>
            </w:r>
          </w:p>
          <w:p w:rsidR="00713995" w:rsidRDefault="00596C5E">
            <w:pPr>
              <w:spacing w:after="120"/>
              <w:ind w:left="262"/>
            </w:pPr>
            <w:r>
              <w:rPr>
                <w:rFonts w:ascii="Arial" w:eastAsia="Arial" w:hAnsi="Arial" w:cs="Arial"/>
                <w:sz w:val="16"/>
              </w:rPr>
              <w:t xml:space="preserve">132 </w:t>
            </w:r>
          </w:p>
          <w:p w:rsidR="00713995" w:rsidRDefault="00596C5E">
            <w:pPr>
              <w:spacing w:after="120"/>
              <w:ind w:left="262"/>
            </w:pPr>
            <w:r>
              <w:rPr>
                <w:rFonts w:ascii="Arial" w:eastAsia="Arial" w:hAnsi="Arial" w:cs="Arial"/>
                <w:sz w:val="16"/>
              </w:rPr>
              <w:t xml:space="preserve">132 </w:t>
            </w:r>
          </w:p>
          <w:p w:rsidR="00713995" w:rsidRDefault="00596C5E">
            <w:pPr>
              <w:spacing w:after="117"/>
              <w:ind w:left="262"/>
            </w:pPr>
            <w:r>
              <w:rPr>
                <w:rFonts w:ascii="Arial" w:eastAsia="Arial" w:hAnsi="Arial" w:cs="Arial"/>
                <w:sz w:val="16"/>
              </w:rPr>
              <w:t xml:space="preserve">132 </w:t>
            </w:r>
          </w:p>
          <w:p w:rsidR="00713995" w:rsidRDefault="00596C5E">
            <w:pPr>
              <w:spacing w:after="120"/>
              <w:ind w:left="262"/>
            </w:pPr>
            <w:r>
              <w:rPr>
                <w:rFonts w:ascii="Arial" w:eastAsia="Arial" w:hAnsi="Arial" w:cs="Arial"/>
                <w:sz w:val="16"/>
              </w:rPr>
              <w:t xml:space="preserve">132 </w:t>
            </w:r>
          </w:p>
          <w:p w:rsidR="00713995" w:rsidRDefault="00596C5E">
            <w:pPr>
              <w:spacing w:after="120"/>
              <w:ind w:left="262"/>
            </w:pPr>
            <w:r>
              <w:rPr>
                <w:rFonts w:ascii="Arial" w:eastAsia="Arial" w:hAnsi="Arial" w:cs="Arial"/>
                <w:sz w:val="16"/>
              </w:rPr>
              <w:t xml:space="preserve">132 </w:t>
            </w:r>
          </w:p>
          <w:p w:rsidR="00713995" w:rsidRDefault="00596C5E">
            <w:pPr>
              <w:spacing w:after="0"/>
              <w:ind w:left="262"/>
            </w:pPr>
            <w:r>
              <w:rPr>
                <w:rFonts w:ascii="Arial" w:eastAsia="Arial" w:hAnsi="Arial" w:cs="Arial"/>
                <w:sz w:val="16"/>
              </w:rPr>
              <w:t xml:space="preserve">132 </w:t>
            </w:r>
          </w:p>
        </w:tc>
        <w:tc>
          <w:tcPr>
            <w:tcW w:w="560" w:type="dxa"/>
            <w:vMerge w:val="restart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20"/>
              <w:ind w:left="108"/>
            </w:pPr>
            <w:r>
              <w:rPr>
                <w:rFonts w:ascii="Arial" w:eastAsia="Arial" w:hAnsi="Arial" w:cs="Arial"/>
                <w:sz w:val="16"/>
              </w:rPr>
              <w:lastRenderedPageBreak/>
              <w:t xml:space="preserve">C1 </w:t>
            </w:r>
          </w:p>
          <w:p w:rsidR="00713995" w:rsidRDefault="00596C5E">
            <w:pPr>
              <w:spacing w:after="120"/>
              <w:ind w:left="108"/>
            </w:pPr>
            <w:r>
              <w:rPr>
                <w:rFonts w:ascii="Arial" w:eastAsia="Arial" w:hAnsi="Arial" w:cs="Arial"/>
                <w:sz w:val="16"/>
              </w:rPr>
              <w:t xml:space="preserve">C1 </w:t>
            </w:r>
          </w:p>
          <w:p w:rsidR="00713995" w:rsidRDefault="00596C5E">
            <w:pPr>
              <w:spacing w:after="120"/>
              <w:ind w:left="108"/>
            </w:pPr>
            <w:r>
              <w:rPr>
                <w:rFonts w:ascii="Arial" w:eastAsia="Arial" w:hAnsi="Arial" w:cs="Arial"/>
                <w:sz w:val="16"/>
              </w:rPr>
              <w:t xml:space="preserve">C1 </w:t>
            </w:r>
          </w:p>
          <w:p w:rsidR="00713995" w:rsidRDefault="00596C5E">
            <w:pPr>
              <w:spacing w:after="120"/>
              <w:ind w:left="108"/>
            </w:pPr>
            <w:r>
              <w:rPr>
                <w:rFonts w:ascii="Arial" w:eastAsia="Arial" w:hAnsi="Arial" w:cs="Arial"/>
                <w:sz w:val="16"/>
              </w:rPr>
              <w:t xml:space="preserve">C1 </w:t>
            </w:r>
          </w:p>
          <w:p w:rsidR="00713995" w:rsidRDefault="00596C5E">
            <w:pPr>
              <w:spacing w:after="120"/>
              <w:ind w:left="108"/>
            </w:pPr>
            <w:r>
              <w:rPr>
                <w:rFonts w:ascii="Arial" w:eastAsia="Arial" w:hAnsi="Arial" w:cs="Arial"/>
                <w:sz w:val="16"/>
              </w:rPr>
              <w:t xml:space="preserve">C1 </w:t>
            </w:r>
          </w:p>
          <w:p w:rsidR="00713995" w:rsidRDefault="00596C5E">
            <w:pPr>
              <w:spacing w:after="120"/>
              <w:ind w:left="108"/>
            </w:pPr>
            <w:r>
              <w:rPr>
                <w:rFonts w:ascii="Arial" w:eastAsia="Arial" w:hAnsi="Arial" w:cs="Arial"/>
                <w:sz w:val="16"/>
              </w:rPr>
              <w:t xml:space="preserve">C1 </w:t>
            </w:r>
          </w:p>
          <w:p w:rsidR="00713995" w:rsidRDefault="00596C5E">
            <w:pPr>
              <w:spacing w:after="120"/>
              <w:ind w:left="108"/>
            </w:pPr>
            <w:r>
              <w:rPr>
                <w:rFonts w:ascii="Arial" w:eastAsia="Arial" w:hAnsi="Arial" w:cs="Arial"/>
                <w:sz w:val="16"/>
              </w:rPr>
              <w:lastRenderedPageBreak/>
              <w:t xml:space="preserve">C1 </w:t>
            </w:r>
          </w:p>
          <w:p w:rsidR="00713995" w:rsidRDefault="00596C5E">
            <w:pPr>
              <w:spacing w:after="120"/>
              <w:ind w:left="108"/>
            </w:pPr>
            <w:r>
              <w:rPr>
                <w:rFonts w:ascii="Arial" w:eastAsia="Arial" w:hAnsi="Arial" w:cs="Arial"/>
                <w:sz w:val="16"/>
              </w:rPr>
              <w:t xml:space="preserve">C1 </w:t>
            </w:r>
          </w:p>
          <w:p w:rsidR="00713995" w:rsidRDefault="00596C5E">
            <w:pPr>
              <w:spacing w:after="120"/>
              <w:ind w:left="108"/>
            </w:pPr>
            <w:r>
              <w:rPr>
                <w:rFonts w:ascii="Arial" w:eastAsia="Arial" w:hAnsi="Arial" w:cs="Arial"/>
                <w:sz w:val="16"/>
              </w:rPr>
              <w:t xml:space="preserve">C1 </w:t>
            </w:r>
          </w:p>
          <w:p w:rsidR="00713995" w:rsidRDefault="00596C5E">
            <w:pPr>
              <w:spacing w:after="120"/>
              <w:ind w:left="108"/>
            </w:pPr>
            <w:r>
              <w:rPr>
                <w:rFonts w:ascii="Arial" w:eastAsia="Arial" w:hAnsi="Arial" w:cs="Arial"/>
                <w:sz w:val="16"/>
              </w:rPr>
              <w:t xml:space="preserve">C1 </w:t>
            </w:r>
          </w:p>
          <w:p w:rsidR="00713995" w:rsidRDefault="00596C5E">
            <w:pPr>
              <w:spacing w:after="117"/>
              <w:ind w:left="108"/>
            </w:pPr>
            <w:r>
              <w:rPr>
                <w:rFonts w:ascii="Arial" w:eastAsia="Arial" w:hAnsi="Arial" w:cs="Arial"/>
                <w:sz w:val="16"/>
              </w:rPr>
              <w:t xml:space="preserve">C1 </w:t>
            </w:r>
          </w:p>
          <w:p w:rsidR="00713995" w:rsidRDefault="00596C5E">
            <w:pPr>
              <w:spacing w:after="120"/>
              <w:ind w:left="108"/>
            </w:pPr>
            <w:r>
              <w:rPr>
                <w:rFonts w:ascii="Arial" w:eastAsia="Arial" w:hAnsi="Arial" w:cs="Arial"/>
                <w:sz w:val="16"/>
              </w:rPr>
              <w:t xml:space="preserve">C1 </w:t>
            </w:r>
          </w:p>
          <w:p w:rsidR="00713995" w:rsidRDefault="00596C5E">
            <w:pPr>
              <w:spacing w:after="120"/>
              <w:ind w:left="108"/>
            </w:pPr>
            <w:r>
              <w:rPr>
                <w:rFonts w:ascii="Arial" w:eastAsia="Arial" w:hAnsi="Arial" w:cs="Arial"/>
                <w:sz w:val="16"/>
              </w:rPr>
              <w:t xml:space="preserve">C1 </w:t>
            </w:r>
          </w:p>
          <w:p w:rsidR="00713995" w:rsidRDefault="00596C5E">
            <w:pPr>
              <w:spacing w:after="0"/>
              <w:ind w:left="108"/>
            </w:pPr>
            <w:r>
              <w:rPr>
                <w:rFonts w:ascii="Arial" w:eastAsia="Arial" w:hAnsi="Arial" w:cs="Arial"/>
                <w:sz w:val="16"/>
              </w:rPr>
              <w:t xml:space="preserve">C1 </w:t>
            </w:r>
          </w:p>
        </w:tc>
        <w:tc>
          <w:tcPr>
            <w:tcW w:w="1217" w:type="dxa"/>
            <w:vMerge w:val="restart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20"/>
            </w:pPr>
            <w:r>
              <w:rPr>
                <w:rFonts w:ascii="Arial" w:eastAsia="Arial" w:hAnsi="Arial" w:cs="Arial"/>
                <w:sz w:val="16"/>
              </w:rPr>
              <w:lastRenderedPageBreak/>
              <w:t xml:space="preserve">Agente </w:t>
            </w:r>
          </w:p>
          <w:p w:rsidR="00713995" w:rsidRDefault="00596C5E">
            <w:pPr>
              <w:spacing w:after="120"/>
            </w:pPr>
            <w:r>
              <w:rPr>
                <w:rFonts w:ascii="Arial" w:eastAsia="Arial" w:hAnsi="Arial" w:cs="Arial"/>
                <w:sz w:val="16"/>
              </w:rPr>
              <w:t xml:space="preserve">Agente </w:t>
            </w:r>
          </w:p>
          <w:p w:rsidR="00713995" w:rsidRDefault="00596C5E">
            <w:pPr>
              <w:spacing w:after="120"/>
            </w:pPr>
            <w:r>
              <w:rPr>
                <w:rFonts w:ascii="Arial" w:eastAsia="Arial" w:hAnsi="Arial" w:cs="Arial"/>
                <w:sz w:val="16"/>
              </w:rPr>
              <w:t xml:space="preserve">Agente </w:t>
            </w:r>
          </w:p>
          <w:p w:rsidR="00713995" w:rsidRDefault="00596C5E">
            <w:pPr>
              <w:spacing w:after="120"/>
            </w:pPr>
            <w:r>
              <w:rPr>
                <w:rFonts w:ascii="Arial" w:eastAsia="Arial" w:hAnsi="Arial" w:cs="Arial"/>
                <w:sz w:val="16"/>
              </w:rPr>
              <w:t xml:space="preserve">Agente </w:t>
            </w:r>
          </w:p>
          <w:p w:rsidR="00713995" w:rsidRDefault="00596C5E">
            <w:pPr>
              <w:spacing w:after="120"/>
            </w:pPr>
            <w:r>
              <w:rPr>
                <w:rFonts w:ascii="Arial" w:eastAsia="Arial" w:hAnsi="Arial" w:cs="Arial"/>
                <w:sz w:val="16"/>
              </w:rPr>
              <w:t xml:space="preserve">Agente </w:t>
            </w:r>
          </w:p>
          <w:p w:rsidR="00713995" w:rsidRDefault="00596C5E">
            <w:pPr>
              <w:spacing w:after="120"/>
            </w:pPr>
            <w:r>
              <w:rPr>
                <w:rFonts w:ascii="Arial" w:eastAsia="Arial" w:hAnsi="Arial" w:cs="Arial"/>
                <w:sz w:val="16"/>
              </w:rPr>
              <w:t xml:space="preserve">Agente </w:t>
            </w:r>
          </w:p>
          <w:p w:rsidR="00713995" w:rsidRDefault="00596C5E">
            <w:pPr>
              <w:spacing w:after="120"/>
            </w:pPr>
            <w:r>
              <w:rPr>
                <w:rFonts w:ascii="Arial" w:eastAsia="Arial" w:hAnsi="Arial" w:cs="Arial"/>
                <w:sz w:val="16"/>
              </w:rPr>
              <w:lastRenderedPageBreak/>
              <w:t xml:space="preserve">Agente </w:t>
            </w:r>
          </w:p>
          <w:p w:rsidR="00713995" w:rsidRDefault="00596C5E">
            <w:pPr>
              <w:spacing w:after="120"/>
            </w:pPr>
            <w:r>
              <w:rPr>
                <w:rFonts w:ascii="Arial" w:eastAsia="Arial" w:hAnsi="Arial" w:cs="Arial"/>
                <w:sz w:val="16"/>
              </w:rPr>
              <w:t xml:space="preserve">Agente </w:t>
            </w:r>
          </w:p>
          <w:p w:rsidR="00713995" w:rsidRDefault="00596C5E">
            <w:pPr>
              <w:spacing w:after="120"/>
            </w:pPr>
            <w:r>
              <w:rPr>
                <w:rFonts w:ascii="Arial" w:eastAsia="Arial" w:hAnsi="Arial" w:cs="Arial"/>
                <w:sz w:val="16"/>
              </w:rPr>
              <w:t xml:space="preserve">Agente </w:t>
            </w:r>
          </w:p>
          <w:p w:rsidR="00713995" w:rsidRDefault="00596C5E">
            <w:pPr>
              <w:spacing w:after="120"/>
            </w:pPr>
            <w:r>
              <w:rPr>
                <w:rFonts w:ascii="Arial" w:eastAsia="Arial" w:hAnsi="Arial" w:cs="Arial"/>
                <w:sz w:val="16"/>
              </w:rPr>
              <w:t xml:space="preserve">Agente </w:t>
            </w:r>
          </w:p>
          <w:p w:rsidR="00713995" w:rsidRDefault="00596C5E">
            <w:pPr>
              <w:spacing w:after="117"/>
            </w:pPr>
            <w:r>
              <w:rPr>
                <w:rFonts w:ascii="Arial" w:eastAsia="Arial" w:hAnsi="Arial" w:cs="Arial"/>
                <w:sz w:val="16"/>
              </w:rPr>
              <w:t xml:space="preserve">Agente </w:t>
            </w:r>
          </w:p>
          <w:p w:rsidR="00713995" w:rsidRDefault="00596C5E">
            <w:pPr>
              <w:spacing w:after="120"/>
            </w:pPr>
            <w:r>
              <w:rPr>
                <w:rFonts w:ascii="Arial" w:eastAsia="Arial" w:hAnsi="Arial" w:cs="Arial"/>
                <w:sz w:val="16"/>
              </w:rPr>
              <w:t xml:space="preserve">Agente </w:t>
            </w:r>
          </w:p>
          <w:p w:rsidR="00713995" w:rsidRDefault="00596C5E">
            <w:pPr>
              <w:spacing w:after="120"/>
            </w:pPr>
            <w:r>
              <w:rPr>
                <w:rFonts w:ascii="Arial" w:eastAsia="Arial" w:hAnsi="Arial" w:cs="Arial"/>
                <w:sz w:val="16"/>
              </w:rPr>
              <w:t xml:space="preserve">Agente </w:t>
            </w:r>
          </w:p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Agente </w:t>
            </w:r>
          </w:p>
        </w:tc>
        <w:tc>
          <w:tcPr>
            <w:tcW w:w="1824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lastRenderedPageBreak/>
              <w:t xml:space="preserve">PL4018 </w:t>
            </w:r>
          </w:p>
        </w:tc>
        <w:tc>
          <w:tcPr>
            <w:tcW w:w="456" w:type="dxa"/>
            <w:tcBorders>
              <w:left w:val="single" w:sz="8" w:space="0" w:color="000000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22 </w:t>
            </w:r>
          </w:p>
        </w:tc>
        <w:tc>
          <w:tcPr>
            <w:tcW w:w="1555" w:type="dxa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13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9.192,72 </w:t>
            </w:r>
          </w:p>
        </w:tc>
        <w:tc>
          <w:tcPr>
            <w:tcW w:w="1311" w:type="dxa"/>
            <w:vMerge w:val="restart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20"/>
              <w:ind w:left="185"/>
            </w:pPr>
            <w:r>
              <w:rPr>
                <w:rFonts w:ascii="Arial" w:eastAsia="Arial" w:hAnsi="Arial" w:cs="Arial"/>
                <w:sz w:val="16"/>
              </w:rPr>
              <w:t xml:space="preserve">1.060,99 </w:t>
            </w:r>
          </w:p>
          <w:p w:rsidR="00713995" w:rsidRDefault="00596C5E">
            <w:pPr>
              <w:spacing w:after="120"/>
              <w:ind w:left="185"/>
            </w:pPr>
            <w:r>
              <w:rPr>
                <w:rFonts w:ascii="Arial" w:eastAsia="Arial" w:hAnsi="Arial" w:cs="Arial"/>
                <w:sz w:val="16"/>
              </w:rPr>
              <w:t xml:space="preserve">1.340,14 </w:t>
            </w:r>
          </w:p>
          <w:p w:rsidR="00713995" w:rsidRDefault="00596C5E">
            <w:pPr>
              <w:spacing w:after="120"/>
              <w:ind w:left="185"/>
            </w:pPr>
            <w:r>
              <w:rPr>
                <w:rFonts w:ascii="Arial" w:eastAsia="Arial" w:hAnsi="Arial" w:cs="Arial"/>
                <w:sz w:val="16"/>
              </w:rPr>
              <w:t xml:space="preserve">1.340,86 </w:t>
            </w:r>
          </w:p>
          <w:p w:rsidR="00713995" w:rsidRDefault="00596C5E">
            <w:pPr>
              <w:spacing w:after="120"/>
              <w:ind w:left="185"/>
            </w:pPr>
            <w:r>
              <w:rPr>
                <w:rFonts w:ascii="Arial" w:eastAsia="Arial" w:hAnsi="Arial" w:cs="Arial"/>
                <w:sz w:val="16"/>
              </w:rPr>
              <w:t xml:space="preserve">1.340,14 </w:t>
            </w:r>
          </w:p>
          <w:p w:rsidR="00713995" w:rsidRDefault="00596C5E">
            <w:pPr>
              <w:spacing w:after="120"/>
              <w:ind w:left="185"/>
            </w:pPr>
            <w:r>
              <w:rPr>
                <w:rFonts w:ascii="Arial" w:eastAsia="Arial" w:hAnsi="Arial" w:cs="Arial"/>
                <w:sz w:val="16"/>
              </w:rPr>
              <w:t xml:space="preserve">1.005,49 </w:t>
            </w:r>
          </w:p>
          <w:p w:rsidR="00713995" w:rsidRDefault="00596C5E">
            <w:pPr>
              <w:spacing w:after="120"/>
              <w:ind w:left="185"/>
            </w:pPr>
            <w:r>
              <w:rPr>
                <w:rFonts w:ascii="Arial" w:eastAsia="Arial" w:hAnsi="Arial" w:cs="Arial"/>
                <w:sz w:val="16"/>
              </w:rPr>
              <w:t xml:space="preserve">1.005,49 </w:t>
            </w:r>
          </w:p>
          <w:p w:rsidR="00713995" w:rsidRDefault="00596C5E">
            <w:pPr>
              <w:spacing w:after="120"/>
              <w:ind w:left="230"/>
            </w:pPr>
            <w:r>
              <w:rPr>
                <w:rFonts w:ascii="Arial" w:eastAsia="Arial" w:hAnsi="Arial" w:cs="Arial"/>
                <w:sz w:val="16"/>
              </w:rPr>
              <w:lastRenderedPageBreak/>
              <w:t xml:space="preserve">1033,03 </w:t>
            </w:r>
          </w:p>
          <w:p w:rsidR="00713995" w:rsidRDefault="00596C5E">
            <w:pPr>
              <w:spacing w:after="120"/>
              <w:ind w:left="185"/>
            </w:pPr>
            <w:r>
              <w:rPr>
                <w:rFonts w:ascii="Arial" w:eastAsia="Arial" w:hAnsi="Arial" w:cs="Arial"/>
                <w:sz w:val="16"/>
              </w:rPr>
              <w:t xml:space="preserve">1.005,49 </w:t>
            </w:r>
          </w:p>
          <w:p w:rsidR="00713995" w:rsidRDefault="00596C5E">
            <w:pPr>
              <w:spacing w:after="120"/>
              <w:ind w:left="185"/>
            </w:pPr>
            <w:r>
              <w:rPr>
                <w:rFonts w:ascii="Arial" w:eastAsia="Arial" w:hAnsi="Arial" w:cs="Arial"/>
                <w:sz w:val="16"/>
              </w:rPr>
              <w:t xml:space="preserve">1.010,30 </w:t>
            </w:r>
          </w:p>
          <w:p w:rsidR="00713995" w:rsidRDefault="00596C5E">
            <w:pPr>
              <w:spacing w:after="120"/>
              <w:ind w:left="185"/>
            </w:pPr>
            <w:r>
              <w:rPr>
                <w:rFonts w:ascii="Arial" w:eastAsia="Arial" w:hAnsi="Arial" w:cs="Arial"/>
                <w:sz w:val="16"/>
              </w:rPr>
              <w:t xml:space="preserve">1.177,55 </w:t>
            </w:r>
          </w:p>
          <w:p w:rsidR="00713995" w:rsidRDefault="00596C5E">
            <w:pPr>
              <w:spacing w:after="117"/>
              <w:ind w:left="185"/>
            </w:pPr>
            <w:r>
              <w:rPr>
                <w:rFonts w:ascii="Arial" w:eastAsia="Arial" w:hAnsi="Arial" w:cs="Arial"/>
                <w:sz w:val="16"/>
              </w:rPr>
              <w:t xml:space="preserve">1.177,55 </w:t>
            </w:r>
          </w:p>
          <w:p w:rsidR="00713995" w:rsidRDefault="00596C5E">
            <w:pPr>
              <w:spacing w:after="120"/>
              <w:ind w:left="185"/>
            </w:pPr>
            <w:r>
              <w:rPr>
                <w:rFonts w:ascii="Arial" w:eastAsia="Arial" w:hAnsi="Arial" w:cs="Arial"/>
                <w:sz w:val="16"/>
              </w:rPr>
              <w:t xml:space="preserve">1.005,49 </w:t>
            </w:r>
          </w:p>
          <w:p w:rsidR="00713995" w:rsidRDefault="00596C5E">
            <w:pPr>
              <w:spacing w:after="120"/>
              <w:ind w:left="185"/>
            </w:pPr>
            <w:r>
              <w:rPr>
                <w:rFonts w:ascii="Arial" w:eastAsia="Arial" w:hAnsi="Arial" w:cs="Arial"/>
                <w:sz w:val="16"/>
              </w:rPr>
              <w:t xml:space="preserve">1.061,36 </w:t>
            </w:r>
          </w:p>
          <w:p w:rsidR="00713995" w:rsidRDefault="00596C5E">
            <w:pPr>
              <w:spacing w:after="0"/>
              <w:ind w:left="185"/>
            </w:pPr>
            <w:r>
              <w:rPr>
                <w:rFonts w:ascii="Arial" w:eastAsia="Arial" w:hAnsi="Arial" w:cs="Arial"/>
                <w:sz w:val="16"/>
              </w:rPr>
              <w:t xml:space="preserve">1.061,36 </w:t>
            </w:r>
          </w:p>
        </w:tc>
        <w:tc>
          <w:tcPr>
            <w:tcW w:w="854" w:type="dxa"/>
            <w:vMerge w:val="restart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20"/>
              <w:ind w:left="89"/>
            </w:pPr>
            <w:r>
              <w:rPr>
                <w:rFonts w:ascii="Arial" w:eastAsia="Arial" w:hAnsi="Arial" w:cs="Arial"/>
                <w:sz w:val="16"/>
              </w:rPr>
              <w:lastRenderedPageBreak/>
              <w:t xml:space="preserve">6.509,16 </w:t>
            </w:r>
          </w:p>
          <w:p w:rsidR="00713995" w:rsidRDefault="00596C5E">
            <w:pPr>
              <w:spacing w:after="120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6.509,16 </w:t>
            </w:r>
          </w:p>
          <w:p w:rsidR="00713995" w:rsidRDefault="00596C5E">
            <w:pPr>
              <w:spacing w:after="120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6.509,16 </w:t>
            </w:r>
          </w:p>
          <w:p w:rsidR="00713995" w:rsidRDefault="00596C5E">
            <w:pPr>
              <w:spacing w:after="120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6.509,16 </w:t>
            </w:r>
          </w:p>
          <w:p w:rsidR="00713995" w:rsidRDefault="00596C5E">
            <w:pPr>
              <w:spacing w:after="120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6.509,16 </w:t>
            </w:r>
          </w:p>
          <w:p w:rsidR="00713995" w:rsidRDefault="00596C5E">
            <w:pPr>
              <w:spacing w:after="120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6.509,16 </w:t>
            </w:r>
          </w:p>
          <w:p w:rsidR="00713995" w:rsidRDefault="00596C5E">
            <w:pPr>
              <w:spacing w:after="120"/>
              <w:ind w:left="89"/>
            </w:pPr>
            <w:r>
              <w:rPr>
                <w:rFonts w:ascii="Arial" w:eastAsia="Arial" w:hAnsi="Arial" w:cs="Arial"/>
                <w:sz w:val="16"/>
              </w:rPr>
              <w:lastRenderedPageBreak/>
              <w:t xml:space="preserve">6.509,16 </w:t>
            </w:r>
          </w:p>
          <w:p w:rsidR="00713995" w:rsidRDefault="00596C5E">
            <w:pPr>
              <w:spacing w:after="120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6.509,16 </w:t>
            </w:r>
          </w:p>
          <w:p w:rsidR="00713995" w:rsidRDefault="00596C5E">
            <w:pPr>
              <w:spacing w:after="120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6.509,16 </w:t>
            </w:r>
          </w:p>
          <w:p w:rsidR="00713995" w:rsidRDefault="00596C5E">
            <w:pPr>
              <w:spacing w:after="120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6.509,16 </w:t>
            </w:r>
          </w:p>
          <w:p w:rsidR="00713995" w:rsidRDefault="00596C5E">
            <w:pPr>
              <w:spacing w:after="117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6.509,16 </w:t>
            </w:r>
          </w:p>
          <w:p w:rsidR="00713995" w:rsidRDefault="00596C5E">
            <w:pPr>
              <w:spacing w:after="120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6.509,16 </w:t>
            </w:r>
          </w:p>
          <w:p w:rsidR="00713995" w:rsidRDefault="00596C5E">
            <w:pPr>
              <w:spacing w:after="120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6.509,16 </w:t>
            </w:r>
          </w:p>
          <w:p w:rsidR="00713995" w:rsidRDefault="00596C5E">
            <w:pPr>
              <w:spacing w:after="0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6.509,16 </w:t>
            </w:r>
          </w:p>
        </w:tc>
        <w:tc>
          <w:tcPr>
            <w:tcW w:w="302" w:type="dxa"/>
            <w:vMerge w:val="restart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843" w:type="dxa"/>
            <w:vMerge w:val="restart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20"/>
              <w:ind w:left="60"/>
              <w:jc w:val="both"/>
            </w:pPr>
            <w:r>
              <w:rPr>
                <w:rFonts w:ascii="Arial" w:eastAsia="Arial" w:hAnsi="Arial" w:cs="Arial"/>
                <w:sz w:val="16"/>
              </w:rPr>
              <w:t xml:space="preserve">12.269,64 </w:t>
            </w:r>
          </w:p>
          <w:p w:rsidR="00713995" w:rsidRDefault="00596C5E">
            <w:pPr>
              <w:spacing w:after="120"/>
              <w:ind w:left="60"/>
              <w:jc w:val="both"/>
            </w:pPr>
            <w:r>
              <w:rPr>
                <w:rFonts w:ascii="Arial" w:eastAsia="Arial" w:hAnsi="Arial" w:cs="Arial"/>
                <w:sz w:val="16"/>
              </w:rPr>
              <w:t xml:space="preserve">12.269,64 </w:t>
            </w:r>
          </w:p>
          <w:p w:rsidR="00713995" w:rsidRDefault="00596C5E">
            <w:pPr>
              <w:spacing w:after="120"/>
              <w:ind w:left="60"/>
              <w:jc w:val="both"/>
            </w:pPr>
            <w:r>
              <w:rPr>
                <w:rFonts w:ascii="Arial" w:eastAsia="Arial" w:hAnsi="Arial" w:cs="Arial"/>
                <w:sz w:val="16"/>
              </w:rPr>
              <w:t xml:space="preserve">12.269,64 </w:t>
            </w:r>
          </w:p>
          <w:p w:rsidR="00713995" w:rsidRDefault="00596C5E">
            <w:pPr>
              <w:spacing w:after="120"/>
              <w:ind w:left="60"/>
              <w:jc w:val="both"/>
            </w:pPr>
            <w:r>
              <w:rPr>
                <w:rFonts w:ascii="Arial" w:eastAsia="Arial" w:hAnsi="Arial" w:cs="Arial"/>
                <w:sz w:val="16"/>
              </w:rPr>
              <w:t xml:space="preserve">12.269,64 </w:t>
            </w:r>
          </w:p>
          <w:p w:rsidR="00713995" w:rsidRDefault="00596C5E">
            <w:pPr>
              <w:spacing w:after="120"/>
              <w:ind w:left="60"/>
              <w:jc w:val="both"/>
            </w:pPr>
            <w:r>
              <w:rPr>
                <w:rFonts w:ascii="Arial" w:eastAsia="Arial" w:hAnsi="Arial" w:cs="Arial"/>
                <w:sz w:val="16"/>
              </w:rPr>
              <w:t xml:space="preserve">12.269,64 </w:t>
            </w:r>
          </w:p>
          <w:p w:rsidR="00713995" w:rsidRDefault="00596C5E">
            <w:pPr>
              <w:spacing w:after="120"/>
              <w:ind w:left="60"/>
              <w:jc w:val="both"/>
            </w:pPr>
            <w:r>
              <w:rPr>
                <w:rFonts w:ascii="Arial" w:eastAsia="Arial" w:hAnsi="Arial" w:cs="Arial"/>
                <w:sz w:val="16"/>
              </w:rPr>
              <w:t xml:space="preserve">12.269,64 </w:t>
            </w:r>
          </w:p>
          <w:p w:rsidR="00713995" w:rsidRDefault="00596C5E">
            <w:pPr>
              <w:spacing w:after="120"/>
              <w:ind w:left="60"/>
              <w:jc w:val="both"/>
            </w:pPr>
            <w:r>
              <w:rPr>
                <w:rFonts w:ascii="Arial" w:eastAsia="Arial" w:hAnsi="Arial" w:cs="Arial"/>
                <w:sz w:val="16"/>
              </w:rPr>
              <w:lastRenderedPageBreak/>
              <w:t xml:space="preserve">12.269,64 </w:t>
            </w:r>
          </w:p>
          <w:p w:rsidR="00713995" w:rsidRDefault="00596C5E">
            <w:pPr>
              <w:spacing w:after="120"/>
              <w:ind w:left="60"/>
              <w:jc w:val="both"/>
            </w:pPr>
            <w:r>
              <w:rPr>
                <w:rFonts w:ascii="Arial" w:eastAsia="Arial" w:hAnsi="Arial" w:cs="Arial"/>
                <w:sz w:val="16"/>
              </w:rPr>
              <w:t xml:space="preserve">12.269,64 </w:t>
            </w:r>
          </w:p>
          <w:p w:rsidR="00713995" w:rsidRDefault="00596C5E">
            <w:pPr>
              <w:spacing w:after="120"/>
              <w:ind w:left="60"/>
              <w:jc w:val="both"/>
            </w:pPr>
            <w:r>
              <w:rPr>
                <w:rFonts w:ascii="Arial" w:eastAsia="Arial" w:hAnsi="Arial" w:cs="Arial"/>
                <w:sz w:val="16"/>
              </w:rPr>
              <w:t xml:space="preserve">12.269,64 </w:t>
            </w:r>
          </w:p>
          <w:p w:rsidR="00713995" w:rsidRDefault="00596C5E">
            <w:pPr>
              <w:spacing w:after="120"/>
              <w:ind w:left="60"/>
              <w:jc w:val="both"/>
            </w:pPr>
            <w:r>
              <w:rPr>
                <w:rFonts w:ascii="Arial" w:eastAsia="Arial" w:hAnsi="Arial" w:cs="Arial"/>
                <w:sz w:val="16"/>
              </w:rPr>
              <w:t xml:space="preserve">12.269,64 </w:t>
            </w:r>
          </w:p>
          <w:p w:rsidR="00713995" w:rsidRDefault="00596C5E">
            <w:pPr>
              <w:spacing w:after="117"/>
              <w:ind w:left="60"/>
              <w:jc w:val="both"/>
            </w:pPr>
            <w:r>
              <w:rPr>
                <w:rFonts w:ascii="Arial" w:eastAsia="Arial" w:hAnsi="Arial" w:cs="Arial"/>
                <w:sz w:val="16"/>
              </w:rPr>
              <w:t xml:space="preserve">12.269,64 </w:t>
            </w:r>
          </w:p>
          <w:p w:rsidR="00713995" w:rsidRDefault="00596C5E">
            <w:pPr>
              <w:spacing w:after="120"/>
              <w:ind w:left="60"/>
              <w:jc w:val="both"/>
            </w:pPr>
            <w:r>
              <w:rPr>
                <w:rFonts w:ascii="Arial" w:eastAsia="Arial" w:hAnsi="Arial" w:cs="Arial"/>
                <w:sz w:val="16"/>
              </w:rPr>
              <w:t xml:space="preserve">12.269,64 </w:t>
            </w:r>
          </w:p>
          <w:p w:rsidR="00713995" w:rsidRDefault="00596C5E">
            <w:pPr>
              <w:spacing w:after="120"/>
              <w:ind w:left="60"/>
              <w:jc w:val="both"/>
            </w:pPr>
            <w:r>
              <w:rPr>
                <w:rFonts w:ascii="Arial" w:eastAsia="Arial" w:hAnsi="Arial" w:cs="Arial"/>
                <w:sz w:val="16"/>
              </w:rPr>
              <w:t xml:space="preserve">12.269,64 </w:t>
            </w:r>
          </w:p>
          <w:p w:rsidR="00713995" w:rsidRDefault="00596C5E">
            <w:pPr>
              <w:spacing w:after="0"/>
              <w:ind w:left="60"/>
              <w:jc w:val="both"/>
            </w:pPr>
            <w:r>
              <w:rPr>
                <w:rFonts w:ascii="Arial" w:eastAsia="Arial" w:hAnsi="Arial" w:cs="Arial"/>
                <w:sz w:val="16"/>
              </w:rPr>
              <w:t xml:space="preserve">12.269,64 </w:t>
            </w:r>
          </w:p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668" w:type="dxa"/>
            <w:vMerge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560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217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824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PL4019 </w:t>
            </w:r>
          </w:p>
        </w:tc>
        <w:tc>
          <w:tcPr>
            <w:tcW w:w="456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22 </w:t>
            </w:r>
          </w:p>
        </w:tc>
        <w:tc>
          <w:tcPr>
            <w:tcW w:w="1555" w:type="dxa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13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9.192,72 </w:t>
            </w:r>
          </w:p>
        </w:tc>
        <w:tc>
          <w:tcPr>
            <w:tcW w:w="1311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854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302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843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668" w:type="dxa"/>
            <w:vMerge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560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217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824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PL4020 </w:t>
            </w:r>
          </w:p>
        </w:tc>
        <w:tc>
          <w:tcPr>
            <w:tcW w:w="456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22 </w:t>
            </w:r>
          </w:p>
        </w:tc>
        <w:tc>
          <w:tcPr>
            <w:tcW w:w="1555" w:type="dxa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13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9.192,72 </w:t>
            </w:r>
          </w:p>
        </w:tc>
        <w:tc>
          <w:tcPr>
            <w:tcW w:w="1311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854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302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843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668" w:type="dxa"/>
            <w:vMerge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560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217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824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PL4021 </w:t>
            </w:r>
          </w:p>
        </w:tc>
        <w:tc>
          <w:tcPr>
            <w:tcW w:w="456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22 </w:t>
            </w:r>
          </w:p>
        </w:tc>
        <w:tc>
          <w:tcPr>
            <w:tcW w:w="1555" w:type="dxa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13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9.192,72 </w:t>
            </w:r>
          </w:p>
        </w:tc>
        <w:tc>
          <w:tcPr>
            <w:tcW w:w="1311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854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302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843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668" w:type="dxa"/>
            <w:vMerge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560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217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824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PL4022 </w:t>
            </w:r>
          </w:p>
        </w:tc>
        <w:tc>
          <w:tcPr>
            <w:tcW w:w="456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22 </w:t>
            </w:r>
          </w:p>
        </w:tc>
        <w:tc>
          <w:tcPr>
            <w:tcW w:w="1555" w:type="dxa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13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9.192,72 </w:t>
            </w:r>
          </w:p>
        </w:tc>
        <w:tc>
          <w:tcPr>
            <w:tcW w:w="1311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854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302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843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668" w:type="dxa"/>
            <w:vMerge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560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217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824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PL4023 </w:t>
            </w:r>
          </w:p>
        </w:tc>
        <w:tc>
          <w:tcPr>
            <w:tcW w:w="456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22 </w:t>
            </w:r>
          </w:p>
        </w:tc>
        <w:tc>
          <w:tcPr>
            <w:tcW w:w="1555" w:type="dxa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13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9.192,72 </w:t>
            </w:r>
          </w:p>
        </w:tc>
        <w:tc>
          <w:tcPr>
            <w:tcW w:w="1311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854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302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843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668" w:type="dxa"/>
            <w:vMerge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560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217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824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PL4024 </w:t>
            </w:r>
          </w:p>
        </w:tc>
        <w:tc>
          <w:tcPr>
            <w:tcW w:w="456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22 </w:t>
            </w:r>
          </w:p>
        </w:tc>
        <w:tc>
          <w:tcPr>
            <w:tcW w:w="1555" w:type="dxa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13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9.192,72 </w:t>
            </w:r>
          </w:p>
        </w:tc>
        <w:tc>
          <w:tcPr>
            <w:tcW w:w="1311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854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302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843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668" w:type="dxa"/>
            <w:vMerge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560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217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824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PL4025 </w:t>
            </w:r>
          </w:p>
        </w:tc>
        <w:tc>
          <w:tcPr>
            <w:tcW w:w="456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22 </w:t>
            </w:r>
          </w:p>
        </w:tc>
        <w:tc>
          <w:tcPr>
            <w:tcW w:w="1555" w:type="dxa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13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9.192,72 </w:t>
            </w:r>
          </w:p>
        </w:tc>
        <w:tc>
          <w:tcPr>
            <w:tcW w:w="1311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854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302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843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318"/>
        </w:trPr>
        <w:tc>
          <w:tcPr>
            <w:tcW w:w="668" w:type="dxa"/>
            <w:vMerge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560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217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824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PL4026 </w:t>
            </w:r>
          </w:p>
        </w:tc>
        <w:tc>
          <w:tcPr>
            <w:tcW w:w="456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22 </w:t>
            </w:r>
          </w:p>
        </w:tc>
        <w:tc>
          <w:tcPr>
            <w:tcW w:w="1555" w:type="dxa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13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9.192,72 </w:t>
            </w:r>
          </w:p>
        </w:tc>
        <w:tc>
          <w:tcPr>
            <w:tcW w:w="1311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854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302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843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668" w:type="dxa"/>
            <w:vMerge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560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217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824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PL4027 </w:t>
            </w:r>
          </w:p>
        </w:tc>
        <w:tc>
          <w:tcPr>
            <w:tcW w:w="456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22 </w:t>
            </w:r>
          </w:p>
        </w:tc>
        <w:tc>
          <w:tcPr>
            <w:tcW w:w="1555" w:type="dxa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13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9.192,72 </w:t>
            </w:r>
          </w:p>
        </w:tc>
        <w:tc>
          <w:tcPr>
            <w:tcW w:w="1311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854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302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843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318"/>
        </w:trPr>
        <w:tc>
          <w:tcPr>
            <w:tcW w:w="668" w:type="dxa"/>
            <w:vMerge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560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217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824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PL4028 </w:t>
            </w:r>
          </w:p>
        </w:tc>
        <w:tc>
          <w:tcPr>
            <w:tcW w:w="456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22 </w:t>
            </w:r>
          </w:p>
        </w:tc>
        <w:tc>
          <w:tcPr>
            <w:tcW w:w="1555" w:type="dxa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13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9.192,72 </w:t>
            </w:r>
          </w:p>
        </w:tc>
        <w:tc>
          <w:tcPr>
            <w:tcW w:w="1311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854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302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843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668" w:type="dxa"/>
            <w:vMerge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560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217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824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PL4029 </w:t>
            </w:r>
          </w:p>
        </w:tc>
        <w:tc>
          <w:tcPr>
            <w:tcW w:w="456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22 </w:t>
            </w:r>
          </w:p>
        </w:tc>
        <w:tc>
          <w:tcPr>
            <w:tcW w:w="1555" w:type="dxa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13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9.192,72 </w:t>
            </w:r>
          </w:p>
        </w:tc>
        <w:tc>
          <w:tcPr>
            <w:tcW w:w="1311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854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302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843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668" w:type="dxa"/>
            <w:vMerge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560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217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824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PL4030 </w:t>
            </w:r>
          </w:p>
        </w:tc>
        <w:tc>
          <w:tcPr>
            <w:tcW w:w="456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22 </w:t>
            </w:r>
          </w:p>
        </w:tc>
        <w:tc>
          <w:tcPr>
            <w:tcW w:w="1555" w:type="dxa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13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9.192,72 </w:t>
            </w:r>
          </w:p>
        </w:tc>
        <w:tc>
          <w:tcPr>
            <w:tcW w:w="1311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854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302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843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286"/>
        </w:trPr>
        <w:tc>
          <w:tcPr>
            <w:tcW w:w="668" w:type="dxa"/>
            <w:vMerge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560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217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824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PL4031 </w:t>
            </w:r>
          </w:p>
        </w:tc>
        <w:tc>
          <w:tcPr>
            <w:tcW w:w="456" w:type="dxa"/>
            <w:tcBorders>
              <w:top w:val="single" w:sz="24" w:space="0" w:color="FFFFFF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22 </w:t>
            </w:r>
          </w:p>
        </w:tc>
        <w:tc>
          <w:tcPr>
            <w:tcW w:w="1555" w:type="dxa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13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9.192,72 </w:t>
            </w:r>
          </w:p>
        </w:tc>
        <w:tc>
          <w:tcPr>
            <w:tcW w:w="1311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854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302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843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</w:tr>
    </w:tbl>
    <w:p w:rsidR="00713995" w:rsidRDefault="00713995">
      <w:pPr>
        <w:spacing w:after="0"/>
        <w:ind w:left="-1292" w:right="9765"/>
      </w:pPr>
    </w:p>
    <w:tbl>
      <w:tblPr>
        <w:tblW w:w="9303" w:type="dxa"/>
        <w:tblInd w:w="19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6"/>
        <w:gridCol w:w="504"/>
        <w:gridCol w:w="63"/>
        <w:gridCol w:w="364"/>
        <w:gridCol w:w="1182"/>
        <w:gridCol w:w="70"/>
        <w:gridCol w:w="1727"/>
        <w:gridCol w:w="470"/>
        <w:gridCol w:w="253"/>
        <w:gridCol w:w="1293"/>
        <w:gridCol w:w="71"/>
        <w:gridCol w:w="1024"/>
        <w:gridCol w:w="71"/>
        <w:gridCol w:w="1100"/>
        <w:gridCol w:w="71"/>
        <w:gridCol w:w="776"/>
        <w:gridCol w:w="88"/>
      </w:tblGrid>
      <w:tr w:rsidR="00713995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176" w:type="dxa"/>
          </w:tcPr>
          <w:p w:rsidR="00713995" w:rsidRDefault="00713995">
            <w:pPr>
              <w:spacing w:after="0"/>
            </w:pPr>
          </w:p>
        </w:tc>
        <w:tc>
          <w:tcPr>
            <w:tcW w:w="50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>132</w:t>
            </w:r>
          </w:p>
        </w:tc>
        <w:tc>
          <w:tcPr>
            <w:tcW w:w="427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>C1</w:t>
            </w:r>
          </w:p>
        </w:tc>
        <w:tc>
          <w:tcPr>
            <w:tcW w:w="118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Agente </w:t>
            </w:r>
          </w:p>
        </w:tc>
        <w:tc>
          <w:tcPr>
            <w:tcW w:w="1799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>PL4032</w:t>
            </w:r>
          </w:p>
        </w:tc>
        <w:tc>
          <w:tcPr>
            <w:tcW w:w="718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3995" w:rsidRDefault="00596C5E">
            <w:pPr>
              <w:spacing w:after="0"/>
              <w:ind w:left="140"/>
            </w:pPr>
            <w:r>
              <w:rPr>
                <w:rFonts w:ascii="Arial" w:eastAsia="Arial" w:hAnsi="Arial" w:cs="Arial"/>
                <w:b/>
                <w:sz w:val="16"/>
              </w:rPr>
              <w:t>22</w:t>
            </w:r>
          </w:p>
        </w:tc>
        <w:tc>
          <w:tcPr>
            <w:tcW w:w="129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3995" w:rsidRDefault="00596C5E">
            <w:pPr>
              <w:spacing w:after="0"/>
              <w:ind w:left="178"/>
            </w:pPr>
            <w:r>
              <w:rPr>
                <w:rFonts w:ascii="Arial" w:eastAsia="Arial" w:hAnsi="Arial" w:cs="Arial"/>
                <w:sz w:val="16"/>
              </w:rPr>
              <w:t>9.192,72</w:t>
            </w:r>
          </w:p>
        </w:tc>
        <w:tc>
          <w:tcPr>
            <w:tcW w:w="1096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3995" w:rsidRDefault="00596C5E">
            <w:pPr>
              <w:spacing w:after="0"/>
              <w:ind w:left="89"/>
            </w:pPr>
            <w:r>
              <w:rPr>
                <w:rFonts w:ascii="Arial" w:eastAsia="Arial" w:hAnsi="Arial" w:cs="Arial"/>
                <w:sz w:val="16"/>
              </w:rPr>
              <w:t>1.340,86</w:t>
            </w:r>
          </w:p>
        </w:tc>
        <w:tc>
          <w:tcPr>
            <w:tcW w:w="1172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3995" w:rsidRDefault="00596C5E">
            <w:pPr>
              <w:spacing w:after="0"/>
              <w:ind w:left="178"/>
            </w:pPr>
            <w:r>
              <w:rPr>
                <w:rFonts w:ascii="Arial" w:eastAsia="Arial" w:hAnsi="Arial" w:cs="Arial"/>
                <w:sz w:val="16"/>
              </w:rPr>
              <w:t>6.509,16</w:t>
            </w:r>
          </w:p>
        </w:tc>
        <w:tc>
          <w:tcPr>
            <w:tcW w:w="847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3995" w:rsidRDefault="00596C5E">
            <w:pPr>
              <w:spacing w:after="0"/>
              <w:ind w:left="89"/>
            </w:pPr>
            <w:r>
              <w:rPr>
                <w:rFonts w:ascii="Arial" w:eastAsia="Arial" w:hAnsi="Arial" w:cs="Arial"/>
                <w:sz w:val="16"/>
              </w:rPr>
              <w:t>12.269,64</w:t>
            </w:r>
          </w:p>
        </w:tc>
        <w:tc>
          <w:tcPr>
            <w:tcW w:w="88" w:type="dxa"/>
          </w:tcPr>
          <w:p w:rsidR="00713995" w:rsidRDefault="00713995">
            <w:pPr>
              <w:spacing w:after="0"/>
              <w:ind w:left="89"/>
            </w:pPr>
          </w:p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176" w:type="dxa"/>
          </w:tcPr>
          <w:p w:rsidR="00713995" w:rsidRDefault="00713995">
            <w:pPr>
              <w:spacing w:after="0"/>
            </w:pPr>
          </w:p>
        </w:tc>
        <w:tc>
          <w:tcPr>
            <w:tcW w:w="50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>132</w:t>
            </w:r>
          </w:p>
        </w:tc>
        <w:tc>
          <w:tcPr>
            <w:tcW w:w="427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>C1</w:t>
            </w:r>
          </w:p>
        </w:tc>
        <w:tc>
          <w:tcPr>
            <w:tcW w:w="118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Agente </w:t>
            </w:r>
          </w:p>
        </w:tc>
        <w:tc>
          <w:tcPr>
            <w:tcW w:w="1799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>PL4033</w:t>
            </w:r>
          </w:p>
        </w:tc>
        <w:tc>
          <w:tcPr>
            <w:tcW w:w="718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3995" w:rsidRDefault="00596C5E">
            <w:pPr>
              <w:spacing w:after="0"/>
              <w:ind w:left="140"/>
            </w:pPr>
            <w:r>
              <w:rPr>
                <w:rFonts w:ascii="Arial" w:eastAsia="Arial" w:hAnsi="Arial" w:cs="Arial"/>
                <w:b/>
                <w:sz w:val="16"/>
              </w:rPr>
              <w:t>22</w:t>
            </w:r>
          </w:p>
        </w:tc>
        <w:tc>
          <w:tcPr>
            <w:tcW w:w="129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3995" w:rsidRDefault="00596C5E">
            <w:pPr>
              <w:spacing w:after="0"/>
              <w:ind w:left="178"/>
            </w:pPr>
            <w:r>
              <w:rPr>
                <w:rFonts w:ascii="Arial" w:eastAsia="Arial" w:hAnsi="Arial" w:cs="Arial"/>
                <w:sz w:val="16"/>
              </w:rPr>
              <w:t>9.192,72</w:t>
            </w:r>
          </w:p>
        </w:tc>
        <w:tc>
          <w:tcPr>
            <w:tcW w:w="1096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3995" w:rsidRDefault="00596C5E">
            <w:pPr>
              <w:spacing w:after="0"/>
              <w:ind w:left="89"/>
            </w:pPr>
            <w:r>
              <w:rPr>
                <w:rFonts w:ascii="Arial" w:eastAsia="Arial" w:hAnsi="Arial" w:cs="Arial"/>
                <w:sz w:val="16"/>
              </w:rPr>
              <w:t>1.676,07</w:t>
            </w:r>
          </w:p>
        </w:tc>
        <w:tc>
          <w:tcPr>
            <w:tcW w:w="1172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3995" w:rsidRDefault="00596C5E">
            <w:pPr>
              <w:spacing w:after="0"/>
              <w:ind w:left="178"/>
            </w:pPr>
            <w:r>
              <w:rPr>
                <w:rFonts w:ascii="Arial" w:eastAsia="Arial" w:hAnsi="Arial" w:cs="Arial"/>
                <w:sz w:val="16"/>
              </w:rPr>
              <w:t>6.509,16</w:t>
            </w:r>
          </w:p>
        </w:tc>
        <w:tc>
          <w:tcPr>
            <w:tcW w:w="847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3995" w:rsidRDefault="00596C5E">
            <w:pPr>
              <w:spacing w:after="0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12.269,64 </w:t>
            </w:r>
          </w:p>
        </w:tc>
        <w:tc>
          <w:tcPr>
            <w:tcW w:w="88" w:type="dxa"/>
          </w:tcPr>
          <w:p w:rsidR="00713995" w:rsidRDefault="00713995">
            <w:pPr>
              <w:spacing w:after="0"/>
              <w:ind w:left="89"/>
            </w:pPr>
          </w:p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176" w:type="dxa"/>
          </w:tcPr>
          <w:p w:rsidR="00713995" w:rsidRDefault="00713995">
            <w:pPr>
              <w:spacing w:after="0"/>
            </w:pPr>
          </w:p>
        </w:tc>
        <w:tc>
          <w:tcPr>
            <w:tcW w:w="50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>132</w:t>
            </w:r>
          </w:p>
        </w:tc>
        <w:tc>
          <w:tcPr>
            <w:tcW w:w="427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>C1</w:t>
            </w:r>
          </w:p>
        </w:tc>
        <w:tc>
          <w:tcPr>
            <w:tcW w:w="118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Agente </w:t>
            </w:r>
          </w:p>
        </w:tc>
        <w:tc>
          <w:tcPr>
            <w:tcW w:w="1799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>PL4034</w:t>
            </w:r>
          </w:p>
        </w:tc>
        <w:tc>
          <w:tcPr>
            <w:tcW w:w="718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3995" w:rsidRDefault="00596C5E">
            <w:pPr>
              <w:spacing w:after="0"/>
              <w:ind w:left="140"/>
            </w:pPr>
            <w:r>
              <w:rPr>
                <w:rFonts w:ascii="Arial" w:eastAsia="Arial" w:hAnsi="Arial" w:cs="Arial"/>
                <w:b/>
                <w:sz w:val="16"/>
              </w:rPr>
              <w:t>22</w:t>
            </w:r>
          </w:p>
        </w:tc>
        <w:tc>
          <w:tcPr>
            <w:tcW w:w="129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3995" w:rsidRDefault="00596C5E">
            <w:pPr>
              <w:spacing w:after="0"/>
              <w:ind w:left="178"/>
            </w:pPr>
            <w:r>
              <w:rPr>
                <w:rFonts w:ascii="Arial" w:eastAsia="Arial" w:hAnsi="Arial" w:cs="Arial"/>
                <w:sz w:val="16"/>
              </w:rPr>
              <w:t>9.192,72</w:t>
            </w:r>
          </w:p>
        </w:tc>
        <w:tc>
          <w:tcPr>
            <w:tcW w:w="1096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3995" w:rsidRDefault="00596C5E">
            <w:pPr>
              <w:spacing w:after="0"/>
              <w:ind w:left="89"/>
            </w:pPr>
            <w:r>
              <w:rPr>
                <w:rFonts w:ascii="Arial" w:eastAsia="Arial" w:hAnsi="Arial" w:cs="Arial"/>
                <w:sz w:val="16"/>
              </w:rPr>
              <w:t>1.038,00</w:t>
            </w:r>
          </w:p>
        </w:tc>
        <w:tc>
          <w:tcPr>
            <w:tcW w:w="1172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3995" w:rsidRDefault="00596C5E">
            <w:pPr>
              <w:spacing w:after="0"/>
              <w:ind w:left="178"/>
            </w:pPr>
            <w:r>
              <w:rPr>
                <w:rFonts w:ascii="Arial" w:eastAsia="Arial" w:hAnsi="Arial" w:cs="Arial"/>
                <w:sz w:val="16"/>
              </w:rPr>
              <w:t>6.509,16</w:t>
            </w:r>
          </w:p>
        </w:tc>
        <w:tc>
          <w:tcPr>
            <w:tcW w:w="847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3995" w:rsidRDefault="00596C5E">
            <w:pPr>
              <w:spacing w:after="0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12.269,64 </w:t>
            </w:r>
          </w:p>
        </w:tc>
        <w:tc>
          <w:tcPr>
            <w:tcW w:w="88" w:type="dxa"/>
          </w:tcPr>
          <w:p w:rsidR="00713995" w:rsidRDefault="00713995">
            <w:pPr>
              <w:spacing w:after="0"/>
              <w:ind w:left="89"/>
            </w:pPr>
          </w:p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353"/>
        </w:trPr>
        <w:tc>
          <w:tcPr>
            <w:tcW w:w="743" w:type="dxa"/>
            <w:gridSpan w:val="3"/>
            <w:vMerge w:val="restart"/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  <w:ind w:left="125" w:right="113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132 132 </w:t>
            </w:r>
          </w:p>
        </w:tc>
        <w:tc>
          <w:tcPr>
            <w:tcW w:w="364" w:type="dxa"/>
            <w:vMerge w:val="restart"/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120"/>
            </w:pPr>
            <w:r>
              <w:rPr>
                <w:rFonts w:ascii="Arial" w:eastAsia="Arial" w:hAnsi="Arial" w:cs="Arial"/>
                <w:sz w:val="16"/>
              </w:rPr>
              <w:t>C1</w:t>
            </w:r>
          </w:p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C1 </w:t>
            </w:r>
          </w:p>
        </w:tc>
        <w:tc>
          <w:tcPr>
            <w:tcW w:w="1253" w:type="dxa"/>
            <w:gridSpan w:val="2"/>
            <w:vMerge w:val="restart"/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120"/>
              <w:ind w:left="70"/>
            </w:pPr>
            <w:r>
              <w:rPr>
                <w:rFonts w:ascii="Arial" w:eastAsia="Arial" w:hAnsi="Arial" w:cs="Arial"/>
                <w:sz w:val="16"/>
              </w:rPr>
              <w:t xml:space="preserve">Agente </w:t>
            </w:r>
          </w:p>
          <w:p w:rsidR="00713995" w:rsidRDefault="00596C5E">
            <w:pPr>
              <w:spacing w:after="0"/>
              <w:ind w:left="70"/>
            </w:pPr>
            <w:r>
              <w:rPr>
                <w:rFonts w:ascii="Arial" w:eastAsia="Arial" w:hAnsi="Arial" w:cs="Arial"/>
                <w:sz w:val="16"/>
              </w:rPr>
              <w:t xml:space="preserve">Agente </w:t>
            </w:r>
          </w:p>
        </w:tc>
        <w:tc>
          <w:tcPr>
            <w:tcW w:w="1729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>PL4035</w:t>
            </w:r>
          </w:p>
        </w:tc>
        <w:tc>
          <w:tcPr>
            <w:tcW w:w="465" w:type="dxa"/>
            <w:vMerge w:val="restart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  <w:ind w:left="122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 xml:space="preserve">22 22 </w:t>
            </w:r>
          </w:p>
        </w:tc>
        <w:tc>
          <w:tcPr>
            <w:tcW w:w="1617" w:type="dxa"/>
            <w:gridSpan w:val="3"/>
            <w:vMerge w:val="restart"/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12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>9.192,72</w:t>
            </w:r>
          </w:p>
          <w:p w:rsidR="00713995" w:rsidRDefault="00596C5E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9.192,72 </w:t>
            </w:r>
          </w:p>
        </w:tc>
        <w:tc>
          <w:tcPr>
            <w:tcW w:w="1096" w:type="dxa"/>
            <w:gridSpan w:val="2"/>
            <w:vMerge w:val="restart"/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120"/>
              <w:ind w:left="89"/>
            </w:pPr>
            <w:r>
              <w:rPr>
                <w:rFonts w:ascii="Arial" w:eastAsia="Arial" w:hAnsi="Arial" w:cs="Arial"/>
                <w:sz w:val="16"/>
              </w:rPr>
              <w:t>1.647,93</w:t>
            </w:r>
          </w:p>
          <w:p w:rsidR="00713995" w:rsidRDefault="00596C5E">
            <w:pPr>
              <w:spacing w:after="0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2.122,72 </w:t>
            </w:r>
          </w:p>
        </w:tc>
        <w:tc>
          <w:tcPr>
            <w:tcW w:w="1172" w:type="dxa"/>
            <w:gridSpan w:val="2"/>
            <w:vMerge w:val="restart"/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120"/>
              <w:ind w:left="178"/>
            </w:pPr>
            <w:r>
              <w:rPr>
                <w:rFonts w:ascii="Arial" w:eastAsia="Arial" w:hAnsi="Arial" w:cs="Arial"/>
                <w:sz w:val="16"/>
              </w:rPr>
              <w:t>6.509,16</w:t>
            </w:r>
          </w:p>
          <w:p w:rsidR="00713995" w:rsidRDefault="00596C5E">
            <w:pPr>
              <w:spacing w:after="0"/>
              <w:ind w:left="178"/>
            </w:pPr>
            <w:r>
              <w:rPr>
                <w:rFonts w:ascii="Arial" w:eastAsia="Arial" w:hAnsi="Arial" w:cs="Arial"/>
                <w:sz w:val="16"/>
              </w:rPr>
              <w:t xml:space="preserve">6.509,16 </w:t>
            </w:r>
          </w:p>
        </w:tc>
        <w:tc>
          <w:tcPr>
            <w:tcW w:w="864" w:type="dxa"/>
            <w:gridSpan w:val="2"/>
            <w:vMerge w:val="restart"/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120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12.269,64 </w:t>
            </w:r>
          </w:p>
          <w:p w:rsidR="00713995" w:rsidRDefault="00596C5E">
            <w:pPr>
              <w:spacing w:after="0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12.269,64 </w:t>
            </w:r>
          </w:p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283"/>
        </w:trPr>
        <w:tc>
          <w:tcPr>
            <w:tcW w:w="743" w:type="dxa"/>
            <w:gridSpan w:val="3"/>
            <w:vMerge/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364" w:type="dxa"/>
            <w:vMerge/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1253" w:type="dxa"/>
            <w:gridSpan w:val="2"/>
            <w:vMerge/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1729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PL4036 </w:t>
            </w:r>
          </w:p>
        </w:tc>
        <w:tc>
          <w:tcPr>
            <w:tcW w:w="465" w:type="dxa"/>
            <w:vMerge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1617" w:type="dxa"/>
            <w:gridSpan w:val="3"/>
            <w:vMerge/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1096" w:type="dxa"/>
            <w:gridSpan w:val="2"/>
            <w:vMerge/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1172" w:type="dxa"/>
            <w:gridSpan w:val="2"/>
            <w:vMerge/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864" w:type="dxa"/>
            <w:gridSpan w:val="2"/>
            <w:vMerge/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356"/>
        </w:trPr>
        <w:tc>
          <w:tcPr>
            <w:tcW w:w="743" w:type="dxa"/>
            <w:gridSpan w:val="3"/>
            <w:vMerge w:val="restart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120"/>
              <w:ind w:left="12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132 </w:t>
            </w:r>
          </w:p>
          <w:p w:rsidR="00713995" w:rsidRDefault="00596C5E">
            <w:pPr>
              <w:spacing w:after="120"/>
              <w:ind w:left="12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132 </w:t>
            </w:r>
          </w:p>
          <w:p w:rsidR="00713995" w:rsidRDefault="00596C5E">
            <w:pPr>
              <w:spacing w:after="120"/>
              <w:ind w:left="12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132 </w:t>
            </w:r>
          </w:p>
          <w:p w:rsidR="00713995" w:rsidRDefault="00596C5E">
            <w:pPr>
              <w:spacing w:after="118"/>
              <w:ind w:left="12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132 </w:t>
            </w:r>
          </w:p>
          <w:p w:rsidR="00713995" w:rsidRDefault="00596C5E">
            <w:pPr>
              <w:spacing w:after="120"/>
              <w:ind w:left="12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132 </w:t>
            </w:r>
          </w:p>
          <w:p w:rsidR="00713995" w:rsidRDefault="00596C5E">
            <w:pPr>
              <w:spacing w:after="120"/>
              <w:ind w:left="12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132 </w:t>
            </w:r>
          </w:p>
          <w:p w:rsidR="00713995" w:rsidRDefault="00596C5E">
            <w:pPr>
              <w:spacing w:after="120"/>
              <w:ind w:left="12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132 </w:t>
            </w:r>
          </w:p>
          <w:p w:rsidR="00713995" w:rsidRDefault="00596C5E">
            <w:pPr>
              <w:spacing w:after="120"/>
              <w:ind w:left="12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132 </w:t>
            </w:r>
          </w:p>
          <w:p w:rsidR="00713995" w:rsidRDefault="00596C5E">
            <w:pPr>
              <w:spacing w:after="120"/>
              <w:ind w:left="12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132 </w:t>
            </w:r>
          </w:p>
          <w:p w:rsidR="00713995" w:rsidRDefault="00596C5E">
            <w:pPr>
              <w:spacing w:after="120"/>
              <w:ind w:left="12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132 </w:t>
            </w:r>
          </w:p>
          <w:p w:rsidR="00713995" w:rsidRDefault="00596C5E">
            <w:pPr>
              <w:spacing w:after="120"/>
              <w:ind w:left="12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132 </w:t>
            </w:r>
          </w:p>
          <w:p w:rsidR="00713995" w:rsidRDefault="00596C5E">
            <w:pPr>
              <w:spacing w:after="120"/>
              <w:ind w:left="12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132 </w:t>
            </w:r>
          </w:p>
          <w:p w:rsidR="00713995" w:rsidRDefault="00596C5E">
            <w:pPr>
              <w:spacing w:after="0"/>
              <w:ind w:left="12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132 </w:t>
            </w:r>
          </w:p>
        </w:tc>
        <w:tc>
          <w:tcPr>
            <w:tcW w:w="364" w:type="dxa"/>
            <w:vMerge w:val="restart"/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120"/>
            </w:pPr>
            <w:r>
              <w:rPr>
                <w:rFonts w:ascii="Arial" w:eastAsia="Arial" w:hAnsi="Arial" w:cs="Arial"/>
                <w:sz w:val="16"/>
              </w:rPr>
              <w:t xml:space="preserve">C1 </w:t>
            </w:r>
          </w:p>
          <w:p w:rsidR="00713995" w:rsidRDefault="00596C5E">
            <w:pPr>
              <w:spacing w:after="120"/>
            </w:pPr>
            <w:r>
              <w:rPr>
                <w:rFonts w:ascii="Arial" w:eastAsia="Arial" w:hAnsi="Arial" w:cs="Arial"/>
                <w:sz w:val="16"/>
              </w:rPr>
              <w:t xml:space="preserve">C1 </w:t>
            </w:r>
          </w:p>
          <w:p w:rsidR="00713995" w:rsidRDefault="00596C5E">
            <w:pPr>
              <w:spacing w:after="120"/>
            </w:pPr>
            <w:r>
              <w:rPr>
                <w:rFonts w:ascii="Arial" w:eastAsia="Arial" w:hAnsi="Arial" w:cs="Arial"/>
                <w:sz w:val="16"/>
              </w:rPr>
              <w:t xml:space="preserve">C1 </w:t>
            </w:r>
          </w:p>
          <w:p w:rsidR="00713995" w:rsidRDefault="00596C5E">
            <w:pPr>
              <w:spacing w:after="118"/>
            </w:pPr>
            <w:r>
              <w:rPr>
                <w:rFonts w:ascii="Arial" w:eastAsia="Arial" w:hAnsi="Arial" w:cs="Arial"/>
                <w:sz w:val="16"/>
              </w:rPr>
              <w:t xml:space="preserve">C1 </w:t>
            </w:r>
          </w:p>
          <w:p w:rsidR="00713995" w:rsidRDefault="00596C5E">
            <w:pPr>
              <w:spacing w:after="120"/>
            </w:pPr>
            <w:r>
              <w:rPr>
                <w:rFonts w:ascii="Arial" w:eastAsia="Arial" w:hAnsi="Arial" w:cs="Arial"/>
                <w:sz w:val="16"/>
              </w:rPr>
              <w:t xml:space="preserve">C1 </w:t>
            </w:r>
          </w:p>
          <w:p w:rsidR="00713995" w:rsidRDefault="00596C5E">
            <w:pPr>
              <w:spacing w:after="120"/>
            </w:pPr>
            <w:r>
              <w:rPr>
                <w:rFonts w:ascii="Arial" w:eastAsia="Arial" w:hAnsi="Arial" w:cs="Arial"/>
                <w:sz w:val="16"/>
              </w:rPr>
              <w:t xml:space="preserve">C1 </w:t>
            </w:r>
          </w:p>
          <w:p w:rsidR="00713995" w:rsidRDefault="00596C5E">
            <w:pPr>
              <w:spacing w:after="120"/>
            </w:pPr>
            <w:r>
              <w:rPr>
                <w:rFonts w:ascii="Arial" w:eastAsia="Arial" w:hAnsi="Arial" w:cs="Arial"/>
                <w:sz w:val="16"/>
              </w:rPr>
              <w:t xml:space="preserve">C1 </w:t>
            </w:r>
          </w:p>
          <w:p w:rsidR="00713995" w:rsidRDefault="00596C5E">
            <w:pPr>
              <w:spacing w:after="120"/>
            </w:pPr>
            <w:r>
              <w:rPr>
                <w:rFonts w:ascii="Arial" w:eastAsia="Arial" w:hAnsi="Arial" w:cs="Arial"/>
                <w:sz w:val="16"/>
              </w:rPr>
              <w:t xml:space="preserve">C1 </w:t>
            </w:r>
          </w:p>
          <w:p w:rsidR="00713995" w:rsidRDefault="00596C5E">
            <w:pPr>
              <w:spacing w:after="120"/>
            </w:pPr>
            <w:r>
              <w:rPr>
                <w:rFonts w:ascii="Arial" w:eastAsia="Arial" w:hAnsi="Arial" w:cs="Arial"/>
                <w:sz w:val="16"/>
              </w:rPr>
              <w:t xml:space="preserve">C1 </w:t>
            </w:r>
          </w:p>
          <w:p w:rsidR="00713995" w:rsidRDefault="00596C5E">
            <w:pPr>
              <w:spacing w:after="120"/>
            </w:pPr>
            <w:r>
              <w:rPr>
                <w:rFonts w:ascii="Arial" w:eastAsia="Arial" w:hAnsi="Arial" w:cs="Arial"/>
                <w:sz w:val="16"/>
              </w:rPr>
              <w:t xml:space="preserve">C1 </w:t>
            </w:r>
          </w:p>
          <w:p w:rsidR="00713995" w:rsidRDefault="00596C5E">
            <w:pPr>
              <w:spacing w:after="120"/>
            </w:pPr>
            <w:r>
              <w:rPr>
                <w:rFonts w:ascii="Arial" w:eastAsia="Arial" w:hAnsi="Arial" w:cs="Arial"/>
                <w:sz w:val="16"/>
              </w:rPr>
              <w:t xml:space="preserve">C1 </w:t>
            </w:r>
          </w:p>
          <w:p w:rsidR="00713995" w:rsidRDefault="00596C5E">
            <w:pPr>
              <w:spacing w:after="120"/>
            </w:pPr>
            <w:r>
              <w:rPr>
                <w:rFonts w:ascii="Arial" w:eastAsia="Arial" w:hAnsi="Arial" w:cs="Arial"/>
                <w:sz w:val="16"/>
              </w:rPr>
              <w:t xml:space="preserve">C1 </w:t>
            </w:r>
          </w:p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C1 </w:t>
            </w:r>
          </w:p>
        </w:tc>
        <w:tc>
          <w:tcPr>
            <w:tcW w:w="1253" w:type="dxa"/>
            <w:gridSpan w:val="2"/>
            <w:vMerge w:val="restart"/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120"/>
              <w:ind w:left="70"/>
            </w:pPr>
            <w:r>
              <w:rPr>
                <w:rFonts w:ascii="Arial" w:eastAsia="Arial" w:hAnsi="Arial" w:cs="Arial"/>
                <w:sz w:val="16"/>
              </w:rPr>
              <w:t xml:space="preserve">Agente </w:t>
            </w:r>
          </w:p>
          <w:p w:rsidR="00713995" w:rsidRDefault="00596C5E">
            <w:pPr>
              <w:spacing w:after="120"/>
              <w:ind w:left="70"/>
            </w:pPr>
            <w:r>
              <w:rPr>
                <w:rFonts w:ascii="Arial" w:eastAsia="Arial" w:hAnsi="Arial" w:cs="Arial"/>
                <w:sz w:val="16"/>
              </w:rPr>
              <w:t xml:space="preserve">Agente </w:t>
            </w:r>
          </w:p>
          <w:p w:rsidR="00713995" w:rsidRDefault="00596C5E">
            <w:pPr>
              <w:spacing w:after="120"/>
              <w:ind w:left="70"/>
            </w:pPr>
            <w:r>
              <w:rPr>
                <w:rFonts w:ascii="Arial" w:eastAsia="Arial" w:hAnsi="Arial" w:cs="Arial"/>
                <w:sz w:val="16"/>
              </w:rPr>
              <w:t xml:space="preserve">Agente </w:t>
            </w:r>
          </w:p>
          <w:p w:rsidR="00713995" w:rsidRDefault="00596C5E">
            <w:pPr>
              <w:spacing w:after="118"/>
              <w:ind w:left="70"/>
            </w:pPr>
            <w:r>
              <w:rPr>
                <w:rFonts w:ascii="Arial" w:eastAsia="Arial" w:hAnsi="Arial" w:cs="Arial"/>
                <w:sz w:val="16"/>
              </w:rPr>
              <w:t xml:space="preserve">Agente </w:t>
            </w:r>
          </w:p>
          <w:p w:rsidR="00713995" w:rsidRDefault="00596C5E">
            <w:pPr>
              <w:spacing w:after="120"/>
              <w:ind w:left="70"/>
            </w:pPr>
            <w:r>
              <w:rPr>
                <w:rFonts w:ascii="Arial" w:eastAsia="Arial" w:hAnsi="Arial" w:cs="Arial"/>
                <w:sz w:val="16"/>
              </w:rPr>
              <w:t xml:space="preserve">Agente </w:t>
            </w:r>
          </w:p>
          <w:p w:rsidR="00713995" w:rsidRDefault="00596C5E">
            <w:pPr>
              <w:spacing w:after="120"/>
              <w:ind w:left="70"/>
            </w:pPr>
            <w:r>
              <w:rPr>
                <w:rFonts w:ascii="Arial" w:eastAsia="Arial" w:hAnsi="Arial" w:cs="Arial"/>
                <w:sz w:val="16"/>
              </w:rPr>
              <w:t xml:space="preserve">Agente </w:t>
            </w:r>
          </w:p>
          <w:p w:rsidR="00713995" w:rsidRDefault="00596C5E">
            <w:pPr>
              <w:spacing w:after="120"/>
              <w:ind w:left="70"/>
            </w:pPr>
            <w:r>
              <w:rPr>
                <w:rFonts w:ascii="Arial" w:eastAsia="Arial" w:hAnsi="Arial" w:cs="Arial"/>
                <w:sz w:val="16"/>
              </w:rPr>
              <w:t xml:space="preserve">Agente </w:t>
            </w:r>
          </w:p>
          <w:p w:rsidR="00713995" w:rsidRDefault="00596C5E">
            <w:pPr>
              <w:spacing w:after="120"/>
              <w:ind w:left="70"/>
            </w:pPr>
            <w:r>
              <w:rPr>
                <w:rFonts w:ascii="Arial" w:eastAsia="Arial" w:hAnsi="Arial" w:cs="Arial"/>
                <w:sz w:val="16"/>
              </w:rPr>
              <w:t xml:space="preserve">Agente </w:t>
            </w:r>
          </w:p>
          <w:p w:rsidR="00713995" w:rsidRDefault="00596C5E">
            <w:pPr>
              <w:spacing w:after="120"/>
              <w:ind w:left="70"/>
            </w:pPr>
            <w:r>
              <w:rPr>
                <w:rFonts w:ascii="Arial" w:eastAsia="Arial" w:hAnsi="Arial" w:cs="Arial"/>
                <w:sz w:val="16"/>
              </w:rPr>
              <w:t xml:space="preserve">Agente </w:t>
            </w:r>
          </w:p>
          <w:p w:rsidR="00713995" w:rsidRDefault="00596C5E">
            <w:pPr>
              <w:spacing w:after="120"/>
              <w:ind w:left="70"/>
            </w:pPr>
            <w:r>
              <w:rPr>
                <w:rFonts w:ascii="Arial" w:eastAsia="Arial" w:hAnsi="Arial" w:cs="Arial"/>
                <w:sz w:val="16"/>
              </w:rPr>
              <w:t xml:space="preserve">Agente </w:t>
            </w:r>
          </w:p>
          <w:p w:rsidR="00713995" w:rsidRDefault="00596C5E">
            <w:pPr>
              <w:spacing w:after="120"/>
              <w:ind w:left="70"/>
            </w:pPr>
            <w:r>
              <w:rPr>
                <w:rFonts w:ascii="Arial" w:eastAsia="Arial" w:hAnsi="Arial" w:cs="Arial"/>
                <w:sz w:val="16"/>
              </w:rPr>
              <w:t xml:space="preserve">Agente </w:t>
            </w:r>
          </w:p>
          <w:p w:rsidR="00713995" w:rsidRDefault="00596C5E">
            <w:pPr>
              <w:spacing w:after="120"/>
              <w:ind w:left="70"/>
            </w:pPr>
            <w:r>
              <w:rPr>
                <w:rFonts w:ascii="Arial" w:eastAsia="Arial" w:hAnsi="Arial" w:cs="Arial"/>
                <w:sz w:val="16"/>
              </w:rPr>
              <w:t xml:space="preserve">Agente </w:t>
            </w:r>
          </w:p>
          <w:p w:rsidR="00713995" w:rsidRDefault="00596C5E">
            <w:pPr>
              <w:spacing w:after="0"/>
              <w:ind w:left="70"/>
            </w:pPr>
            <w:r>
              <w:rPr>
                <w:rFonts w:ascii="Arial" w:eastAsia="Arial" w:hAnsi="Arial" w:cs="Arial"/>
                <w:sz w:val="16"/>
              </w:rPr>
              <w:t xml:space="preserve">Agente </w:t>
            </w:r>
          </w:p>
        </w:tc>
        <w:tc>
          <w:tcPr>
            <w:tcW w:w="1729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PL4037 </w:t>
            </w:r>
          </w:p>
        </w:tc>
        <w:tc>
          <w:tcPr>
            <w:tcW w:w="465" w:type="dxa"/>
            <w:tcBorders>
              <w:left w:val="single" w:sz="8" w:space="0" w:color="000000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  <w:ind w:right="67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22 </w:t>
            </w:r>
          </w:p>
        </w:tc>
        <w:tc>
          <w:tcPr>
            <w:tcW w:w="1617" w:type="dxa"/>
            <w:gridSpan w:val="3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9.192,72 </w:t>
            </w:r>
          </w:p>
        </w:tc>
        <w:tc>
          <w:tcPr>
            <w:tcW w:w="1096" w:type="dxa"/>
            <w:gridSpan w:val="2"/>
            <w:vMerge w:val="restart"/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120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1.005,49 </w:t>
            </w:r>
          </w:p>
          <w:p w:rsidR="00713995" w:rsidRDefault="00596C5E">
            <w:pPr>
              <w:spacing w:after="120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1.005,49 </w:t>
            </w:r>
          </w:p>
          <w:p w:rsidR="00713995" w:rsidRDefault="00596C5E">
            <w:pPr>
              <w:spacing w:after="120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1.005,49 </w:t>
            </w:r>
          </w:p>
          <w:p w:rsidR="00713995" w:rsidRDefault="00596C5E">
            <w:pPr>
              <w:spacing w:after="118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1.005,49 </w:t>
            </w:r>
          </w:p>
          <w:p w:rsidR="00713995" w:rsidRDefault="00596C5E">
            <w:pPr>
              <w:spacing w:after="120"/>
              <w:ind w:left="223"/>
            </w:pPr>
            <w:r>
              <w:rPr>
                <w:rFonts w:ascii="Arial" w:eastAsia="Arial" w:hAnsi="Arial" w:cs="Arial"/>
                <w:sz w:val="16"/>
              </w:rPr>
              <w:t xml:space="preserve">754,12 </w:t>
            </w:r>
          </w:p>
          <w:p w:rsidR="00713995" w:rsidRDefault="00596C5E">
            <w:pPr>
              <w:spacing w:after="120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1.005,49 </w:t>
            </w:r>
          </w:p>
          <w:p w:rsidR="00713995" w:rsidRDefault="00596C5E">
            <w:pPr>
              <w:spacing w:after="120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1.089,29 </w:t>
            </w:r>
          </w:p>
          <w:p w:rsidR="00713995" w:rsidRDefault="00596C5E">
            <w:pPr>
              <w:spacing w:after="120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1.005,49 </w:t>
            </w:r>
          </w:p>
          <w:p w:rsidR="00713995" w:rsidRDefault="00596C5E">
            <w:pPr>
              <w:spacing w:after="120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1.005,49 </w:t>
            </w:r>
          </w:p>
          <w:p w:rsidR="00713995" w:rsidRDefault="00596C5E">
            <w:pPr>
              <w:spacing w:after="120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1.703,75 </w:t>
            </w:r>
          </w:p>
          <w:p w:rsidR="00713995" w:rsidRDefault="00596C5E">
            <w:pPr>
              <w:spacing w:after="120"/>
              <w:ind w:right="11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0,00 </w:t>
            </w:r>
          </w:p>
          <w:p w:rsidR="00713995" w:rsidRDefault="00596C5E">
            <w:pPr>
              <w:spacing w:after="120"/>
              <w:ind w:right="11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0,00 </w:t>
            </w:r>
          </w:p>
          <w:p w:rsidR="00713995" w:rsidRDefault="00596C5E">
            <w:pPr>
              <w:spacing w:after="0"/>
              <w:ind w:right="11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0,00 </w:t>
            </w:r>
          </w:p>
        </w:tc>
        <w:tc>
          <w:tcPr>
            <w:tcW w:w="1172" w:type="dxa"/>
            <w:gridSpan w:val="2"/>
            <w:vMerge w:val="restart"/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120"/>
              <w:ind w:left="178"/>
            </w:pPr>
            <w:r>
              <w:rPr>
                <w:rFonts w:ascii="Arial" w:eastAsia="Arial" w:hAnsi="Arial" w:cs="Arial"/>
                <w:sz w:val="16"/>
              </w:rPr>
              <w:t xml:space="preserve">6.509,16 </w:t>
            </w:r>
          </w:p>
          <w:p w:rsidR="00713995" w:rsidRDefault="00596C5E">
            <w:pPr>
              <w:spacing w:after="120"/>
              <w:ind w:left="178"/>
            </w:pPr>
            <w:r>
              <w:rPr>
                <w:rFonts w:ascii="Arial" w:eastAsia="Arial" w:hAnsi="Arial" w:cs="Arial"/>
                <w:sz w:val="16"/>
              </w:rPr>
              <w:t xml:space="preserve">6.509,16 </w:t>
            </w:r>
          </w:p>
          <w:p w:rsidR="00713995" w:rsidRDefault="00596C5E">
            <w:pPr>
              <w:spacing w:after="120"/>
              <w:ind w:left="178"/>
            </w:pPr>
            <w:r>
              <w:rPr>
                <w:rFonts w:ascii="Arial" w:eastAsia="Arial" w:hAnsi="Arial" w:cs="Arial"/>
                <w:sz w:val="16"/>
              </w:rPr>
              <w:t xml:space="preserve">6.509,16 </w:t>
            </w:r>
          </w:p>
          <w:p w:rsidR="00713995" w:rsidRDefault="00596C5E">
            <w:pPr>
              <w:spacing w:after="118"/>
              <w:ind w:left="178"/>
            </w:pPr>
            <w:r>
              <w:rPr>
                <w:rFonts w:ascii="Arial" w:eastAsia="Arial" w:hAnsi="Arial" w:cs="Arial"/>
                <w:sz w:val="16"/>
              </w:rPr>
              <w:t xml:space="preserve">6.509,16 </w:t>
            </w:r>
          </w:p>
          <w:p w:rsidR="00713995" w:rsidRDefault="00596C5E">
            <w:pPr>
              <w:spacing w:after="120"/>
              <w:ind w:left="178"/>
            </w:pPr>
            <w:r>
              <w:rPr>
                <w:rFonts w:ascii="Arial" w:eastAsia="Arial" w:hAnsi="Arial" w:cs="Arial"/>
                <w:sz w:val="16"/>
              </w:rPr>
              <w:t xml:space="preserve">6.509,16 </w:t>
            </w:r>
          </w:p>
          <w:p w:rsidR="00713995" w:rsidRDefault="00596C5E">
            <w:pPr>
              <w:spacing w:after="120"/>
              <w:ind w:left="178"/>
            </w:pPr>
            <w:r>
              <w:rPr>
                <w:rFonts w:ascii="Arial" w:eastAsia="Arial" w:hAnsi="Arial" w:cs="Arial"/>
                <w:sz w:val="16"/>
              </w:rPr>
              <w:t xml:space="preserve">6.509,16 </w:t>
            </w:r>
          </w:p>
          <w:p w:rsidR="00713995" w:rsidRDefault="00596C5E">
            <w:pPr>
              <w:spacing w:after="120"/>
              <w:ind w:left="178"/>
            </w:pPr>
            <w:r>
              <w:rPr>
                <w:rFonts w:ascii="Arial" w:eastAsia="Arial" w:hAnsi="Arial" w:cs="Arial"/>
                <w:sz w:val="16"/>
              </w:rPr>
              <w:t xml:space="preserve">6.509,16 </w:t>
            </w:r>
          </w:p>
          <w:p w:rsidR="00713995" w:rsidRDefault="00596C5E">
            <w:pPr>
              <w:spacing w:after="120"/>
              <w:ind w:left="178"/>
            </w:pPr>
            <w:r>
              <w:rPr>
                <w:rFonts w:ascii="Arial" w:eastAsia="Arial" w:hAnsi="Arial" w:cs="Arial"/>
                <w:sz w:val="16"/>
              </w:rPr>
              <w:t xml:space="preserve">6.509,16 </w:t>
            </w:r>
          </w:p>
          <w:p w:rsidR="00713995" w:rsidRDefault="00596C5E">
            <w:pPr>
              <w:spacing w:after="120"/>
              <w:ind w:left="178"/>
            </w:pPr>
            <w:r>
              <w:rPr>
                <w:rFonts w:ascii="Arial" w:eastAsia="Arial" w:hAnsi="Arial" w:cs="Arial"/>
                <w:sz w:val="16"/>
              </w:rPr>
              <w:t xml:space="preserve">6.509,16 </w:t>
            </w:r>
          </w:p>
          <w:p w:rsidR="00713995" w:rsidRDefault="00596C5E">
            <w:pPr>
              <w:spacing w:after="120"/>
              <w:ind w:left="178"/>
            </w:pPr>
            <w:r>
              <w:rPr>
                <w:rFonts w:ascii="Arial" w:eastAsia="Arial" w:hAnsi="Arial" w:cs="Arial"/>
                <w:sz w:val="16"/>
              </w:rPr>
              <w:t xml:space="preserve">6.509,16 </w:t>
            </w:r>
          </w:p>
          <w:p w:rsidR="00713995" w:rsidRDefault="00596C5E">
            <w:pPr>
              <w:spacing w:after="120"/>
              <w:ind w:left="178"/>
            </w:pPr>
            <w:r>
              <w:rPr>
                <w:rFonts w:ascii="Arial" w:eastAsia="Arial" w:hAnsi="Arial" w:cs="Arial"/>
                <w:sz w:val="16"/>
              </w:rPr>
              <w:t xml:space="preserve">6.509,16 </w:t>
            </w:r>
          </w:p>
          <w:p w:rsidR="00713995" w:rsidRDefault="00596C5E">
            <w:pPr>
              <w:spacing w:after="120"/>
              <w:ind w:left="178"/>
            </w:pPr>
            <w:r>
              <w:rPr>
                <w:rFonts w:ascii="Arial" w:eastAsia="Arial" w:hAnsi="Arial" w:cs="Arial"/>
                <w:sz w:val="16"/>
              </w:rPr>
              <w:t xml:space="preserve">6.509,16 </w:t>
            </w:r>
          </w:p>
          <w:p w:rsidR="00713995" w:rsidRDefault="00596C5E">
            <w:pPr>
              <w:spacing w:after="0"/>
              <w:ind w:left="178"/>
            </w:pPr>
            <w:r>
              <w:rPr>
                <w:rFonts w:ascii="Arial" w:eastAsia="Arial" w:hAnsi="Arial" w:cs="Arial"/>
                <w:sz w:val="16"/>
              </w:rPr>
              <w:t xml:space="preserve">6.509,16 </w:t>
            </w:r>
          </w:p>
        </w:tc>
        <w:tc>
          <w:tcPr>
            <w:tcW w:w="864" w:type="dxa"/>
            <w:gridSpan w:val="2"/>
            <w:vMerge w:val="restart"/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120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12.269,64 </w:t>
            </w:r>
          </w:p>
          <w:p w:rsidR="00713995" w:rsidRDefault="00596C5E">
            <w:pPr>
              <w:spacing w:after="120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12.269,64 </w:t>
            </w:r>
          </w:p>
          <w:p w:rsidR="00713995" w:rsidRDefault="00596C5E">
            <w:pPr>
              <w:spacing w:after="120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12.269,64 </w:t>
            </w:r>
          </w:p>
          <w:p w:rsidR="00713995" w:rsidRDefault="00596C5E">
            <w:pPr>
              <w:spacing w:after="118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12.269,64 </w:t>
            </w:r>
          </w:p>
          <w:p w:rsidR="00713995" w:rsidRDefault="00596C5E">
            <w:pPr>
              <w:spacing w:after="120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12.269,64 </w:t>
            </w:r>
          </w:p>
          <w:p w:rsidR="00713995" w:rsidRDefault="00596C5E">
            <w:pPr>
              <w:spacing w:after="120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12.269,64 </w:t>
            </w:r>
          </w:p>
          <w:p w:rsidR="00713995" w:rsidRDefault="00596C5E">
            <w:pPr>
              <w:spacing w:after="120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12.269,64 </w:t>
            </w:r>
          </w:p>
          <w:p w:rsidR="00713995" w:rsidRDefault="00596C5E">
            <w:pPr>
              <w:spacing w:after="120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12.269,64 </w:t>
            </w:r>
          </w:p>
          <w:p w:rsidR="00713995" w:rsidRDefault="00596C5E">
            <w:pPr>
              <w:spacing w:after="120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12.269,64 </w:t>
            </w:r>
          </w:p>
          <w:p w:rsidR="00713995" w:rsidRDefault="00596C5E">
            <w:pPr>
              <w:spacing w:after="120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12.269,64 </w:t>
            </w:r>
          </w:p>
          <w:p w:rsidR="00713995" w:rsidRDefault="00596C5E">
            <w:pPr>
              <w:spacing w:after="120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12.269,64 </w:t>
            </w:r>
          </w:p>
          <w:p w:rsidR="00713995" w:rsidRDefault="00596C5E">
            <w:pPr>
              <w:spacing w:after="120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12.269,64 </w:t>
            </w:r>
          </w:p>
          <w:p w:rsidR="00713995" w:rsidRDefault="00596C5E">
            <w:pPr>
              <w:spacing w:after="0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12.269,64 </w:t>
            </w:r>
          </w:p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743" w:type="dxa"/>
            <w:gridSpan w:val="3"/>
            <w:vMerge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364" w:type="dxa"/>
            <w:vMerge/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1253" w:type="dxa"/>
            <w:gridSpan w:val="2"/>
            <w:vMerge/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1729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PL4038 </w:t>
            </w:r>
          </w:p>
        </w:tc>
        <w:tc>
          <w:tcPr>
            <w:tcW w:w="465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  <w:ind w:right="67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22 </w:t>
            </w:r>
          </w:p>
        </w:tc>
        <w:tc>
          <w:tcPr>
            <w:tcW w:w="1617" w:type="dxa"/>
            <w:gridSpan w:val="3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9.192,72 </w:t>
            </w:r>
          </w:p>
        </w:tc>
        <w:tc>
          <w:tcPr>
            <w:tcW w:w="1096" w:type="dxa"/>
            <w:gridSpan w:val="2"/>
            <w:vMerge/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1172" w:type="dxa"/>
            <w:gridSpan w:val="2"/>
            <w:vMerge/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864" w:type="dxa"/>
            <w:gridSpan w:val="2"/>
            <w:vMerge/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318"/>
        </w:trPr>
        <w:tc>
          <w:tcPr>
            <w:tcW w:w="743" w:type="dxa"/>
            <w:gridSpan w:val="3"/>
            <w:vMerge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364" w:type="dxa"/>
            <w:vMerge/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1253" w:type="dxa"/>
            <w:gridSpan w:val="2"/>
            <w:vMerge/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1729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PL4039 </w:t>
            </w:r>
          </w:p>
        </w:tc>
        <w:tc>
          <w:tcPr>
            <w:tcW w:w="465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  <w:ind w:right="67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>22</w:t>
            </w:r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</w:p>
        </w:tc>
        <w:tc>
          <w:tcPr>
            <w:tcW w:w="1617" w:type="dxa"/>
            <w:gridSpan w:val="3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9.192,72 </w:t>
            </w:r>
          </w:p>
        </w:tc>
        <w:tc>
          <w:tcPr>
            <w:tcW w:w="1096" w:type="dxa"/>
            <w:gridSpan w:val="2"/>
            <w:vMerge/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1172" w:type="dxa"/>
            <w:gridSpan w:val="2"/>
            <w:vMerge/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864" w:type="dxa"/>
            <w:gridSpan w:val="2"/>
            <w:vMerge/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318"/>
        </w:trPr>
        <w:tc>
          <w:tcPr>
            <w:tcW w:w="743" w:type="dxa"/>
            <w:gridSpan w:val="3"/>
            <w:vMerge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364" w:type="dxa"/>
            <w:vMerge/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1253" w:type="dxa"/>
            <w:gridSpan w:val="2"/>
            <w:vMerge/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1729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PL4040 </w:t>
            </w:r>
          </w:p>
        </w:tc>
        <w:tc>
          <w:tcPr>
            <w:tcW w:w="465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  <w:ind w:right="67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22 </w:t>
            </w:r>
          </w:p>
        </w:tc>
        <w:tc>
          <w:tcPr>
            <w:tcW w:w="1617" w:type="dxa"/>
            <w:gridSpan w:val="3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9.192,72 </w:t>
            </w:r>
          </w:p>
        </w:tc>
        <w:tc>
          <w:tcPr>
            <w:tcW w:w="1096" w:type="dxa"/>
            <w:gridSpan w:val="2"/>
            <w:vMerge/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1172" w:type="dxa"/>
            <w:gridSpan w:val="2"/>
            <w:vMerge/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864" w:type="dxa"/>
            <w:gridSpan w:val="2"/>
            <w:vMerge/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320"/>
        </w:trPr>
        <w:tc>
          <w:tcPr>
            <w:tcW w:w="743" w:type="dxa"/>
            <w:gridSpan w:val="3"/>
            <w:vMerge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364" w:type="dxa"/>
            <w:vMerge/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1253" w:type="dxa"/>
            <w:gridSpan w:val="2"/>
            <w:vMerge/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1729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PL4041 </w:t>
            </w:r>
          </w:p>
        </w:tc>
        <w:tc>
          <w:tcPr>
            <w:tcW w:w="465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  <w:ind w:right="67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22 </w:t>
            </w:r>
          </w:p>
        </w:tc>
        <w:tc>
          <w:tcPr>
            <w:tcW w:w="1617" w:type="dxa"/>
            <w:gridSpan w:val="3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9.192,72 </w:t>
            </w:r>
          </w:p>
        </w:tc>
        <w:tc>
          <w:tcPr>
            <w:tcW w:w="1096" w:type="dxa"/>
            <w:gridSpan w:val="2"/>
            <w:vMerge/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1172" w:type="dxa"/>
            <w:gridSpan w:val="2"/>
            <w:vMerge/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864" w:type="dxa"/>
            <w:gridSpan w:val="2"/>
            <w:vMerge/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743" w:type="dxa"/>
            <w:gridSpan w:val="3"/>
            <w:vMerge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364" w:type="dxa"/>
            <w:vMerge/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1253" w:type="dxa"/>
            <w:gridSpan w:val="2"/>
            <w:vMerge/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1729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PL4042 </w:t>
            </w:r>
          </w:p>
        </w:tc>
        <w:tc>
          <w:tcPr>
            <w:tcW w:w="465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  <w:ind w:right="67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22 </w:t>
            </w:r>
          </w:p>
        </w:tc>
        <w:tc>
          <w:tcPr>
            <w:tcW w:w="1617" w:type="dxa"/>
            <w:gridSpan w:val="3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9.192,72 </w:t>
            </w:r>
          </w:p>
        </w:tc>
        <w:tc>
          <w:tcPr>
            <w:tcW w:w="1096" w:type="dxa"/>
            <w:gridSpan w:val="2"/>
            <w:vMerge/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1172" w:type="dxa"/>
            <w:gridSpan w:val="2"/>
            <w:vMerge/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864" w:type="dxa"/>
            <w:gridSpan w:val="2"/>
            <w:vMerge/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743" w:type="dxa"/>
            <w:gridSpan w:val="3"/>
            <w:vMerge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364" w:type="dxa"/>
            <w:vMerge/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1253" w:type="dxa"/>
            <w:gridSpan w:val="2"/>
            <w:vMerge/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1729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PL4043 </w:t>
            </w:r>
          </w:p>
        </w:tc>
        <w:tc>
          <w:tcPr>
            <w:tcW w:w="465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  <w:ind w:right="67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22 </w:t>
            </w:r>
          </w:p>
        </w:tc>
        <w:tc>
          <w:tcPr>
            <w:tcW w:w="1617" w:type="dxa"/>
            <w:gridSpan w:val="3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9.192,72 </w:t>
            </w:r>
          </w:p>
        </w:tc>
        <w:tc>
          <w:tcPr>
            <w:tcW w:w="1096" w:type="dxa"/>
            <w:gridSpan w:val="2"/>
            <w:vMerge/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1172" w:type="dxa"/>
            <w:gridSpan w:val="2"/>
            <w:vMerge/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864" w:type="dxa"/>
            <w:gridSpan w:val="2"/>
            <w:vMerge/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743" w:type="dxa"/>
            <w:gridSpan w:val="3"/>
            <w:vMerge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364" w:type="dxa"/>
            <w:vMerge/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1253" w:type="dxa"/>
            <w:gridSpan w:val="2"/>
            <w:vMerge/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1729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PL4044 </w:t>
            </w:r>
          </w:p>
        </w:tc>
        <w:tc>
          <w:tcPr>
            <w:tcW w:w="465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  <w:right w:val="single" w:sz="4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  <w:ind w:right="67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22 </w:t>
            </w:r>
          </w:p>
        </w:tc>
        <w:tc>
          <w:tcPr>
            <w:tcW w:w="1617" w:type="dxa"/>
            <w:gridSpan w:val="3"/>
            <w:tcBorders>
              <w:left w:val="single" w:sz="4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9.192,72 </w:t>
            </w:r>
          </w:p>
        </w:tc>
        <w:tc>
          <w:tcPr>
            <w:tcW w:w="1096" w:type="dxa"/>
            <w:gridSpan w:val="2"/>
            <w:vMerge/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1172" w:type="dxa"/>
            <w:gridSpan w:val="2"/>
            <w:vMerge/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864" w:type="dxa"/>
            <w:gridSpan w:val="2"/>
            <w:vMerge/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743" w:type="dxa"/>
            <w:gridSpan w:val="3"/>
            <w:vMerge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364" w:type="dxa"/>
            <w:vMerge/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1253" w:type="dxa"/>
            <w:gridSpan w:val="2"/>
            <w:vMerge/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1729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PL4045 </w:t>
            </w:r>
          </w:p>
        </w:tc>
        <w:tc>
          <w:tcPr>
            <w:tcW w:w="465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  <w:right w:val="single" w:sz="4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  <w:ind w:right="67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22 </w:t>
            </w:r>
          </w:p>
        </w:tc>
        <w:tc>
          <w:tcPr>
            <w:tcW w:w="1617" w:type="dxa"/>
            <w:gridSpan w:val="3"/>
            <w:tcBorders>
              <w:left w:val="single" w:sz="4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9.192,72 </w:t>
            </w:r>
          </w:p>
        </w:tc>
        <w:tc>
          <w:tcPr>
            <w:tcW w:w="1096" w:type="dxa"/>
            <w:gridSpan w:val="2"/>
            <w:vMerge/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1172" w:type="dxa"/>
            <w:gridSpan w:val="2"/>
            <w:vMerge/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864" w:type="dxa"/>
            <w:gridSpan w:val="2"/>
            <w:vMerge/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743" w:type="dxa"/>
            <w:gridSpan w:val="3"/>
            <w:vMerge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364" w:type="dxa"/>
            <w:vMerge/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1253" w:type="dxa"/>
            <w:gridSpan w:val="2"/>
            <w:vMerge/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1729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PL4046 </w:t>
            </w:r>
          </w:p>
        </w:tc>
        <w:tc>
          <w:tcPr>
            <w:tcW w:w="465" w:type="dxa"/>
            <w:vMerge w:val="restart"/>
            <w:tcBorders>
              <w:top w:val="single" w:sz="24" w:space="0" w:color="FFFFFF"/>
              <w:left w:val="single" w:sz="8" w:space="0" w:color="000000"/>
              <w:bottom w:val="single" w:sz="24" w:space="0" w:color="FFFFFF"/>
              <w:right w:val="single" w:sz="6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120"/>
              <w:ind w:right="67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22 </w:t>
            </w:r>
          </w:p>
          <w:p w:rsidR="00713995" w:rsidRDefault="00596C5E">
            <w:pPr>
              <w:spacing w:after="0"/>
              <w:ind w:right="67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22 </w:t>
            </w:r>
          </w:p>
        </w:tc>
        <w:tc>
          <w:tcPr>
            <w:tcW w:w="1617" w:type="dxa"/>
            <w:gridSpan w:val="3"/>
            <w:tcBorders>
              <w:left w:val="single" w:sz="4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9.192,72 </w:t>
            </w:r>
          </w:p>
        </w:tc>
        <w:tc>
          <w:tcPr>
            <w:tcW w:w="1096" w:type="dxa"/>
            <w:gridSpan w:val="2"/>
            <w:vMerge/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1172" w:type="dxa"/>
            <w:gridSpan w:val="2"/>
            <w:vMerge/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864" w:type="dxa"/>
            <w:gridSpan w:val="2"/>
            <w:vMerge/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743" w:type="dxa"/>
            <w:gridSpan w:val="3"/>
            <w:vMerge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364" w:type="dxa"/>
            <w:vMerge/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1253" w:type="dxa"/>
            <w:gridSpan w:val="2"/>
            <w:vMerge/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1729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PL4047 </w:t>
            </w:r>
          </w:p>
        </w:tc>
        <w:tc>
          <w:tcPr>
            <w:tcW w:w="465" w:type="dxa"/>
            <w:vMerge/>
            <w:tcBorders>
              <w:top w:val="single" w:sz="24" w:space="0" w:color="FFFFFF"/>
              <w:left w:val="single" w:sz="8" w:space="0" w:color="000000"/>
              <w:bottom w:val="single" w:sz="24" w:space="0" w:color="FFFFFF"/>
              <w:right w:val="single" w:sz="6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1617" w:type="dxa"/>
            <w:gridSpan w:val="3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9.192,72 </w:t>
            </w:r>
          </w:p>
        </w:tc>
        <w:tc>
          <w:tcPr>
            <w:tcW w:w="1096" w:type="dxa"/>
            <w:gridSpan w:val="2"/>
            <w:vMerge/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1172" w:type="dxa"/>
            <w:gridSpan w:val="2"/>
            <w:vMerge/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864" w:type="dxa"/>
            <w:gridSpan w:val="2"/>
            <w:vMerge/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743" w:type="dxa"/>
            <w:gridSpan w:val="3"/>
            <w:vMerge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364" w:type="dxa"/>
            <w:vMerge/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1253" w:type="dxa"/>
            <w:gridSpan w:val="2"/>
            <w:vMerge/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1729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PL4048 </w:t>
            </w:r>
          </w:p>
        </w:tc>
        <w:tc>
          <w:tcPr>
            <w:tcW w:w="465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  <w:ind w:right="67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22 </w:t>
            </w:r>
          </w:p>
        </w:tc>
        <w:tc>
          <w:tcPr>
            <w:tcW w:w="1617" w:type="dxa"/>
            <w:gridSpan w:val="3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9.192,72 </w:t>
            </w:r>
          </w:p>
        </w:tc>
        <w:tc>
          <w:tcPr>
            <w:tcW w:w="1096" w:type="dxa"/>
            <w:gridSpan w:val="2"/>
            <w:vMerge/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1172" w:type="dxa"/>
            <w:gridSpan w:val="2"/>
            <w:vMerge/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864" w:type="dxa"/>
            <w:gridSpan w:val="2"/>
            <w:vMerge/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283"/>
        </w:trPr>
        <w:tc>
          <w:tcPr>
            <w:tcW w:w="743" w:type="dxa"/>
            <w:gridSpan w:val="3"/>
            <w:vMerge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364" w:type="dxa"/>
            <w:vMerge/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1253" w:type="dxa"/>
            <w:gridSpan w:val="2"/>
            <w:vMerge/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1729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PL4049 </w:t>
            </w:r>
          </w:p>
        </w:tc>
        <w:tc>
          <w:tcPr>
            <w:tcW w:w="465" w:type="dxa"/>
            <w:tcBorders>
              <w:top w:val="single" w:sz="24" w:space="0" w:color="FFFFFF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  <w:ind w:right="67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22 </w:t>
            </w:r>
          </w:p>
        </w:tc>
        <w:tc>
          <w:tcPr>
            <w:tcW w:w="1617" w:type="dxa"/>
            <w:gridSpan w:val="3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9.192,72 </w:t>
            </w:r>
          </w:p>
        </w:tc>
        <w:tc>
          <w:tcPr>
            <w:tcW w:w="1096" w:type="dxa"/>
            <w:gridSpan w:val="2"/>
            <w:vMerge/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1172" w:type="dxa"/>
            <w:gridSpan w:val="2"/>
            <w:vMerge/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864" w:type="dxa"/>
            <w:gridSpan w:val="2"/>
            <w:vMerge/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355"/>
        </w:trPr>
        <w:tc>
          <w:tcPr>
            <w:tcW w:w="743" w:type="dxa"/>
            <w:gridSpan w:val="3"/>
            <w:vMerge w:val="restart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120"/>
              <w:ind w:left="12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132 </w:t>
            </w:r>
          </w:p>
          <w:p w:rsidR="00713995" w:rsidRDefault="00596C5E">
            <w:pPr>
              <w:spacing w:after="0"/>
              <w:ind w:left="12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132 </w:t>
            </w:r>
          </w:p>
        </w:tc>
        <w:tc>
          <w:tcPr>
            <w:tcW w:w="364" w:type="dxa"/>
            <w:vMerge w:val="restart"/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120"/>
            </w:pPr>
            <w:r>
              <w:rPr>
                <w:rFonts w:ascii="Arial" w:eastAsia="Arial" w:hAnsi="Arial" w:cs="Arial"/>
                <w:sz w:val="16"/>
              </w:rPr>
              <w:t xml:space="preserve">C1 </w:t>
            </w:r>
          </w:p>
          <w:p w:rsidR="00713995" w:rsidRDefault="00596C5E">
            <w:pPr>
              <w:spacing w:after="139"/>
            </w:pPr>
            <w:r>
              <w:rPr>
                <w:rFonts w:ascii="Arial" w:eastAsia="Arial" w:hAnsi="Arial" w:cs="Arial"/>
                <w:sz w:val="16"/>
              </w:rPr>
              <w:t xml:space="preserve">C1 </w:t>
            </w:r>
          </w:p>
          <w:p w:rsidR="00713995" w:rsidRDefault="00596C5E">
            <w:pPr>
              <w:spacing w:after="120"/>
              <w:ind w:left="79"/>
            </w:pPr>
            <w:r>
              <w:rPr>
                <w:rFonts w:ascii="Arial" w:eastAsia="Arial" w:hAnsi="Arial" w:cs="Arial"/>
                <w:sz w:val="16"/>
              </w:rPr>
              <w:t xml:space="preserve">  </w:t>
            </w:r>
          </w:p>
          <w:p w:rsidR="00713995" w:rsidRDefault="00596C5E">
            <w:pPr>
              <w:spacing w:after="120"/>
            </w:pPr>
            <w:r>
              <w:rPr>
                <w:rFonts w:ascii="Arial" w:eastAsia="Arial" w:hAnsi="Arial" w:cs="Arial"/>
                <w:sz w:val="16"/>
              </w:rPr>
              <w:lastRenderedPageBreak/>
              <w:t xml:space="preserve">C1 </w:t>
            </w:r>
          </w:p>
          <w:p w:rsidR="00713995" w:rsidRDefault="00596C5E">
            <w:pPr>
              <w:spacing w:after="120"/>
            </w:pPr>
            <w:r>
              <w:rPr>
                <w:rFonts w:ascii="Arial" w:eastAsia="Arial" w:hAnsi="Arial" w:cs="Arial"/>
                <w:sz w:val="16"/>
              </w:rPr>
              <w:t xml:space="preserve">C1 </w:t>
            </w:r>
          </w:p>
          <w:p w:rsidR="00713995" w:rsidRDefault="00596C5E">
            <w:pPr>
              <w:spacing w:after="120"/>
            </w:pPr>
            <w:r>
              <w:rPr>
                <w:rFonts w:ascii="Arial" w:eastAsia="Arial" w:hAnsi="Arial" w:cs="Arial"/>
                <w:sz w:val="16"/>
              </w:rPr>
              <w:t xml:space="preserve">C1 </w:t>
            </w:r>
          </w:p>
          <w:p w:rsidR="00713995" w:rsidRDefault="00596C5E">
            <w:pPr>
              <w:spacing w:after="117"/>
            </w:pPr>
            <w:r>
              <w:rPr>
                <w:rFonts w:ascii="Arial" w:eastAsia="Arial" w:hAnsi="Arial" w:cs="Arial"/>
                <w:sz w:val="16"/>
              </w:rPr>
              <w:t xml:space="preserve">C1 </w:t>
            </w:r>
          </w:p>
          <w:p w:rsidR="00713995" w:rsidRDefault="00596C5E">
            <w:pPr>
              <w:spacing w:after="120"/>
            </w:pPr>
            <w:r>
              <w:rPr>
                <w:rFonts w:ascii="Arial" w:eastAsia="Arial" w:hAnsi="Arial" w:cs="Arial"/>
                <w:sz w:val="16"/>
              </w:rPr>
              <w:t xml:space="preserve">C1 </w:t>
            </w:r>
          </w:p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C1 </w:t>
            </w:r>
          </w:p>
        </w:tc>
        <w:tc>
          <w:tcPr>
            <w:tcW w:w="1253" w:type="dxa"/>
            <w:gridSpan w:val="2"/>
            <w:vMerge w:val="restart"/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120"/>
              <w:ind w:left="70"/>
            </w:pPr>
            <w:r>
              <w:rPr>
                <w:rFonts w:ascii="Arial" w:eastAsia="Arial" w:hAnsi="Arial" w:cs="Arial"/>
                <w:sz w:val="16"/>
              </w:rPr>
              <w:lastRenderedPageBreak/>
              <w:t xml:space="preserve">Agente </w:t>
            </w:r>
          </w:p>
          <w:p w:rsidR="00713995" w:rsidRDefault="00596C5E">
            <w:pPr>
              <w:spacing w:after="139"/>
              <w:ind w:left="70"/>
            </w:pPr>
            <w:r>
              <w:rPr>
                <w:rFonts w:ascii="Arial" w:eastAsia="Arial" w:hAnsi="Arial" w:cs="Arial"/>
                <w:sz w:val="16"/>
              </w:rPr>
              <w:t xml:space="preserve">Agente </w:t>
            </w:r>
          </w:p>
          <w:p w:rsidR="00713995" w:rsidRDefault="00596C5E">
            <w:pPr>
              <w:spacing w:after="120"/>
              <w:ind w:left="70"/>
            </w:pPr>
            <w:r>
              <w:rPr>
                <w:rFonts w:ascii="Arial" w:eastAsia="Arial" w:hAnsi="Arial" w:cs="Arial"/>
                <w:sz w:val="16"/>
              </w:rPr>
              <w:t xml:space="preserve">  </w:t>
            </w:r>
          </w:p>
          <w:p w:rsidR="00713995" w:rsidRDefault="00596C5E">
            <w:pPr>
              <w:spacing w:after="120"/>
              <w:ind w:left="70"/>
            </w:pPr>
            <w:r>
              <w:rPr>
                <w:rFonts w:ascii="Arial" w:eastAsia="Arial" w:hAnsi="Arial" w:cs="Arial"/>
                <w:sz w:val="16"/>
              </w:rPr>
              <w:lastRenderedPageBreak/>
              <w:t xml:space="preserve">Cabo </w:t>
            </w:r>
          </w:p>
          <w:p w:rsidR="00713995" w:rsidRDefault="00596C5E">
            <w:pPr>
              <w:spacing w:after="120"/>
              <w:ind w:left="70"/>
            </w:pPr>
            <w:r>
              <w:rPr>
                <w:rFonts w:ascii="Arial" w:eastAsia="Arial" w:hAnsi="Arial" w:cs="Arial"/>
                <w:sz w:val="16"/>
              </w:rPr>
              <w:t xml:space="preserve">Cabo </w:t>
            </w:r>
          </w:p>
          <w:p w:rsidR="00713995" w:rsidRDefault="00596C5E">
            <w:pPr>
              <w:spacing w:after="120"/>
              <w:ind w:left="70"/>
            </w:pPr>
            <w:r>
              <w:rPr>
                <w:rFonts w:ascii="Arial" w:eastAsia="Arial" w:hAnsi="Arial" w:cs="Arial"/>
                <w:sz w:val="16"/>
              </w:rPr>
              <w:t xml:space="preserve">Cabo </w:t>
            </w:r>
          </w:p>
          <w:p w:rsidR="00713995" w:rsidRDefault="00596C5E">
            <w:pPr>
              <w:spacing w:after="117"/>
              <w:ind w:left="70"/>
            </w:pPr>
            <w:r>
              <w:rPr>
                <w:rFonts w:ascii="Arial" w:eastAsia="Arial" w:hAnsi="Arial" w:cs="Arial"/>
                <w:sz w:val="16"/>
              </w:rPr>
              <w:t xml:space="preserve">Agente </w:t>
            </w:r>
          </w:p>
          <w:p w:rsidR="00713995" w:rsidRDefault="00596C5E">
            <w:pPr>
              <w:spacing w:after="120"/>
              <w:ind w:left="70"/>
            </w:pPr>
            <w:r>
              <w:rPr>
                <w:rFonts w:ascii="Arial" w:eastAsia="Arial" w:hAnsi="Arial" w:cs="Arial"/>
                <w:sz w:val="16"/>
              </w:rPr>
              <w:t xml:space="preserve">Agente </w:t>
            </w:r>
          </w:p>
          <w:p w:rsidR="00713995" w:rsidRDefault="00596C5E">
            <w:pPr>
              <w:spacing w:after="0"/>
              <w:ind w:left="70"/>
            </w:pPr>
            <w:r>
              <w:rPr>
                <w:rFonts w:ascii="Arial" w:eastAsia="Arial" w:hAnsi="Arial" w:cs="Arial"/>
                <w:sz w:val="16"/>
              </w:rPr>
              <w:t xml:space="preserve">Agente </w:t>
            </w:r>
          </w:p>
        </w:tc>
        <w:tc>
          <w:tcPr>
            <w:tcW w:w="1729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lastRenderedPageBreak/>
              <w:t xml:space="preserve">PL4050 </w:t>
            </w:r>
          </w:p>
        </w:tc>
        <w:tc>
          <w:tcPr>
            <w:tcW w:w="465" w:type="dxa"/>
            <w:tcBorders>
              <w:left w:val="single" w:sz="8" w:space="0" w:color="000000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  <w:ind w:right="67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22 </w:t>
            </w:r>
          </w:p>
        </w:tc>
        <w:tc>
          <w:tcPr>
            <w:tcW w:w="1617" w:type="dxa"/>
            <w:gridSpan w:val="3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9.192,72 </w:t>
            </w:r>
          </w:p>
        </w:tc>
        <w:tc>
          <w:tcPr>
            <w:tcW w:w="1096" w:type="dxa"/>
            <w:gridSpan w:val="2"/>
            <w:vMerge w:val="restart"/>
            <w:tcBorders>
              <w:bottom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120"/>
              <w:ind w:right="11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0,00 </w:t>
            </w:r>
          </w:p>
          <w:p w:rsidR="00713995" w:rsidRDefault="00596C5E">
            <w:pPr>
              <w:spacing w:after="0"/>
              <w:ind w:right="11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0,00 </w:t>
            </w:r>
          </w:p>
        </w:tc>
        <w:tc>
          <w:tcPr>
            <w:tcW w:w="1172" w:type="dxa"/>
            <w:gridSpan w:val="2"/>
            <w:vMerge w:val="restart"/>
            <w:tcBorders>
              <w:bottom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120"/>
              <w:ind w:left="178"/>
            </w:pPr>
            <w:r>
              <w:rPr>
                <w:rFonts w:ascii="Arial" w:eastAsia="Arial" w:hAnsi="Arial" w:cs="Arial"/>
                <w:sz w:val="16"/>
              </w:rPr>
              <w:t xml:space="preserve">6.509,16 </w:t>
            </w:r>
          </w:p>
          <w:p w:rsidR="00713995" w:rsidRDefault="00596C5E">
            <w:pPr>
              <w:spacing w:after="0"/>
              <w:ind w:left="178"/>
            </w:pPr>
            <w:r>
              <w:rPr>
                <w:rFonts w:ascii="Arial" w:eastAsia="Arial" w:hAnsi="Arial" w:cs="Arial"/>
                <w:sz w:val="16"/>
              </w:rPr>
              <w:t xml:space="preserve">6.509,16 </w:t>
            </w:r>
          </w:p>
        </w:tc>
        <w:tc>
          <w:tcPr>
            <w:tcW w:w="864" w:type="dxa"/>
            <w:gridSpan w:val="2"/>
            <w:vMerge w:val="restart"/>
            <w:tcBorders>
              <w:bottom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120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12.269,64 </w:t>
            </w:r>
          </w:p>
          <w:p w:rsidR="00713995" w:rsidRDefault="00596C5E">
            <w:pPr>
              <w:spacing w:after="0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12.269,64 </w:t>
            </w:r>
          </w:p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294"/>
        </w:trPr>
        <w:tc>
          <w:tcPr>
            <w:tcW w:w="743" w:type="dxa"/>
            <w:gridSpan w:val="3"/>
            <w:vMerge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364" w:type="dxa"/>
            <w:vMerge/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1253" w:type="dxa"/>
            <w:gridSpan w:val="2"/>
            <w:vMerge/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1729" w:type="dxa"/>
            <w:tcBorders>
              <w:top w:val="single" w:sz="24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PL4051 </w:t>
            </w:r>
          </w:p>
        </w:tc>
        <w:tc>
          <w:tcPr>
            <w:tcW w:w="465" w:type="dxa"/>
            <w:tcBorders>
              <w:top w:val="single" w:sz="24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  <w:ind w:right="67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22 </w:t>
            </w:r>
          </w:p>
        </w:tc>
        <w:tc>
          <w:tcPr>
            <w:tcW w:w="1617" w:type="dxa"/>
            <w:gridSpan w:val="3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9.192,72 </w:t>
            </w:r>
          </w:p>
        </w:tc>
        <w:tc>
          <w:tcPr>
            <w:tcW w:w="1096" w:type="dxa"/>
            <w:gridSpan w:val="2"/>
            <w:vMerge/>
            <w:tcBorders>
              <w:bottom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1172" w:type="dxa"/>
            <w:gridSpan w:val="2"/>
            <w:vMerge/>
            <w:tcBorders>
              <w:bottom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864" w:type="dxa"/>
            <w:gridSpan w:val="2"/>
            <w:vMerge/>
            <w:tcBorders>
              <w:bottom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365"/>
        </w:trPr>
        <w:tc>
          <w:tcPr>
            <w:tcW w:w="743" w:type="dxa"/>
            <w:gridSpan w:val="3"/>
            <w:tcBorders>
              <w:left w:val="single" w:sz="12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  <w:ind w:left="101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60 </w:t>
            </w:r>
          </w:p>
        </w:tc>
        <w:tc>
          <w:tcPr>
            <w:tcW w:w="364" w:type="dxa"/>
            <w:vMerge/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1253" w:type="dxa"/>
            <w:gridSpan w:val="2"/>
            <w:vMerge/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1729" w:type="dxa"/>
            <w:vMerge w:val="restart"/>
            <w:tcBorders>
              <w:top w:val="single" w:sz="8" w:space="0" w:color="FFFFFF"/>
              <w:bottom w:val="single" w:sz="24" w:space="0" w:color="FFFFFF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120"/>
            </w:pPr>
            <w:r>
              <w:rPr>
                <w:rFonts w:ascii="Arial" w:eastAsia="Arial" w:hAnsi="Arial" w:cs="Arial"/>
                <w:i/>
                <w:sz w:val="16"/>
              </w:rPr>
              <w:t xml:space="preserve">Subtotal </w:t>
            </w:r>
          </w:p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lastRenderedPageBreak/>
              <w:t xml:space="preserve">PL3007 </w:t>
            </w:r>
          </w:p>
        </w:tc>
        <w:tc>
          <w:tcPr>
            <w:tcW w:w="465" w:type="dxa"/>
            <w:vMerge w:val="restart"/>
            <w:tcBorders>
              <w:top w:val="single" w:sz="8" w:space="0" w:color="FFFFFF"/>
              <w:bottom w:val="single" w:sz="24" w:space="0" w:color="FFFFFF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117"/>
              <w:ind w:left="72"/>
            </w:pPr>
            <w:r>
              <w:rPr>
                <w:rFonts w:ascii="Arial" w:eastAsia="Arial" w:hAnsi="Arial" w:cs="Arial"/>
                <w:i/>
                <w:sz w:val="16"/>
              </w:rPr>
              <w:lastRenderedPageBreak/>
              <w:t xml:space="preserve">  </w:t>
            </w:r>
          </w:p>
          <w:p w:rsidR="00713995" w:rsidRDefault="00596C5E">
            <w:pPr>
              <w:spacing w:after="0"/>
              <w:ind w:right="67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22 </w:t>
            </w:r>
          </w:p>
        </w:tc>
        <w:tc>
          <w:tcPr>
            <w:tcW w:w="1617" w:type="dxa"/>
            <w:gridSpan w:val="3"/>
            <w:vMerge w:val="restart"/>
            <w:tcBorders>
              <w:top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  <w:ind w:left="33" w:right="504"/>
              <w:jc w:val="right"/>
            </w:pPr>
            <w:r>
              <w:rPr>
                <w:rFonts w:ascii="Arial" w:eastAsia="Arial" w:hAnsi="Arial" w:cs="Arial"/>
                <w:i/>
                <w:sz w:val="16"/>
              </w:rPr>
              <w:t xml:space="preserve">562.630,80 </w:t>
            </w:r>
            <w:r>
              <w:rPr>
                <w:rFonts w:ascii="Arial" w:eastAsia="Arial" w:hAnsi="Arial" w:cs="Arial"/>
                <w:sz w:val="16"/>
              </w:rPr>
              <w:t xml:space="preserve">0,00 </w:t>
            </w:r>
          </w:p>
        </w:tc>
        <w:tc>
          <w:tcPr>
            <w:tcW w:w="1096" w:type="dxa"/>
            <w:gridSpan w:val="2"/>
            <w:vMerge w:val="restart"/>
            <w:tcBorders>
              <w:top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120"/>
            </w:pPr>
            <w:r>
              <w:rPr>
                <w:rFonts w:ascii="Arial" w:eastAsia="Arial" w:hAnsi="Arial" w:cs="Arial"/>
                <w:i/>
                <w:sz w:val="16"/>
              </w:rPr>
              <w:t xml:space="preserve">94.247,26 </w:t>
            </w:r>
          </w:p>
          <w:p w:rsidR="00713995" w:rsidRDefault="00596C5E">
            <w:pPr>
              <w:spacing w:after="120"/>
              <w:ind w:right="11"/>
              <w:jc w:val="center"/>
            </w:pPr>
            <w:r>
              <w:rPr>
                <w:rFonts w:ascii="Arial" w:eastAsia="Arial" w:hAnsi="Arial" w:cs="Arial"/>
                <w:sz w:val="16"/>
              </w:rPr>
              <w:lastRenderedPageBreak/>
              <w:t xml:space="preserve">0,00 </w:t>
            </w:r>
          </w:p>
          <w:p w:rsidR="00713995" w:rsidRDefault="00596C5E">
            <w:pPr>
              <w:spacing w:after="120"/>
              <w:ind w:right="11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0,00 </w:t>
            </w:r>
          </w:p>
          <w:p w:rsidR="00713995" w:rsidRDefault="00596C5E">
            <w:pPr>
              <w:spacing w:after="120"/>
              <w:ind w:right="11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0,00 </w:t>
            </w:r>
          </w:p>
          <w:p w:rsidR="00713995" w:rsidRDefault="00596C5E">
            <w:pPr>
              <w:spacing w:after="117"/>
              <w:ind w:right="11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0,00 </w:t>
            </w:r>
          </w:p>
          <w:p w:rsidR="00713995" w:rsidRDefault="00596C5E">
            <w:pPr>
              <w:spacing w:after="120"/>
              <w:ind w:right="11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0,00 </w:t>
            </w:r>
          </w:p>
          <w:p w:rsidR="00713995" w:rsidRDefault="00596C5E">
            <w:pPr>
              <w:spacing w:after="0"/>
              <w:ind w:right="11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0,00 </w:t>
            </w:r>
          </w:p>
        </w:tc>
        <w:tc>
          <w:tcPr>
            <w:tcW w:w="1172" w:type="dxa"/>
            <w:gridSpan w:val="2"/>
            <w:vMerge w:val="restart"/>
            <w:tcBorders>
              <w:top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120"/>
            </w:pPr>
            <w:r>
              <w:rPr>
                <w:rFonts w:ascii="Arial" w:eastAsia="Arial" w:hAnsi="Arial" w:cs="Arial"/>
                <w:i/>
                <w:sz w:val="16"/>
              </w:rPr>
              <w:lastRenderedPageBreak/>
              <w:t xml:space="preserve">397.579,92 </w:t>
            </w:r>
          </w:p>
          <w:p w:rsidR="00713995" w:rsidRDefault="00596C5E">
            <w:pPr>
              <w:spacing w:after="120"/>
              <w:ind w:left="178"/>
            </w:pPr>
            <w:r>
              <w:rPr>
                <w:rFonts w:ascii="Arial" w:eastAsia="Arial" w:hAnsi="Arial" w:cs="Arial"/>
                <w:sz w:val="16"/>
              </w:rPr>
              <w:lastRenderedPageBreak/>
              <w:t xml:space="preserve">1.130,52 </w:t>
            </w:r>
          </w:p>
          <w:p w:rsidR="00713995" w:rsidRDefault="00596C5E">
            <w:pPr>
              <w:spacing w:after="120"/>
              <w:ind w:left="178"/>
            </w:pPr>
            <w:r>
              <w:rPr>
                <w:rFonts w:ascii="Arial" w:eastAsia="Arial" w:hAnsi="Arial" w:cs="Arial"/>
                <w:sz w:val="16"/>
              </w:rPr>
              <w:t xml:space="preserve">1.130,52 </w:t>
            </w:r>
          </w:p>
          <w:p w:rsidR="00713995" w:rsidRDefault="00596C5E">
            <w:pPr>
              <w:spacing w:after="120"/>
              <w:ind w:left="178"/>
            </w:pPr>
            <w:r>
              <w:rPr>
                <w:rFonts w:ascii="Arial" w:eastAsia="Arial" w:hAnsi="Arial" w:cs="Arial"/>
                <w:sz w:val="16"/>
              </w:rPr>
              <w:t xml:space="preserve">1.130,52 </w:t>
            </w:r>
          </w:p>
          <w:p w:rsidR="00713995" w:rsidRDefault="00596C5E">
            <w:pPr>
              <w:spacing w:after="117"/>
              <w:ind w:left="178"/>
            </w:pPr>
            <w:r>
              <w:rPr>
                <w:rFonts w:ascii="Arial" w:eastAsia="Arial" w:hAnsi="Arial" w:cs="Arial"/>
                <w:sz w:val="16"/>
              </w:rPr>
              <w:t xml:space="preserve">5.327,04 </w:t>
            </w:r>
          </w:p>
          <w:p w:rsidR="00713995" w:rsidRDefault="00596C5E">
            <w:pPr>
              <w:spacing w:after="120"/>
              <w:ind w:left="178"/>
            </w:pPr>
            <w:r>
              <w:rPr>
                <w:rFonts w:ascii="Arial" w:eastAsia="Arial" w:hAnsi="Arial" w:cs="Arial"/>
                <w:sz w:val="16"/>
              </w:rPr>
              <w:t xml:space="preserve">5.327,16 </w:t>
            </w:r>
          </w:p>
          <w:p w:rsidR="00713995" w:rsidRDefault="00596C5E">
            <w:pPr>
              <w:spacing w:after="0"/>
              <w:ind w:left="178"/>
            </w:pPr>
            <w:r>
              <w:rPr>
                <w:rFonts w:ascii="Arial" w:eastAsia="Arial" w:hAnsi="Arial" w:cs="Arial"/>
                <w:sz w:val="16"/>
              </w:rPr>
              <w:t xml:space="preserve">5.327,52 </w:t>
            </w:r>
          </w:p>
        </w:tc>
        <w:tc>
          <w:tcPr>
            <w:tcW w:w="864" w:type="dxa"/>
            <w:gridSpan w:val="2"/>
            <w:vMerge w:val="restart"/>
            <w:tcBorders>
              <w:top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120"/>
              <w:jc w:val="both"/>
            </w:pPr>
            <w:r>
              <w:rPr>
                <w:rFonts w:ascii="Arial" w:eastAsia="Arial" w:hAnsi="Arial" w:cs="Arial"/>
                <w:i/>
                <w:sz w:val="16"/>
              </w:rPr>
              <w:lastRenderedPageBreak/>
              <w:t xml:space="preserve">759.400,44 </w:t>
            </w:r>
          </w:p>
          <w:p w:rsidR="00713995" w:rsidRDefault="00596C5E">
            <w:pPr>
              <w:spacing w:after="120"/>
              <w:ind w:right="70"/>
              <w:jc w:val="right"/>
            </w:pPr>
            <w:r>
              <w:rPr>
                <w:rFonts w:ascii="Arial" w:eastAsia="Arial" w:hAnsi="Arial" w:cs="Arial"/>
                <w:sz w:val="16"/>
              </w:rPr>
              <w:lastRenderedPageBreak/>
              <w:t xml:space="preserve">683,902 </w:t>
            </w:r>
          </w:p>
          <w:p w:rsidR="00713995" w:rsidRDefault="00596C5E">
            <w:pPr>
              <w:spacing w:after="120"/>
              <w:ind w:right="70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683,902 </w:t>
            </w:r>
          </w:p>
          <w:p w:rsidR="00713995" w:rsidRDefault="00596C5E">
            <w:pPr>
              <w:spacing w:after="120"/>
              <w:ind w:right="70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683,902 </w:t>
            </w:r>
          </w:p>
          <w:p w:rsidR="00713995" w:rsidRDefault="00596C5E">
            <w:pPr>
              <w:spacing w:after="117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10.194,48 </w:t>
            </w:r>
          </w:p>
          <w:p w:rsidR="00713995" w:rsidRDefault="00596C5E">
            <w:pPr>
              <w:spacing w:after="120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10.882,69 </w:t>
            </w:r>
          </w:p>
          <w:p w:rsidR="00713995" w:rsidRDefault="00596C5E">
            <w:pPr>
              <w:spacing w:after="0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10.882,69 </w:t>
            </w:r>
          </w:p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743" w:type="dxa"/>
            <w:gridSpan w:val="3"/>
            <w:vMerge w:val="restart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120"/>
              <w:ind w:left="12"/>
              <w:jc w:val="center"/>
            </w:pPr>
            <w:r>
              <w:rPr>
                <w:rFonts w:ascii="Arial" w:eastAsia="Arial" w:hAnsi="Arial" w:cs="Arial"/>
                <w:sz w:val="16"/>
              </w:rPr>
              <w:lastRenderedPageBreak/>
              <w:t xml:space="preserve">132 </w:t>
            </w:r>
          </w:p>
          <w:p w:rsidR="00713995" w:rsidRDefault="00596C5E">
            <w:pPr>
              <w:spacing w:after="120"/>
              <w:ind w:left="12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132 </w:t>
            </w:r>
          </w:p>
          <w:p w:rsidR="00713995" w:rsidRDefault="00596C5E">
            <w:pPr>
              <w:spacing w:after="120"/>
              <w:ind w:left="12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132 </w:t>
            </w:r>
          </w:p>
          <w:p w:rsidR="00713995" w:rsidRDefault="00596C5E">
            <w:pPr>
              <w:spacing w:after="117"/>
              <w:ind w:left="12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132 </w:t>
            </w:r>
          </w:p>
          <w:p w:rsidR="00713995" w:rsidRDefault="00596C5E">
            <w:pPr>
              <w:spacing w:after="120"/>
              <w:ind w:left="12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132 </w:t>
            </w:r>
          </w:p>
          <w:p w:rsidR="00713995" w:rsidRDefault="00596C5E">
            <w:pPr>
              <w:spacing w:after="0"/>
              <w:ind w:left="12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132 </w:t>
            </w:r>
          </w:p>
        </w:tc>
        <w:tc>
          <w:tcPr>
            <w:tcW w:w="364" w:type="dxa"/>
            <w:vMerge/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1253" w:type="dxa"/>
            <w:gridSpan w:val="2"/>
            <w:vMerge/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1729" w:type="dxa"/>
            <w:vMerge/>
            <w:tcBorders>
              <w:top w:val="single" w:sz="8" w:space="0" w:color="FFFFFF"/>
              <w:bottom w:val="single" w:sz="24" w:space="0" w:color="FFFFFF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465" w:type="dxa"/>
            <w:vMerge/>
            <w:tcBorders>
              <w:top w:val="single" w:sz="8" w:space="0" w:color="FFFFFF"/>
              <w:bottom w:val="single" w:sz="24" w:space="0" w:color="FFFFFF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1617" w:type="dxa"/>
            <w:gridSpan w:val="3"/>
            <w:vMerge/>
            <w:tcBorders>
              <w:top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1096" w:type="dxa"/>
            <w:gridSpan w:val="2"/>
            <w:vMerge/>
            <w:tcBorders>
              <w:top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1172" w:type="dxa"/>
            <w:gridSpan w:val="2"/>
            <w:vMerge/>
            <w:tcBorders>
              <w:top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864" w:type="dxa"/>
            <w:gridSpan w:val="2"/>
            <w:vMerge/>
            <w:tcBorders>
              <w:top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318"/>
        </w:trPr>
        <w:tc>
          <w:tcPr>
            <w:tcW w:w="743" w:type="dxa"/>
            <w:gridSpan w:val="3"/>
            <w:vMerge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364" w:type="dxa"/>
            <w:vMerge/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1253" w:type="dxa"/>
            <w:gridSpan w:val="2"/>
            <w:vMerge/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1729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PL3008 </w:t>
            </w:r>
          </w:p>
        </w:tc>
        <w:tc>
          <w:tcPr>
            <w:tcW w:w="465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  <w:ind w:right="67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22 </w:t>
            </w:r>
          </w:p>
        </w:tc>
        <w:tc>
          <w:tcPr>
            <w:tcW w:w="1617" w:type="dxa"/>
            <w:gridSpan w:val="3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  <w:ind w:left="332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0,00 </w:t>
            </w:r>
          </w:p>
        </w:tc>
        <w:tc>
          <w:tcPr>
            <w:tcW w:w="1096" w:type="dxa"/>
            <w:gridSpan w:val="2"/>
            <w:vMerge/>
            <w:tcBorders>
              <w:top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1172" w:type="dxa"/>
            <w:gridSpan w:val="2"/>
            <w:vMerge/>
            <w:tcBorders>
              <w:top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864" w:type="dxa"/>
            <w:gridSpan w:val="2"/>
            <w:vMerge/>
            <w:tcBorders>
              <w:top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743" w:type="dxa"/>
            <w:gridSpan w:val="3"/>
            <w:vMerge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364" w:type="dxa"/>
            <w:vMerge/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1253" w:type="dxa"/>
            <w:gridSpan w:val="2"/>
            <w:vMerge/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1729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PL3009 </w:t>
            </w:r>
          </w:p>
        </w:tc>
        <w:tc>
          <w:tcPr>
            <w:tcW w:w="465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  <w:ind w:right="67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19 </w:t>
            </w:r>
          </w:p>
        </w:tc>
        <w:tc>
          <w:tcPr>
            <w:tcW w:w="1617" w:type="dxa"/>
            <w:gridSpan w:val="3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  <w:ind w:left="332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0,00 </w:t>
            </w:r>
          </w:p>
        </w:tc>
        <w:tc>
          <w:tcPr>
            <w:tcW w:w="1096" w:type="dxa"/>
            <w:gridSpan w:val="2"/>
            <w:vMerge/>
            <w:tcBorders>
              <w:top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1172" w:type="dxa"/>
            <w:gridSpan w:val="2"/>
            <w:vMerge/>
            <w:tcBorders>
              <w:top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864" w:type="dxa"/>
            <w:gridSpan w:val="2"/>
            <w:vMerge/>
            <w:tcBorders>
              <w:top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318"/>
        </w:trPr>
        <w:tc>
          <w:tcPr>
            <w:tcW w:w="743" w:type="dxa"/>
            <w:gridSpan w:val="3"/>
            <w:vMerge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364" w:type="dxa"/>
            <w:vMerge/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1253" w:type="dxa"/>
            <w:gridSpan w:val="2"/>
            <w:vMerge/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1729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PL40052 </w:t>
            </w:r>
          </w:p>
        </w:tc>
        <w:tc>
          <w:tcPr>
            <w:tcW w:w="465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  <w:ind w:right="67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19 </w:t>
            </w:r>
          </w:p>
        </w:tc>
        <w:tc>
          <w:tcPr>
            <w:tcW w:w="1617" w:type="dxa"/>
            <w:gridSpan w:val="3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9.192,72 </w:t>
            </w:r>
          </w:p>
        </w:tc>
        <w:tc>
          <w:tcPr>
            <w:tcW w:w="1096" w:type="dxa"/>
            <w:gridSpan w:val="2"/>
            <w:vMerge/>
            <w:tcBorders>
              <w:top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1172" w:type="dxa"/>
            <w:gridSpan w:val="2"/>
            <w:vMerge/>
            <w:tcBorders>
              <w:top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864" w:type="dxa"/>
            <w:gridSpan w:val="2"/>
            <w:vMerge/>
            <w:tcBorders>
              <w:top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743" w:type="dxa"/>
            <w:gridSpan w:val="3"/>
            <w:vMerge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364" w:type="dxa"/>
            <w:vMerge/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1253" w:type="dxa"/>
            <w:gridSpan w:val="2"/>
            <w:vMerge/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1729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PL40053 </w:t>
            </w:r>
          </w:p>
        </w:tc>
        <w:tc>
          <w:tcPr>
            <w:tcW w:w="465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  <w:ind w:right="67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19 </w:t>
            </w:r>
          </w:p>
        </w:tc>
        <w:tc>
          <w:tcPr>
            <w:tcW w:w="1617" w:type="dxa"/>
            <w:gridSpan w:val="3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9.192,72 </w:t>
            </w:r>
          </w:p>
        </w:tc>
        <w:tc>
          <w:tcPr>
            <w:tcW w:w="1096" w:type="dxa"/>
            <w:gridSpan w:val="2"/>
            <w:vMerge/>
            <w:tcBorders>
              <w:top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1172" w:type="dxa"/>
            <w:gridSpan w:val="2"/>
            <w:vMerge/>
            <w:tcBorders>
              <w:top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864" w:type="dxa"/>
            <w:gridSpan w:val="2"/>
            <w:vMerge/>
            <w:tcBorders>
              <w:top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283"/>
        </w:trPr>
        <w:tc>
          <w:tcPr>
            <w:tcW w:w="743" w:type="dxa"/>
            <w:gridSpan w:val="3"/>
            <w:vMerge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364" w:type="dxa"/>
            <w:vMerge/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1253" w:type="dxa"/>
            <w:gridSpan w:val="2"/>
            <w:vMerge/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1729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PL40054 </w:t>
            </w:r>
          </w:p>
        </w:tc>
        <w:tc>
          <w:tcPr>
            <w:tcW w:w="465" w:type="dxa"/>
            <w:tcBorders>
              <w:top w:val="single" w:sz="24" w:space="0" w:color="FFFFFF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  <w:ind w:right="67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19 </w:t>
            </w:r>
          </w:p>
        </w:tc>
        <w:tc>
          <w:tcPr>
            <w:tcW w:w="1617" w:type="dxa"/>
            <w:gridSpan w:val="3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9.192,72 </w:t>
            </w:r>
          </w:p>
        </w:tc>
        <w:tc>
          <w:tcPr>
            <w:tcW w:w="1096" w:type="dxa"/>
            <w:gridSpan w:val="2"/>
            <w:vMerge/>
            <w:tcBorders>
              <w:top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1172" w:type="dxa"/>
            <w:gridSpan w:val="2"/>
            <w:vMerge/>
            <w:tcBorders>
              <w:top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864" w:type="dxa"/>
            <w:gridSpan w:val="2"/>
            <w:vMerge/>
            <w:tcBorders>
              <w:top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356"/>
        </w:trPr>
        <w:tc>
          <w:tcPr>
            <w:tcW w:w="743" w:type="dxa"/>
            <w:gridSpan w:val="3"/>
            <w:vMerge w:val="restart"/>
            <w:tcBorders>
              <w:left w:val="single" w:sz="8" w:space="0" w:color="000000"/>
              <w:bottom w:val="single" w:sz="8" w:space="0" w:color="FFFFFF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120"/>
              <w:ind w:left="12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132 </w:t>
            </w:r>
          </w:p>
          <w:p w:rsidR="00713995" w:rsidRDefault="00596C5E">
            <w:pPr>
              <w:spacing w:after="130"/>
              <w:ind w:left="12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132 </w:t>
            </w:r>
          </w:p>
          <w:p w:rsidR="00713995" w:rsidRDefault="00596C5E">
            <w:pPr>
              <w:spacing w:after="139"/>
              <w:ind w:left="190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8 </w:t>
            </w:r>
          </w:p>
          <w:p w:rsidR="00713995" w:rsidRDefault="00596C5E">
            <w:pPr>
              <w:spacing w:after="0"/>
              <w:ind w:left="101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 xml:space="preserve">68 </w:t>
            </w:r>
          </w:p>
        </w:tc>
        <w:tc>
          <w:tcPr>
            <w:tcW w:w="364" w:type="dxa"/>
            <w:vMerge w:val="restart"/>
            <w:tcBorders>
              <w:bottom w:val="single" w:sz="8" w:space="0" w:color="FFFFFF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120"/>
            </w:pPr>
            <w:r>
              <w:rPr>
                <w:rFonts w:ascii="Arial" w:eastAsia="Arial" w:hAnsi="Arial" w:cs="Arial"/>
                <w:sz w:val="16"/>
              </w:rPr>
              <w:t xml:space="preserve">C1 </w:t>
            </w:r>
          </w:p>
          <w:p w:rsidR="00713995" w:rsidRDefault="00596C5E">
            <w:pPr>
              <w:spacing w:after="130"/>
            </w:pPr>
            <w:r>
              <w:rPr>
                <w:rFonts w:ascii="Arial" w:eastAsia="Arial" w:hAnsi="Arial" w:cs="Arial"/>
                <w:sz w:val="16"/>
              </w:rPr>
              <w:t xml:space="preserve">C1 </w:t>
            </w:r>
          </w:p>
          <w:p w:rsidR="00713995" w:rsidRDefault="00596C5E">
            <w:pPr>
              <w:spacing w:after="139"/>
              <w:ind w:left="79"/>
            </w:pPr>
            <w:r>
              <w:rPr>
                <w:rFonts w:ascii="Arial" w:eastAsia="Arial" w:hAnsi="Arial" w:cs="Arial"/>
                <w:sz w:val="16"/>
              </w:rPr>
              <w:t xml:space="preserve">  </w:t>
            </w:r>
          </w:p>
          <w:p w:rsidR="00713995" w:rsidRDefault="00596C5E">
            <w:pPr>
              <w:spacing w:after="0"/>
              <w:ind w:left="79"/>
            </w:pPr>
            <w:r>
              <w:rPr>
                <w:rFonts w:ascii="Arial" w:eastAsia="Arial" w:hAnsi="Arial" w:cs="Arial"/>
                <w:b/>
                <w:sz w:val="16"/>
              </w:rPr>
              <w:t xml:space="preserve">  </w:t>
            </w:r>
          </w:p>
        </w:tc>
        <w:tc>
          <w:tcPr>
            <w:tcW w:w="1253" w:type="dxa"/>
            <w:gridSpan w:val="2"/>
            <w:vMerge w:val="restart"/>
            <w:tcBorders>
              <w:bottom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120"/>
              <w:ind w:left="70"/>
            </w:pPr>
            <w:r>
              <w:rPr>
                <w:rFonts w:ascii="Arial" w:eastAsia="Arial" w:hAnsi="Arial" w:cs="Arial"/>
                <w:sz w:val="16"/>
              </w:rPr>
              <w:t xml:space="preserve">Agente </w:t>
            </w:r>
          </w:p>
          <w:p w:rsidR="00713995" w:rsidRDefault="00596C5E">
            <w:pPr>
              <w:spacing w:after="130"/>
              <w:ind w:left="70"/>
            </w:pPr>
            <w:r>
              <w:rPr>
                <w:rFonts w:ascii="Arial" w:eastAsia="Arial" w:hAnsi="Arial" w:cs="Arial"/>
                <w:sz w:val="16"/>
              </w:rPr>
              <w:t xml:space="preserve">Agente </w:t>
            </w:r>
          </w:p>
          <w:p w:rsidR="00713995" w:rsidRDefault="00596C5E">
            <w:pPr>
              <w:spacing w:after="0"/>
              <w:ind w:left="70"/>
            </w:pPr>
            <w:r>
              <w:rPr>
                <w:rFonts w:ascii="Arial" w:eastAsia="Arial" w:hAnsi="Arial" w:cs="Arial"/>
                <w:sz w:val="16"/>
              </w:rPr>
              <w:t xml:space="preserve">  </w:t>
            </w:r>
          </w:p>
        </w:tc>
        <w:tc>
          <w:tcPr>
            <w:tcW w:w="1729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PL40055 </w:t>
            </w:r>
          </w:p>
        </w:tc>
        <w:tc>
          <w:tcPr>
            <w:tcW w:w="465" w:type="dxa"/>
            <w:tcBorders>
              <w:left w:val="single" w:sz="8" w:space="0" w:color="000000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  <w:ind w:right="67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19 </w:t>
            </w:r>
          </w:p>
        </w:tc>
        <w:tc>
          <w:tcPr>
            <w:tcW w:w="1617" w:type="dxa"/>
            <w:gridSpan w:val="3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9.192,72 </w:t>
            </w:r>
          </w:p>
        </w:tc>
        <w:tc>
          <w:tcPr>
            <w:tcW w:w="1096" w:type="dxa"/>
            <w:gridSpan w:val="2"/>
            <w:vMerge w:val="restart"/>
            <w:tcBorders>
              <w:bottom w:val="single" w:sz="4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120"/>
              <w:ind w:right="11"/>
              <w:jc w:val="center"/>
            </w:pPr>
            <w:r>
              <w:rPr>
                <w:rFonts w:ascii="Arial" w:eastAsia="Arial" w:hAnsi="Arial" w:cs="Arial"/>
                <w:sz w:val="16"/>
              </w:rPr>
              <w:t>0,00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:rsidR="00713995" w:rsidRDefault="00596C5E">
            <w:pPr>
              <w:spacing w:after="0"/>
              <w:ind w:right="11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0,00 </w:t>
            </w:r>
          </w:p>
        </w:tc>
        <w:tc>
          <w:tcPr>
            <w:tcW w:w="1172" w:type="dxa"/>
            <w:gridSpan w:val="2"/>
            <w:vMerge w:val="restart"/>
            <w:tcBorders>
              <w:bottom w:val="single" w:sz="4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120"/>
              <w:ind w:left="178"/>
            </w:pPr>
            <w:r>
              <w:rPr>
                <w:rFonts w:ascii="Arial" w:eastAsia="Arial" w:hAnsi="Arial" w:cs="Arial"/>
                <w:sz w:val="16"/>
              </w:rPr>
              <w:t xml:space="preserve">5.327,16 </w:t>
            </w:r>
          </w:p>
          <w:p w:rsidR="00713995" w:rsidRDefault="00596C5E">
            <w:pPr>
              <w:spacing w:after="0"/>
              <w:ind w:left="178"/>
            </w:pPr>
            <w:r>
              <w:rPr>
                <w:rFonts w:ascii="Arial" w:eastAsia="Arial" w:hAnsi="Arial" w:cs="Arial"/>
                <w:sz w:val="16"/>
              </w:rPr>
              <w:t xml:space="preserve">6.509,16 </w:t>
            </w:r>
          </w:p>
        </w:tc>
        <w:tc>
          <w:tcPr>
            <w:tcW w:w="864" w:type="dxa"/>
            <w:gridSpan w:val="2"/>
            <w:vMerge w:val="restart"/>
            <w:tcBorders>
              <w:bottom w:val="single" w:sz="4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120"/>
              <w:ind w:right="70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9.505,85 </w:t>
            </w:r>
          </w:p>
          <w:p w:rsidR="00713995" w:rsidRDefault="00596C5E">
            <w:pPr>
              <w:spacing w:after="0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12.269,64 </w:t>
            </w:r>
          </w:p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291"/>
        </w:trPr>
        <w:tc>
          <w:tcPr>
            <w:tcW w:w="743" w:type="dxa"/>
            <w:gridSpan w:val="3"/>
            <w:vMerge/>
            <w:tcBorders>
              <w:left w:val="single" w:sz="8" w:space="0" w:color="000000"/>
              <w:bottom w:val="single" w:sz="8" w:space="0" w:color="FFFFFF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364" w:type="dxa"/>
            <w:vMerge/>
            <w:tcBorders>
              <w:bottom w:val="single" w:sz="8" w:space="0" w:color="FFFFFF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1253" w:type="dxa"/>
            <w:gridSpan w:val="2"/>
            <w:vMerge/>
            <w:tcBorders>
              <w:bottom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1729" w:type="dxa"/>
            <w:tcBorders>
              <w:top w:val="single" w:sz="24" w:space="0" w:color="FFFFFF"/>
              <w:bottom w:val="single" w:sz="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PL40056 </w:t>
            </w:r>
          </w:p>
        </w:tc>
        <w:tc>
          <w:tcPr>
            <w:tcW w:w="465" w:type="dxa"/>
            <w:tcBorders>
              <w:top w:val="single" w:sz="24" w:space="0" w:color="FFFFFF"/>
              <w:left w:val="single" w:sz="8" w:space="0" w:color="000000"/>
              <w:bottom w:val="single" w:sz="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  <w:ind w:right="67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22 </w:t>
            </w:r>
          </w:p>
        </w:tc>
        <w:tc>
          <w:tcPr>
            <w:tcW w:w="1617" w:type="dxa"/>
            <w:gridSpan w:val="3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9.192,72 </w:t>
            </w:r>
          </w:p>
        </w:tc>
        <w:tc>
          <w:tcPr>
            <w:tcW w:w="1096" w:type="dxa"/>
            <w:gridSpan w:val="2"/>
            <w:vMerge/>
            <w:tcBorders>
              <w:bottom w:val="single" w:sz="4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1172" w:type="dxa"/>
            <w:gridSpan w:val="2"/>
            <w:vMerge/>
            <w:tcBorders>
              <w:bottom w:val="single" w:sz="4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864" w:type="dxa"/>
            <w:gridSpan w:val="2"/>
            <w:vMerge/>
            <w:tcBorders>
              <w:bottom w:val="single" w:sz="4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743" w:type="dxa"/>
            <w:gridSpan w:val="3"/>
            <w:vMerge/>
            <w:tcBorders>
              <w:left w:val="single" w:sz="8" w:space="0" w:color="000000"/>
              <w:bottom w:val="single" w:sz="8" w:space="0" w:color="FFFFFF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364" w:type="dxa"/>
            <w:vMerge/>
            <w:tcBorders>
              <w:bottom w:val="single" w:sz="8" w:space="0" w:color="FFFFFF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1253" w:type="dxa"/>
            <w:gridSpan w:val="2"/>
            <w:vMerge/>
            <w:tcBorders>
              <w:bottom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1729" w:type="dxa"/>
            <w:tcBorders>
              <w:top w:val="single" w:sz="4" w:space="0" w:color="FFFFFF"/>
              <w:bottom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i/>
                <w:sz w:val="16"/>
              </w:rPr>
              <w:t xml:space="preserve">Subtotal </w:t>
            </w:r>
          </w:p>
        </w:tc>
        <w:tc>
          <w:tcPr>
            <w:tcW w:w="465" w:type="dxa"/>
            <w:tcBorders>
              <w:top w:val="single" w:sz="4" w:space="0" w:color="FFFFFF"/>
              <w:bottom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  <w:ind w:left="72"/>
            </w:pPr>
            <w:r>
              <w:rPr>
                <w:rFonts w:ascii="Arial" w:eastAsia="Arial" w:hAnsi="Arial" w:cs="Arial"/>
                <w:i/>
                <w:sz w:val="16"/>
              </w:rPr>
              <w:t xml:space="preserve">  </w:t>
            </w:r>
          </w:p>
        </w:tc>
        <w:tc>
          <w:tcPr>
            <w:tcW w:w="1617" w:type="dxa"/>
            <w:gridSpan w:val="3"/>
            <w:tcBorders>
              <w:top w:val="single" w:sz="4" w:space="0" w:color="000000"/>
              <w:bottom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  <w:ind w:right="69"/>
              <w:jc w:val="center"/>
            </w:pPr>
            <w:r>
              <w:rPr>
                <w:rFonts w:ascii="Arial" w:eastAsia="Arial" w:hAnsi="Arial" w:cs="Arial"/>
                <w:i/>
                <w:sz w:val="16"/>
              </w:rPr>
              <w:t xml:space="preserve">45.963,60 </w:t>
            </w:r>
          </w:p>
        </w:tc>
        <w:tc>
          <w:tcPr>
            <w:tcW w:w="1096" w:type="dxa"/>
            <w:gridSpan w:val="2"/>
            <w:tcBorders>
              <w:top w:val="single" w:sz="4" w:space="0" w:color="000000"/>
              <w:bottom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  <w:ind w:right="11"/>
              <w:jc w:val="center"/>
            </w:pPr>
            <w:r>
              <w:rPr>
                <w:rFonts w:ascii="Arial" w:eastAsia="Arial" w:hAnsi="Arial" w:cs="Arial"/>
                <w:i/>
                <w:sz w:val="16"/>
              </w:rPr>
              <w:t xml:space="preserve">0,00 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bottom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  <w:ind w:left="89"/>
            </w:pPr>
            <w:r>
              <w:rPr>
                <w:rFonts w:ascii="Arial" w:eastAsia="Arial" w:hAnsi="Arial" w:cs="Arial"/>
                <w:i/>
                <w:sz w:val="16"/>
              </w:rPr>
              <w:t xml:space="preserve">31.209,61 </w:t>
            </w:r>
          </w:p>
        </w:tc>
        <w:tc>
          <w:tcPr>
            <w:tcW w:w="864" w:type="dxa"/>
            <w:gridSpan w:val="2"/>
            <w:tcBorders>
              <w:top w:val="single" w:sz="4" w:space="0" w:color="000000"/>
              <w:bottom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  <w:ind w:left="89"/>
            </w:pPr>
            <w:r>
              <w:rPr>
                <w:rFonts w:ascii="Arial" w:eastAsia="Arial" w:hAnsi="Arial" w:cs="Arial"/>
                <w:i/>
                <w:sz w:val="16"/>
              </w:rPr>
              <w:t xml:space="preserve">55.787,06 </w:t>
            </w:r>
          </w:p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338"/>
        </w:trPr>
        <w:tc>
          <w:tcPr>
            <w:tcW w:w="743" w:type="dxa"/>
            <w:gridSpan w:val="3"/>
            <w:vMerge/>
            <w:tcBorders>
              <w:left w:val="single" w:sz="8" w:space="0" w:color="000000"/>
              <w:bottom w:val="single" w:sz="8" w:space="0" w:color="FFFFFF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364" w:type="dxa"/>
            <w:vMerge/>
            <w:tcBorders>
              <w:bottom w:val="single" w:sz="8" w:space="0" w:color="FFFFFF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29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  <w:ind w:left="1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 xml:space="preserve">Total función 132 Policía </w:t>
            </w:r>
          </w:p>
        </w:tc>
        <w:tc>
          <w:tcPr>
            <w:tcW w:w="46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  <w:ind w:left="72"/>
            </w:pPr>
            <w:r>
              <w:rPr>
                <w:rFonts w:ascii="Arial" w:eastAsia="Arial" w:hAnsi="Arial" w:cs="Arial"/>
                <w:b/>
                <w:sz w:val="16"/>
              </w:rPr>
              <w:t xml:space="preserve">  </w:t>
            </w:r>
          </w:p>
        </w:tc>
        <w:tc>
          <w:tcPr>
            <w:tcW w:w="1617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  <w:ind w:left="346"/>
            </w:pPr>
            <w:r>
              <w:rPr>
                <w:rFonts w:ascii="Arial" w:eastAsia="Arial" w:hAnsi="Arial" w:cs="Arial"/>
                <w:b/>
                <w:sz w:val="16"/>
              </w:rPr>
              <w:t xml:space="preserve">608.594,40 </w:t>
            </w:r>
          </w:p>
        </w:tc>
        <w:tc>
          <w:tcPr>
            <w:tcW w:w="1096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b/>
                <w:sz w:val="16"/>
              </w:rPr>
              <w:t xml:space="preserve">94.247,26 </w:t>
            </w:r>
          </w:p>
        </w:tc>
        <w:tc>
          <w:tcPr>
            <w:tcW w:w="1172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b/>
                <w:sz w:val="16"/>
              </w:rPr>
              <w:t xml:space="preserve">428.789,53 </w:t>
            </w:r>
          </w:p>
        </w:tc>
        <w:tc>
          <w:tcPr>
            <w:tcW w:w="864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6"/>
              </w:rPr>
              <w:t xml:space="preserve">815.187,50 </w:t>
            </w:r>
          </w:p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1002"/>
        </w:trPr>
        <w:tc>
          <w:tcPr>
            <w:tcW w:w="743" w:type="dxa"/>
            <w:gridSpan w:val="3"/>
            <w:vMerge w:val="restart"/>
            <w:tcBorders>
              <w:top w:val="single" w:sz="8" w:space="0" w:color="FFFFFF"/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122"/>
              <w:ind w:left="69"/>
            </w:pPr>
            <w:r>
              <w:rPr>
                <w:rFonts w:ascii="Arial" w:eastAsia="Arial" w:hAnsi="Arial" w:cs="Arial"/>
                <w:b/>
                <w:sz w:val="16"/>
              </w:rPr>
              <w:t xml:space="preserve">  </w:t>
            </w:r>
          </w:p>
          <w:p w:rsidR="00713995" w:rsidRDefault="00596C5E">
            <w:pPr>
              <w:spacing w:after="120"/>
              <w:ind w:left="12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135 </w:t>
            </w:r>
          </w:p>
          <w:p w:rsidR="00713995" w:rsidRDefault="00596C5E">
            <w:pPr>
              <w:spacing w:after="120"/>
              <w:ind w:left="12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135 </w:t>
            </w:r>
          </w:p>
          <w:p w:rsidR="00713995" w:rsidRDefault="00596C5E">
            <w:pPr>
              <w:spacing w:after="0"/>
              <w:ind w:left="12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135 </w:t>
            </w:r>
          </w:p>
        </w:tc>
        <w:tc>
          <w:tcPr>
            <w:tcW w:w="364" w:type="dxa"/>
            <w:vMerge w:val="restart"/>
            <w:tcBorders>
              <w:top w:val="single" w:sz="8" w:space="0" w:color="FFFFFF"/>
              <w:bottom w:val="single" w:sz="8" w:space="0" w:color="FFFFFF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122"/>
              <w:ind w:left="79"/>
            </w:pPr>
            <w:r>
              <w:rPr>
                <w:rFonts w:ascii="Arial" w:eastAsia="Arial" w:hAnsi="Arial" w:cs="Arial"/>
                <w:b/>
                <w:sz w:val="16"/>
              </w:rPr>
              <w:t xml:space="preserve">  </w:t>
            </w:r>
          </w:p>
          <w:p w:rsidR="00713995" w:rsidRDefault="00596C5E">
            <w:pPr>
              <w:spacing w:after="120"/>
            </w:pPr>
            <w:r>
              <w:rPr>
                <w:rFonts w:ascii="Arial" w:eastAsia="Arial" w:hAnsi="Arial" w:cs="Arial"/>
                <w:sz w:val="16"/>
              </w:rPr>
              <w:t xml:space="preserve">C2 </w:t>
            </w:r>
          </w:p>
          <w:p w:rsidR="00713995" w:rsidRDefault="00596C5E">
            <w:pPr>
              <w:spacing w:after="120"/>
            </w:pPr>
            <w:r>
              <w:rPr>
                <w:rFonts w:ascii="Arial" w:eastAsia="Arial" w:hAnsi="Arial" w:cs="Arial"/>
                <w:sz w:val="16"/>
              </w:rPr>
              <w:t xml:space="preserve">C2 </w:t>
            </w:r>
          </w:p>
          <w:p w:rsidR="00713995" w:rsidRDefault="00596C5E">
            <w:pPr>
              <w:spacing w:after="136"/>
            </w:pPr>
            <w:r>
              <w:rPr>
                <w:rFonts w:ascii="Arial" w:eastAsia="Arial" w:hAnsi="Arial" w:cs="Arial"/>
                <w:sz w:val="16"/>
              </w:rPr>
              <w:t xml:space="preserve">C2 </w:t>
            </w:r>
          </w:p>
          <w:p w:rsidR="00713995" w:rsidRDefault="00596C5E">
            <w:pPr>
              <w:spacing w:after="0"/>
              <w:ind w:left="79"/>
            </w:pPr>
            <w:r>
              <w:rPr>
                <w:rFonts w:ascii="Arial" w:eastAsia="Arial" w:hAnsi="Arial" w:cs="Arial"/>
                <w:b/>
                <w:sz w:val="16"/>
              </w:rPr>
              <w:t xml:space="preserve">  </w:t>
            </w:r>
          </w:p>
        </w:tc>
        <w:tc>
          <w:tcPr>
            <w:tcW w:w="2982" w:type="dxa"/>
            <w:gridSpan w:val="3"/>
            <w:vMerge w:val="restart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127"/>
              <w:ind w:left="70"/>
            </w:pPr>
            <w:r>
              <w:rPr>
                <w:rFonts w:ascii="Arial" w:eastAsia="Arial" w:hAnsi="Arial" w:cs="Arial"/>
                <w:b/>
                <w:sz w:val="16"/>
              </w:rPr>
              <w:t xml:space="preserve">  </w:t>
            </w:r>
            <w:r>
              <w:rPr>
                <w:rFonts w:ascii="Arial" w:eastAsia="Arial" w:hAnsi="Arial" w:cs="Arial"/>
                <w:b/>
                <w:sz w:val="16"/>
              </w:rPr>
              <w:tab/>
            </w:r>
            <w:r>
              <w:rPr>
                <w:rFonts w:ascii="Arial" w:eastAsia="Arial" w:hAnsi="Arial" w:cs="Arial"/>
                <w:b/>
                <w:sz w:val="16"/>
              </w:rPr>
              <w:t xml:space="preserve">  </w:t>
            </w:r>
          </w:p>
          <w:p w:rsidR="00713995" w:rsidRDefault="00596C5E">
            <w:pPr>
              <w:tabs>
                <w:tab w:val="center" w:pos="1576"/>
              </w:tabs>
              <w:spacing w:after="54"/>
            </w:pPr>
            <w:r>
              <w:rPr>
                <w:rFonts w:ascii="Arial" w:eastAsia="Arial" w:hAnsi="Arial" w:cs="Arial"/>
                <w:sz w:val="16"/>
              </w:rPr>
              <w:t xml:space="preserve">Coordinador 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PC5001 </w:t>
            </w:r>
          </w:p>
          <w:p w:rsidR="00713995" w:rsidRDefault="00596C5E">
            <w:pPr>
              <w:tabs>
                <w:tab w:val="right" w:pos="3111"/>
              </w:tabs>
              <w:spacing w:after="0"/>
              <w:ind w:right="-2"/>
            </w:pPr>
            <w:r>
              <w:rPr>
                <w:rFonts w:ascii="Arial" w:eastAsia="Arial" w:hAnsi="Arial" w:cs="Arial"/>
                <w:sz w:val="16"/>
              </w:rPr>
              <w:t xml:space="preserve">Aux.P.C. </w:t>
            </w:r>
            <w:r>
              <w:rPr>
                <w:rFonts w:ascii="Arial" w:eastAsia="Arial" w:hAnsi="Arial" w:cs="Arial"/>
                <w:sz w:val="16"/>
              </w:rP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03963" cy="246887"/>
                      <wp:effectExtent l="0" t="0" r="15237" b="763"/>
                      <wp:docPr id="105" name="Group 1109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3963" cy="246887"/>
                                <a:chOff x="0" y="0"/>
                                <a:chExt cx="1203963" cy="246887"/>
                              </a:xfrm>
                            </wpg:grpSpPr>
                            <wps:wsp>
                              <wps:cNvPr id="106" name="Shape 118897"/>
                              <wps:cNvSpPr/>
                              <wps:spPr>
                                <a:xfrm>
                                  <a:off x="0" y="0"/>
                                  <a:ext cx="1203963" cy="44192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03960"/>
                                    <a:gd name="f4" fmla="val 44196"/>
                                    <a:gd name="f5" fmla="*/ f0 1 1203960"/>
                                    <a:gd name="f6" fmla="*/ f1 1 44196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203960"/>
                                    <a:gd name="f13" fmla="*/ f10 1 44196"/>
                                    <a:gd name="f14" fmla="*/ 0 1 f12"/>
                                    <a:gd name="f15" fmla="*/ 1203960 1 f12"/>
                                    <a:gd name="f16" fmla="*/ 0 1 f13"/>
                                    <a:gd name="f17" fmla="*/ 44196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203960" h="44196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107" name="Shape 118898"/>
                              <wps:cNvSpPr/>
                              <wps:spPr>
                                <a:xfrm>
                                  <a:off x="0" y="202695"/>
                                  <a:ext cx="1203963" cy="44192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03960"/>
                                    <a:gd name="f4" fmla="val 44196"/>
                                    <a:gd name="f5" fmla="*/ f0 1 1203960"/>
                                    <a:gd name="f6" fmla="*/ f1 1 44196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203960"/>
                                    <a:gd name="f13" fmla="*/ f10 1 44196"/>
                                    <a:gd name="f14" fmla="*/ 0 1 f12"/>
                                    <a:gd name="f15" fmla="*/ 1203960 1 f12"/>
                                    <a:gd name="f16" fmla="*/ 0 1 f13"/>
                                    <a:gd name="f17" fmla="*/ 44196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203960" h="44196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8B74E5" id="Group 110929" o:spid="_x0000_s1026" style="width:94.8pt;height:19.45pt;mso-position-horizontal-relative:char;mso-position-vertical-relative:line" coordsize="12039,2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">
                      <v:shape id="Shape 118897" o:spid="_x0000_s1027" style="position:absolute;width:12039;height:441;visibility:visible;mso-wrap-style:square;v-text-anchor:top" coordsize="1203960,44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" path="m,l1203960,r,44196l,44196,,e" filled="f" stroked="f">
                        <v:path arrowok="t" o:connecttype="custom" o:connectlocs="601982,0;1203963,22096;601982,44192;0,22096" o:connectangles="270,0,90,180" textboxrect="0,0,1203960,44196"/>
                      </v:shape>
                      <v:shape id="Shape 118898" o:spid="_x0000_s1028" style="position:absolute;top:2026;width:12039;height:442;visibility:visible;mso-wrap-style:square;v-text-anchor:top" coordsize="1203960,44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" path="m,l1203960,r,44196l,44196,,e" filled="f" stroked="f">
                        <v:path arrowok="t" o:connecttype="custom" o:connectlocs="601982,0;1203963,22096;601982,44192;0,22096" o:connectangles="270,0,90,180" textboxrect="0,0,1203960,44196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6"/>
              </w:rPr>
              <w:t xml:space="preserve">PC5002 </w:t>
            </w:r>
          </w:p>
          <w:p w:rsidR="00713995" w:rsidRDefault="00596C5E">
            <w:pPr>
              <w:tabs>
                <w:tab w:val="center" w:pos="1576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Aux.P.C.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PC5003 </w:t>
            </w:r>
          </w:p>
        </w:tc>
        <w:tc>
          <w:tcPr>
            <w:tcW w:w="465" w:type="dxa"/>
            <w:vMerge w:val="restart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  <w:ind w:left="72"/>
            </w:pPr>
            <w:r>
              <w:rPr>
                <w:rFonts w:ascii="Arial" w:eastAsia="Arial" w:hAnsi="Arial" w:cs="Arial"/>
                <w:b/>
                <w:sz w:val="16"/>
              </w:rPr>
              <w:t xml:space="preserve">  </w:t>
            </w:r>
          </w:p>
          <w:p w:rsidR="00713995" w:rsidRDefault="00596C5E">
            <w:pPr>
              <w:spacing w:after="0"/>
              <w:ind w:left="-10" w:right="-1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01997" cy="606558"/>
                      <wp:effectExtent l="0" t="0" r="2803" b="3042"/>
                      <wp:docPr id="108" name="Group 1110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1997" cy="606558"/>
                                <a:chOff x="0" y="0"/>
                                <a:chExt cx="301997" cy="606558"/>
                              </a:xfrm>
                            </wpg:grpSpPr>
                            <wps:wsp>
                              <wps:cNvPr id="109" name="Rectangle 5126"/>
                              <wps:cNvSpPr/>
                              <wps:spPr>
                                <a:xfrm>
                                  <a:off x="140460" y="41705"/>
                                  <a:ext cx="1505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713995" w:rsidRDefault="00596C5E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16"/>
                                      </w:rPr>
                                      <w:t>18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110" name="Rectangle 5127"/>
                              <wps:cNvSpPr/>
                              <wps:spPr>
                                <a:xfrm>
                                  <a:off x="253233" y="41705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713995" w:rsidRDefault="00596C5E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111" name="Shape 118901"/>
                              <wps:cNvSpPr/>
                              <wps:spPr>
                                <a:xfrm>
                                  <a:off x="0" y="0"/>
                                  <a:ext cx="12188" cy="20116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val 201168"/>
                                    <a:gd name="f5" fmla="*/ f0 1 12192"/>
                                    <a:gd name="f6" fmla="*/ f1 1 201168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2192"/>
                                    <a:gd name="f13" fmla="*/ f10 1 201168"/>
                                    <a:gd name="f14" fmla="*/ 0 1 f12"/>
                                    <a:gd name="f15" fmla="*/ 12192 1 f12"/>
                                    <a:gd name="f16" fmla="*/ 0 1 f13"/>
                                    <a:gd name="f17" fmla="*/ 201168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2192" h="201168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112" name="Shape 118902"/>
                              <wps:cNvSpPr/>
                              <wps:spPr>
                                <a:xfrm>
                                  <a:off x="289809" y="0"/>
                                  <a:ext cx="12188" cy="201168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val 201168"/>
                                    <a:gd name="f5" fmla="*/ f0 1 12192"/>
                                    <a:gd name="f6" fmla="*/ f1 1 201168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2192"/>
                                    <a:gd name="f13" fmla="*/ f10 1 201168"/>
                                    <a:gd name="f14" fmla="*/ 0 1 f12"/>
                                    <a:gd name="f15" fmla="*/ 12192 1 f12"/>
                                    <a:gd name="f16" fmla="*/ 0 1 f13"/>
                                    <a:gd name="f17" fmla="*/ 201168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2192" h="201168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113" name="Shape 118903"/>
                              <wps:cNvSpPr/>
                              <wps:spPr>
                                <a:xfrm>
                                  <a:off x="13716" y="201168"/>
                                  <a:ext cx="276148" cy="44192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276149"/>
                                    <a:gd name="f4" fmla="val 44196"/>
                                    <a:gd name="f5" fmla="*/ f0 1 276149"/>
                                    <a:gd name="f6" fmla="*/ f1 1 44196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276149"/>
                                    <a:gd name="f13" fmla="*/ f10 1 44196"/>
                                    <a:gd name="f14" fmla="*/ 0 1 f12"/>
                                    <a:gd name="f15" fmla="*/ 276149 1 f12"/>
                                    <a:gd name="f16" fmla="*/ 0 1 f13"/>
                                    <a:gd name="f17" fmla="*/ 44196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276149" h="44196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114" name="Rectangle 5192"/>
                              <wps:cNvSpPr/>
                              <wps:spPr>
                                <a:xfrm>
                                  <a:off x="140460" y="244391"/>
                                  <a:ext cx="1505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713995" w:rsidRDefault="00596C5E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16"/>
                                      </w:rPr>
                                      <w:t>18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115" name="Rectangle 5193"/>
                              <wps:cNvSpPr/>
                              <wps:spPr>
                                <a:xfrm>
                                  <a:off x="253233" y="244391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713995" w:rsidRDefault="00596C5E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116" name="Shape 118904"/>
                              <wps:cNvSpPr/>
                              <wps:spPr>
                                <a:xfrm>
                                  <a:off x="0" y="201168"/>
                                  <a:ext cx="12188" cy="202695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val 202692"/>
                                    <a:gd name="f5" fmla="*/ f0 1 12192"/>
                                    <a:gd name="f6" fmla="*/ f1 1 20269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2192"/>
                                    <a:gd name="f13" fmla="*/ f10 1 202692"/>
                                    <a:gd name="f14" fmla="*/ 0 1 f12"/>
                                    <a:gd name="f15" fmla="*/ 12192 1 f12"/>
                                    <a:gd name="f16" fmla="*/ 0 1 f13"/>
                                    <a:gd name="f17" fmla="*/ 20269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2192" h="2026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117" name="Shape 118905"/>
                              <wps:cNvSpPr/>
                              <wps:spPr>
                                <a:xfrm>
                                  <a:off x="289809" y="201168"/>
                                  <a:ext cx="12188" cy="202695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val 202692"/>
                                    <a:gd name="f5" fmla="*/ f0 1 12192"/>
                                    <a:gd name="f6" fmla="*/ f1 1 20269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2192"/>
                                    <a:gd name="f13" fmla="*/ f10 1 202692"/>
                                    <a:gd name="f14" fmla="*/ 0 1 f12"/>
                                    <a:gd name="f15" fmla="*/ 12192 1 f12"/>
                                    <a:gd name="f16" fmla="*/ 0 1 f13"/>
                                    <a:gd name="f17" fmla="*/ 20269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2192" h="2026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118" name="Shape 118906"/>
                              <wps:cNvSpPr/>
                              <wps:spPr>
                                <a:xfrm>
                                  <a:off x="13716" y="403863"/>
                                  <a:ext cx="276148" cy="44192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276149"/>
                                    <a:gd name="f4" fmla="val 44196"/>
                                    <a:gd name="f5" fmla="*/ f0 1 276149"/>
                                    <a:gd name="f6" fmla="*/ f1 1 44196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276149"/>
                                    <a:gd name="f13" fmla="*/ f10 1 44196"/>
                                    <a:gd name="f14" fmla="*/ 0 1 f12"/>
                                    <a:gd name="f15" fmla="*/ 276149 1 f12"/>
                                    <a:gd name="f16" fmla="*/ 0 1 f13"/>
                                    <a:gd name="f17" fmla="*/ 44196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276149" h="44196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119" name="Rectangle 5259"/>
                              <wps:cNvSpPr/>
                              <wps:spPr>
                                <a:xfrm>
                                  <a:off x="140460" y="447086"/>
                                  <a:ext cx="1505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713995" w:rsidRDefault="00596C5E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16"/>
                                      </w:rPr>
                                      <w:t>18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120" name="Rectangle 5260"/>
                              <wps:cNvSpPr/>
                              <wps:spPr>
                                <a:xfrm>
                                  <a:off x="253233" y="447086"/>
                                  <a:ext cx="37728" cy="15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713995" w:rsidRDefault="00596C5E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anchor="t" anchorCtr="0" compatLnSpc="0">
                                <a:noAutofit/>
                              </wps:bodyPr>
                            </wps:wsp>
                            <wps:wsp>
                              <wps:cNvPr id="121" name="Shape 118907"/>
                              <wps:cNvSpPr/>
                              <wps:spPr>
                                <a:xfrm>
                                  <a:off x="0" y="403863"/>
                                  <a:ext cx="12188" cy="202695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val 202692"/>
                                    <a:gd name="f5" fmla="*/ f0 1 12192"/>
                                    <a:gd name="f6" fmla="*/ f1 1 20269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2192"/>
                                    <a:gd name="f13" fmla="*/ f10 1 202692"/>
                                    <a:gd name="f14" fmla="*/ 0 1 f12"/>
                                    <a:gd name="f15" fmla="*/ 12192 1 f12"/>
                                    <a:gd name="f16" fmla="*/ 0 1 f13"/>
                                    <a:gd name="f17" fmla="*/ 20269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2192" h="2026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122" name="Shape 118908"/>
                              <wps:cNvSpPr/>
                              <wps:spPr>
                                <a:xfrm>
                                  <a:off x="289809" y="403863"/>
                                  <a:ext cx="12188" cy="202695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12192"/>
                                    <a:gd name="f4" fmla="val 202692"/>
                                    <a:gd name="f5" fmla="*/ f0 1 12192"/>
                                    <a:gd name="f6" fmla="*/ f1 1 202692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12192"/>
                                    <a:gd name="f13" fmla="*/ f10 1 202692"/>
                                    <a:gd name="f14" fmla="*/ 0 1 f12"/>
                                    <a:gd name="f15" fmla="*/ 12192 1 f12"/>
                                    <a:gd name="f16" fmla="*/ 0 1 f13"/>
                                    <a:gd name="f17" fmla="*/ 202692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12192" h="202692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11028" o:spid="_x0000_s1026" style="width:23.8pt;height:47.75pt;mso-position-horizontal-relative:char;mso-position-vertical-relative:line" coordsize="3019,6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">
                      <v:rect id="Rectangle 5126" o:spid="_x0000_s1027" style="position:absolute;left:1404;top:417;width:1505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      <v:textbox inset="0,0,0,0">
                          <w:txbxContent>
                            <w:p w:rsidR="00713995" w:rsidRDefault="00596C5E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18</w:t>
                              </w:r>
                            </w:p>
                          </w:txbxContent>
                        </v:textbox>
                      </v:rect>
                      <v:rect id="Rectangle 5127" o:spid="_x0000_s1028" style="position:absolute;left:2532;top:417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      <v:textbox inset="0,0,0,0">
                          <w:txbxContent>
                            <w:p w:rsidR="00713995" w:rsidRDefault="00596C5E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118901" o:spid="_x0000_s1029" style="position:absolute;width:121;height:2011;visibility:visible;mso-wrap-style:square;v-text-anchor:top" coordsize="12192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" path="m,l12192,r,201168l,201168,,e" filled="f" stroked="f">
                        <v:path arrowok="t" o:connecttype="custom" o:connectlocs="6094,0;12188,100584;6094,201168;0,100584" o:connectangles="270,0,90,180" textboxrect="0,0,12192,201168"/>
                      </v:shape>
                      <v:shape id="Shape 118902" o:spid="_x0000_s1030" style="position:absolute;left:2898;width:121;height:2011;visibility:visible;mso-wrap-style:square;v-text-anchor:top" coordsize="12192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" path="m,l12192,r,201168l,201168,,e" filled="f" stroked="f">
                        <v:path arrowok="t" o:connecttype="custom" o:connectlocs="6094,0;12188,100584;6094,201168;0,100584" o:connectangles="270,0,90,180" textboxrect="0,0,12192,201168"/>
                      </v:shape>
                      <v:shape id="Shape 118903" o:spid="_x0000_s1031" style="position:absolute;left:137;top:2011;width:2761;height:442;visibility:visible;mso-wrap-style:square;v-text-anchor:top" coordsize="276149,44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" path="m,l276149,r,44196l,44196,,e" filled="f" stroked="f">
                        <v:path arrowok="t" o:connecttype="custom" o:connectlocs="138074,0;276148,22096;138074,44192;0,22096" o:connectangles="270,0,90,180" textboxrect="0,0,276149,44196"/>
                      </v:shape>
                      <v:rect id="Rectangle 5192" o:spid="_x0000_s1032" style="position:absolute;left:1404;top:2443;width:1505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      <v:textbox inset="0,0,0,0">
                          <w:txbxContent>
                            <w:p w:rsidR="00713995" w:rsidRDefault="00596C5E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18</w:t>
                              </w:r>
                            </w:p>
                          </w:txbxContent>
                        </v:textbox>
                      </v:rect>
                      <v:rect id="Rectangle 5193" o:spid="_x0000_s1033" style="position:absolute;left:2532;top:2443;width:377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      <v:textbox inset="0,0,0,0">
                          <w:txbxContent>
                            <w:p w:rsidR="00713995" w:rsidRDefault="00596C5E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118904" o:spid="_x0000_s1034" style="position:absolute;top:2011;width:121;height:2027;visibility:visible;mso-wrap-style:square;v-text-anchor:top" coordsize="12192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" path="m,l12192,r,202692l,202692,,e" filled="f" stroked="f">
                        <v:path arrowok="t" o:connecttype="custom" o:connectlocs="6094,0;12188,101348;6094,202695;0,101348" o:connectangles="270,0,90,180" textboxrect="0,0,12192,202692"/>
                      </v:shape>
                      <v:shape id="Shape 118905" o:spid="_x0000_s1035" style="position:absolute;left:2898;top:2011;width:121;height:2027;visibility:visible;mso-wrap-style:square;v-text-anchor:top" coordsize="12192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" path="m,l12192,r,202692l,202692,,e" filled="f" stroked="f">
                        <v:path arrowok="t" o:connecttype="custom" o:connectlocs="6094,0;12188,101348;6094,202695;0,101348" o:connectangles="270,0,90,180" textboxrect="0,0,12192,202692"/>
                      </v:shape>
                      <v:shape id="Shape 118906" o:spid="_x0000_s1036" style="position:absolute;left:137;top:4038;width:2761;height:442;visibility:visible;mso-wrap-style:square;v-text-anchor:top" coordsize="276149,44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" path="m,l276149,r,44196l,44196,,e" filled="f" stroked="f">
                        <v:path arrowok="t" o:connecttype="custom" o:connectlocs="138074,0;276148,22096;138074,44192;0,22096" o:connectangles="270,0,90,180" textboxrect="0,0,276149,44196"/>
                      </v:shape>
                      <v:rect id="Rectangle 5259" o:spid="_x0000_s1037" style="position:absolute;left:1404;top:4470;width:1505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      <v:textbox inset="0,0,0,0">
                          <w:txbxContent>
                            <w:p w:rsidR="00713995" w:rsidRDefault="00596C5E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18</w:t>
                              </w:r>
                            </w:p>
                          </w:txbxContent>
                        </v:textbox>
                      </v:rect>
                      <v:rect id="Rectangle 5260" o:spid="_x0000_s1038" style="position:absolute;left:2532;top:4470;width:377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      <v:textbox inset="0,0,0,0">
                          <w:txbxContent>
                            <w:p w:rsidR="00713995" w:rsidRDefault="00596C5E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118907" o:spid="_x0000_s1039" style="position:absolute;top:4038;width:121;height:2027;visibility:visible;mso-wrap-style:square;v-text-anchor:top" coordsize="12192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" path="m,l12192,r,202692l,202692,,e" filled="f" stroked="f">
                        <v:path arrowok="t" o:connecttype="custom" o:connectlocs="6094,0;12188,101348;6094,202695;0,101348" o:connectangles="270,0,90,180" textboxrect="0,0,12192,202692"/>
                      </v:shape>
                      <v:shape id="Shape 118908" o:spid="_x0000_s1040" style="position:absolute;left:2898;top:4038;width:121;height:2027;visibility:visible;mso-wrap-style:square;v-text-anchor:top" coordsize="12192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" path="m,l12192,r,202692l,202692,,e" filled="f" stroked="f">
                        <v:path arrowok="t" o:connecttype="custom" o:connectlocs="6094,0;12188,101348;6094,202695;0,101348" o:connectangles="270,0,90,180" textboxrect="0,0,12192,20269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17" w:type="dxa"/>
            <w:gridSpan w:val="3"/>
            <w:vMerge w:val="restart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127"/>
              <w:ind w:left="72"/>
            </w:pPr>
            <w:r>
              <w:rPr>
                <w:rFonts w:ascii="Arial" w:eastAsia="Arial" w:hAnsi="Arial" w:cs="Arial"/>
                <w:b/>
                <w:sz w:val="16"/>
              </w:rPr>
              <w:t xml:space="preserve">  </w:t>
            </w:r>
            <w:r>
              <w:rPr>
                <w:rFonts w:ascii="Arial" w:eastAsia="Arial" w:hAnsi="Arial" w:cs="Arial"/>
                <w:b/>
                <w:sz w:val="16"/>
              </w:rPr>
              <w:tab/>
              <w:t xml:space="preserve">  </w:t>
            </w:r>
          </w:p>
          <w:p w:rsidR="00713995" w:rsidRDefault="00596C5E">
            <w:pPr>
              <w:spacing w:after="12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7.650,84 </w:t>
            </w:r>
          </w:p>
          <w:p w:rsidR="00713995" w:rsidRDefault="00596C5E">
            <w:pPr>
              <w:spacing w:after="120"/>
              <w:ind w:left="19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6192" behindDoc="1" locked="0" layoutInCell="1" allowOverlap="1">
                      <wp:simplePos x="0" y="0"/>
                      <wp:positionH relativeFrom="column">
                        <wp:posOffset>1527</wp:posOffset>
                      </wp:positionH>
                      <wp:positionV relativeFrom="paragraph">
                        <wp:posOffset>-44750</wp:posOffset>
                      </wp:positionV>
                      <wp:extent cx="771140" cy="246886"/>
                      <wp:effectExtent l="0" t="0" r="9910" b="764"/>
                      <wp:wrapNone/>
                      <wp:docPr id="123" name="Group 1110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1140" cy="246886"/>
                                <a:chOff x="0" y="0"/>
                                <a:chExt cx="771140" cy="246886"/>
                              </a:xfrm>
                            </wpg:grpSpPr>
                            <wps:wsp>
                              <wps:cNvPr id="124" name="Shape 118917"/>
                              <wps:cNvSpPr/>
                              <wps:spPr>
                                <a:xfrm>
                                  <a:off x="0" y="0"/>
                                  <a:ext cx="771140" cy="44192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771144"/>
                                    <a:gd name="f4" fmla="val 44196"/>
                                    <a:gd name="f5" fmla="*/ f0 1 771144"/>
                                    <a:gd name="f6" fmla="*/ f1 1 44196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771144"/>
                                    <a:gd name="f13" fmla="*/ f10 1 44196"/>
                                    <a:gd name="f14" fmla="*/ 0 1 f12"/>
                                    <a:gd name="f15" fmla="*/ 771144 1 f12"/>
                                    <a:gd name="f16" fmla="*/ 0 1 f13"/>
                                    <a:gd name="f17" fmla="*/ 44196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771144" h="44196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  <wps:wsp>
                              <wps:cNvPr id="125" name="Shape 118918"/>
                              <wps:cNvSpPr/>
                              <wps:spPr>
                                <a:xfrm>
                                  <a:off x="0" y="202694"/>
                                  <a:ext cx="771140" cy="44192"/>
                                </a:xfrm>
                                <a:custGeom>
                                  <a:avLst/>
                                  <a:gdLst>
                                    <a:gd name="f0" fmla="val w"/>
                                    <a:gd name="f1" fmla="val h"/>
                                    <a:gd name="f2" fmla="val 0"/>
                                    <a:gd name="f3" fmla="val 771144"/>
                                    <a:gd name="f4" fmla="val 44196"/>
                                    <a:gd name="f5" fmla="*/ f0 1 771144"/>
                                    <a:gd name="f6" fmla="*/ f1 1 44196"/>
                                    <a:gd name="f7" fmla="val f2"/>
                                    <a:gd name="f8" fmla="val f3"/>
                                    <a:gd name="f9" fmla="val f4"/>
                                    <a:gd name="f10" fmla="+- f9 0 f7"/>
                                    <a:gd name="f11" fmla="+- f8 0 f7"/>
                                    <a:gd name="f12" fmla="*/ f11 1 771144"/>
                                    <a:gd name="f13" fmla="*/ f10 1 44196"/>
                                    <a:gd name="f14" fmla="*/ 0 1 f12"/>
                                    <a:gd name="f15" fmla="*/ 771144 1 f12"/>
                                    <a:gd name="f16" fmla="*/ 0 1 f13"/>
                                    <a:gd name="f17" fmla="*/ 44196 1 f13"/>
                                    <a:gd name="f18" fmla="*/ f14 f5 1"/>
                                    <a:gd name="f19" fmla="*/ f15 f5 1"/>
                                    <a:gd name="f20" fmla="*/ f17 f6 1"/>
                                    <a:gd name="f21" fmla="*/ f16 f6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8" t="f21" r="f19" b="f20"/>
                                  <a:pathLst>
                                    <a:path w="771144" h="44196">
                                      <a:moveTo>
                                        <a:pt x="f2" y="f2"/>
                                      </a:moveTo>
                                      <a:lnTo>
                                        <a:pt x="f3" y="f2"/>
                                      </a:lnTo>
                                      <a:lnTo>
                                        <a:pt x="f3" y="f4"/>
                                      </a:lnTo>
                                      <a:lnTo>
                                        <a:pt x="f2" y="f4"/>
                                      </a:lnTo>
                                      <a:lnTo>
                                        <a:pt x="f2" y="f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>
                                  <a:noFill/>
                                  <a:prstDash val="solid"/>
                                </a:ln>
                              </wps:spPr>
                              <wps:bodyPr lIns="0" tIns="0" rIns="0" bIns="0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C704A83" id="Group 111041" o:spid="_x0000_s1026" style="position:absolute;margin-left:.1pt;margin-top:-3.5pt;width:60.7pt;height:19.45pt;z-index:-251660288" coordsize="7711,2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">
                      <v:shape id="Shape 118917" o:spid="_x0000_s1027" style="position:absolute;width:7711;height:441;visibility:visible;mso-wrap-style:square;v-text-anchor:top" coordsize="771144,44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" path="m,l771144,r,44196l,44196,,e" filled="f" stroked="f">
                        <v:path arrowok="t" o:connecttype="custom" o:connectlocs="385570,0;771140,22096;385570,44192;0,22096" o:connectangles="270,0,90,180" textboxrect="0,0,771144,44196"/>
                      </v:shape>
                      <v:shape id="Shape 118918" o:spid="_x0000_s1028" style="position:absolute;top:2026;width:7711;height:442;visibility:visible;mso-wrap-style:square;v-text-anchor:top" coordsize="771144,44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" path="m,l771144,r,44196l,44196,,e" filled="f" stroked="f">
                        <v:path arrowok="t" o:connecttype="custom" o:connectlocs="385570,0;771140,22096;385570,44192;0,22096" o:connectangles="270,0,90,180" textboxrect="0,0,771144,44196"/>
                      </v:shape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6"/>
              </w:rPr>
              <w:t xml:space="preserve">7.650,84 </w:t>
            </w:r>
          </w:p>
          <w:p w:rsidR="00713995" w:rsidRDefault="00596C5E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7.650,84 </w:t>
            </w:r>
          </w:p>
        </w:tc>
        <w:tc>
          <w:tcPr>
            <w:tcW w:w="1096" w:type="dxa"/>
            <w:gridSpan w:val="2"/>
            <w:vMerge w:val="restart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122"/>
              <w:ind w:left="853"/>
            </w:pPr>
            <w:r>
              <w:rPr>
                <w:rFonts w:ascii="Arial" w:eastAsia="Arial" w:hAnsi="Arial" w:cs="Arial"/>
                <w:b/>
                <w:sz w:val="16"/>
              </w:rPr>
              <w:t xml:space="preserve">  </w:t>
            </w:r>
          </w:p>
          <w:p w:rsidR="00713995" w:rsidRDefault="00596C5E">
            <w:pPr>
              <w:spacing w:after="120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1.368,58 </w:t>
            </w:r>
          </w:p>
          <w:p w:rsidR="00713995" w:rsidRDefault="00596C5E">
            <w:pPr>
              <w:spacing w:after="0"/>
              <w:ind w:left="223" w:hanging="134"/>
            </w:pPr>
            <w:r>
              <w:rPr>
                <w:rFonts w:ascii="Arial" w:eastAsia="Arial" w:hAnsi="Arial" w:cs="Arial"/>
                <w:sz w:val="16"/>
              </w:rPr>
              <w:t xml:space="preserve">1.368,58 684,30 </w:t>
            </w:r>
          </w:p>
        </w:tc>
        <w:tc>
          <w:tcPr>
            <w:tcW w:w="1172" w:type="dxa"/>
            <w:gridSpan w:val="2"/>
            <w:vMerge w:val="restart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122"/>
              <w:ind w:right="183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  </w:t>
            </w:r>
          </w:p>
          <w:p w:rsidR="00713995" w:rsidRDefault="00596C5E">
            <w:pPr>
              <w:spacing w:after="120"/>
              <w:ind w:left="178"/>
            </w:pPr>
            <w:r>
              <w:rPr>
                <w:rFonts w:ascii="Arial" w:eastAsia="Arial" w:hAnsi="Arial" w:cs="Arial"/>
                <w:sz w:val="16"/>
              </w:rPr>
              <w:t xml:space="preserve">5.040,36 </w:t>
            </w:r>
          </w:p>
          <w:p w:rsidR="00713995" w:rsidRDefault="00596C5E">
            <w:pPr>
              <w:spacing w:after="120"/>
              <w:ind w:left="178"/>
            </w:pPr>
            <w:r>
              <w:rPr>
                <w:rFonts w:ascii="Arial" w:eastAsia="Arial" w:hAnsi="Arial" w:cs="Arial"/>
                <w:sz w:val="16"/>
              </w:rPr>
              <w:t xml:space="preserve">5.040,36 </w:t>
            </w:r>
          </w:p>
          <w:p w:rsidR="00713995" w:rsidRDefault="00596C5E">
            <w:pPr>
              <w:spacing w:after="0"/>
              <w:ind w:left="178"/>
            </w:pPr>
            <w:r>
              <w:rPr>
                <w:rFonts w:ascii="Arial" w:eastAsia="Arial" w:hAnsi="Arial" w:cs="Arial"/>
                <w:sz w:val="16"/>
              </w:rPr>
              <w:t xml:space="preserve">5.040,36 </w:t>
            </w:r>
          </w:p>
        </w:tc>
        <w:tc>
          <w:tcPr>
            <w:tcW w:w="864" w:type="dxa"/>
            <w:gridSpan w:val="2"/>
            <w:tcBorders>
              <w:top w:val="single" w:sz="8" w:space="0" w:color="000000"/>
              <w:bottom w:val="single" w:sz="24" w:space="0" w:color="FFFFFF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  <w:vAlign w:val="bottom"/>
          </w:tcPr>
          <w:p w:rsidR="00713995" w:rsidRDefault="00596C5E">
            <w:pPr>
              <w:spacing w:after="0"/>
              <w:ind w:right="70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10.977,60 8.588,04 </w:t>
            </w:r>
          </w:p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294"/>
        </w:trPr>
        <w:tc>
          <w:tcPr>
            <w:tcW w:w="743" w:type="dxa"/>
            <w:gridSpan w:val="3"/>
            <w:vMerge/>
            <w:tcBorders>
              <w:top w:val="single" w:sz="8" w:space="0" w:color="FFFFFF"/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364" w:type="dxa"/>
            <w:vMerge/>
            <w:tcBorders>
              <w:top w:val="single" w:sz="8" w:space="0" w:color="FFFFFF"/>
              <w:bottom w:val="single" w:sz="8" w:space="0" w:color="FFFFFF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2982" w:type="dxa"/>
            <w:gridSpan w:val="3"/>
            <w:vMerge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465" w:type="dxa"/>
            <w:vMerge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1617" w:type="dxa"/>
            <w:gridSpan w:val="3"/>
            <w:vMerge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1096" w:type="dxa"/>
            <w:gridSpan w:val="2"/>
            <w:vMerge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1172" w:type="dxa"/>
            <w:gridSpan w:val="2"/>
            <w:vMerge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864" w:type="dxa"/>
            <w:gridSpan w:val="2"/>
            <w:tcBorders>
              <w:top w:val="single" w:sz="24" w:space="0" w:color="FFFFFF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  <w:ind w:right="70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8.588,04 </w:t>
            </w:r>
          </w:p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341"/>
        </w:trPr>
        <w:tc>
          <w:tcPr>
            <w:tcW w:w="743" w:type="dxa"/>
            <w:gridSpan w:val="3"/>
            <w:tcBorders>
              <w:left w:val="single" w:sz="8" w:space="0" w:color="000000"/>
              <w:bottom w:val="single" w:sz="8" w:space="0" w:color="FFFFFF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  <w:ind w:left="190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 xml:space="preserve">3 </w:t>
            </w:r>
          </w:p>
        </w:tc>
        <w:tc>
          <w:tcPr>
            <w:tcW w:w="364" w:type="dxa"/>
            <w:vMerge/>
            <w:tcBorders>
              <w:top w:val="single" w:sz="8" w:space="0" w:color="FFFFFF"/>
              <w:bottom w:val="single" w:sz="8" w:space="0" w:color="FFFFFF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29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  <w:ind w:right="3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 xml:space="preserve">Total función 134 </w:t>
            </w:r>
            <w:r>
              <w:rPr>
                <w:rFonts w:ascii="Arial" w:eastAsia="Arial" w:hAnsi="Arial" w:cs="Arial"/>
                <w:b/>
                <w:sz w:val="16"/>
              </w:rPr>
              <w:t xml:space="preserve">Protección Civil </w:t>
            </w:r>
          </w:p>
        </w:tc>
        <w:tc>
          <w:tcPr>
            <w:tcW w:w="46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  <w:ind w:left="72"/>
            </w:pPr>
            <w:r>
              <w:rPr>
                <w:rFonts w:ascii="Arial" w:eastAsia="Arial" w:hAnsi="Arial" w:cs="Arial"/>
                <w:b/>
                <w:sz w:val="16"/>
              </w:rPr>
              <w:t xml:space="preserve">  </w:t>
            </w:r>
          </w:p>
        </w:tc>
        <w:tc>
          <w:tcPr>
            <w:tcW w:w="1617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  <w:ind w:right="69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 xml:space="preserve">22.952,52 </w:t>
            </w:r>
          </w:p>
        </w:tc>
        <w:tc>
          <w:tcPr>
            <w:tcW w:w="1096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  <w:ind w:left="89"/>
            </w:pPr>
            <w:r>
              <w:rPr>
                <w:rFonts w:ascii="Arial" w:eastAsia="Arial" w:hAnsi="Arial" w:cs="Arial"/>
                <w:b/>
                <w:sz w:val="16"/>
              </w:rPr>
              <w:t xml:space="preserve">3.421,46 </w:t>
            </w:r>
          </w:p>
        </w:tc>
        <w:tc>
          <w:tcPr>
            <w:tcW w:w="1172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  <w:ind w:left="89"/>
            </w:pPr>
            <w:r>
              <w:rPr>
                <w:rFonts w:ascii="Arial" w:eastAsia="Arial" w:hAnsi="Arial" w:cs="Arial"/>
                <w:b/>
                <w:sz w:val="16"/>
              </w:rPr>
              <w:t xml:space="preserve">15.121,08 </w:t>
            </w:r>
          </w:p>
        </w:tc>
        <w:tc>
          <w:tcPr>
            <w:tcW w:w="864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  <w:ind w:left="89"/>
            </w:pPr>
            <w:r>
              <w:rPr>
                <w:rFonts w:ascii="Arial" w:eastAsia="Arial" w:hAnsi="Arial" w:cs="Arial"/>
                <w:b/>
                <w:sz w:val="16"/>
              </w:rPr>
              <w:t xml:space="preserve">28.153,68 </w:t>
            </w:r>
          </w:p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682"/>
        </w:trPr>
        <w:tc>
          <w:tcPr>
            <w:tcW w:w="743" w:type="dxa"/>
            <w:gridSpan w:val="3"/>
            <w:vMerge w:val="restart"/>
            <w:tcBorders>
              <w:top w:val="single" w:sz="8" w:space="0" w:color="FFFFFF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122"/>
              <w:ind w:left="69"/>
            </w:pPr>
            <w:r>
              <w:rPr>
                <w:rFonts w:ascii="Arial" w:eastAsia="Arial" w:hAnsi="Arial" w:cs="Arial"/>
                <w:b/>
                <w:sz w:val="16"/>
              </w:rPr>
              <w:t xml:space="preserve">  </w:t>
            </w:r>
          </w:p>
          <w:p w:rsidR="00713995" w:rsidRDefault="00596C5E">
            <w:pPr>
              <w:spacing w:after="120"/>
              <w:ind w:left="12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151 </w:t>
            </w:r>
          </w:p>
          <w:p w:rsidR="00713995" w:rsidRDefault="00596C5E">
            <w:pPr>
              <w:spacing w:after="120"/>
              <w:ind w:left="12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151 </w:t>
            </w:r>
          </w:p>
          <w:p w:rsidR="00713995" w:rsidRDefault="00596C5E">
            <w:pPr>
              <w:spacing w:after="120"/>
              <w:ind w:left="12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151 </w:t>
            </w:r>
          </w:p>
          <w:p w:rsidR="00713995" w:rsidRDefault="00596C5E">
            <w:pPr>
              <w:spacing w:after="120"/>
              <w:ind w:left="12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151 </w:t>
            </w:r>
          </w:p>
          <w:p w:rsidR="00713995" w:rsidRDefault="00596C5E">
            <w:pPr>
              <w:spacing w:after="120"/>
              <w:ind w:left="12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151 </w:t>
            </w:r>
          </w:p>
          <w:p w:rsidR="00713995" w:rsidRDefault="00596C5E">
            <w:pPr>
              <w:spacing w:after="117"/>
              <w:ind w:left="12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151 </w:t>
            </w:r>
          </w:p>
          <w:p w:rsidR="00713995" w:rsidRDefault="00596C5E">
            <w:pPr>
              <w:spacing w:after="0"/>
              <w:ind w:left="12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151 </w:t>
            </w:r>
          </w:p>
        </w:tc>
        <w:tc>
          <w:tcPr>
            <w:tcW w:w="364" w:type="dxa"/>
            <w:vMerge w:val="restart"/>
            <w:tcBorders>
              <w:top w:val="single" w:sz="8" w:space="0" w:color="FFFFFF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122"/>
              <w:ind w:left="79"/>
            </w:pPr>
            <w:r>
              <w:rPr>
                <w:rFonts w:ascii="Arial" w:eastAsia="Arial" w:hAnsi="Arial" w:cs="Arial"/>
                <w:b/>
                <w:sz w:val="16"/>
              </w:rPr>
              <w:t xml:space="preserve">  </w:t>
            </w:r>
          </w:p>
          <w:p w:rsidR="00713995" w:rsidRDefault="00596C5E">
            <w:pPr>
              <w:spacing w:after="120"/>
              <w:ind w:left="2"/>
            </w:pPr>
            <w:r>
              <w:rPr>
                <w:rFonts w:ascii="Arial" w:eastAsia="Arial" w:hAnsi="Arial" w:cs="Arial"/>
                <w:sz w:val="16"/>
              </w:rPr>
              <w:t xml:space="preserve">A1 </w:t>
            </w:r>
          </w:p>
          <w:p w:rsidR="00713995" w:rsidRDefault="00596C5E">
            <w:pPr>
              <w:spacing w:after="120"/>
              <w:ind w:left="2"/>
            </w:pPr>
            <w:r>
              <w:rPr>
                <w:rFonts w:ascii="Arial" w:eastAsia="Arial" w:hAnsi="Arial" w:cs="Arial"/>
                <w:sz w:val="16"/>
              </w:rPr>
              <w:t xml:space="preserve">A1 </w:t>
            </w:r>
          </w:p>
          <w:p w:rsidR="00713995" w:rsidRDefault="00596C5E">
            <w:pPr>
              <w:spacing w:after="120"/>
              <w:ind w:left="2"/>
            </w:pPr>
            <w:r>
              <w:rPr>
                <w:rFonts w:ascii="Arial" w:eastAsia="Arial" w:hAnsi="Arial" w:cs="Arial"/>
                <w:sz w:val="16"/>
              </w:rPr>
              <w:t xml:space="preserve">A1 </w:t>
            </w:r>
          </w:p>
          <w:p w:rsidR="00713995" w:rsidRDefault="00596C5E">
            <w:pPr>
              <w:spacing w:after="120"/>
              <w:ind w:left="2"/>
            </w:pPr>
            <w:r>
              <w:rPr>
                <w:rFonts w:ascii="Arial" w:eastAsia="Arial" w:hAnsi="Arial" w:cs="Arial"/>
                <w:sz w:val="16"/>
              </w:rPr>
              <w:t xml:space="preserve">A1 </w:t>
            </w:r>
          </w:p>
          <w:p w:rsidR="00713995" w:rsidRDefault="00596C5E">
            <w:pPr>
              <w:spacing w:after="120"/>
              <w:ind w:left="2"/>
            </w:pPr>
            <w:r>
              <w:rPr>
                <w:rFonts w:ascii="Arial" w:eastAsia="Arial" w:hAnsi="Arial" w:cs="Arial"/>
                <w:sz w:val="16"/>
              </w:rPr>
              <w:t xml:space="preserve">A1 </w:t>
            </w:r>
          </w:p>
          <w:p w:rsidR="00713995" w:rsidRDefault="00596C5E">
            <w:pPr>
              <w:spacing w:after="117"/>
              <w:ind w:left="2"/>
            </w:pPr>
            <w:r>
              <w:rPr>
                <w:rFonts w:ascii="Arial" w:eastAsia="Arial" w:hAnsi="Arial" w:cs="Arial"/>
                <w:sz w:val="16"/>
              </w:rPr>
              <w:t xml:space="preserve">A1 </w:t>
            </w:r>
          </w:p>
          <w:p w:rsidR="00713995" w:rsidRDefault="00596C5E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 xml:space="preserve">A2 </w:t>
            </w:r>
          </w:p>
        </w:tc>
        <w:tc>
          <w:tcPr>
            <w:tcW w:w="1253" w:type="dxa"/>
            <w:gridSpan w:val="2"/>
            <w:vMerge w:val="restart"/>
            <w:tcBorders>
              <w:top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122"/>
              <w:ind w:left="70"/>
            </w:pPr>
            <w:r>
              <w:rPr>
                <w:rFonts w:ascii="Arial" w:eastAsia="Arial" w:hAnsi="Arial" w:cs="Arial"/>
                <w:b/>
                <w:sz w:val="16"/>
              </w:rPr>
              <w:t xml:space="preserve">  </w:t>
            </w:r>
          </w:p>
          <w:p w:rsidR="00713995" w:rsidRDefault="00596C5E">
            <w:pPr>
              <w:spacing w:after="120"/>
              <w:ind w:left="70"/>
            </w:pPr>
            <w:r>
              <w:rPr>
                <w:rFonts w:ascii="Arial" w:eastAsia="Arial" w:hAnsi="Arial" w:cs="Arial"/>
                <w:sz w:val="16"/>
              </w:rPr>
              <w:t xml:space="preserve">Técnico A. </w:t>
            </w:r>
          </w:p>
          <w:p w:rsidR="00713995" w:rsidRDefault="00596C5E">
            <w:pPr>
              <w:spacing w:after="120"/>
              <w:ind w:left="70"/>
            </w:pPr>
            <w:r>
              <w:rPr>
                <w:rFonts w:ascii="Arial" w:eastAsia="Arial" w:hAnsi="Arial" w:cs="Arial"/>
                <w:sz w:val="16"/>
              </w:rPr>
              <w:t xml:space="preserve">Técnico A. </w:t>
            </w:r>
          </w:p>
          <w:p w:rsidR="00713995" w:rsidRDefault="00596C5E">
            <w:pPr>
              <w:spacing w:after="120"/>
              <w:ind w:left="70"/>
            </w:pPr>
            <w:r>
              <w:rPr>
                <w:rFonts w:ascii="Arial" w:eastAsia="Arial" w:hAnsi="Arial" w:cs="Arial"/>
                <w:sz w:val="16"/>
              </w:rPr>
              <w:t xml:space="preserve">Ingeniero </w:t>
            </w:r>
          </w:p>
          <w:p w:rsidR="00713995" w:rsidRDefault="00596C5E">
            <w:pPr>
              <w:spacing w:after="120"/>
              <w:ind w:left="70"/>
            </w:pPr>
            <w:r>
              <w:rPr>
                <w:rFonts w:ascii="Arial" w:eastAsia="Arial" w:hAnsi="Arial" w:cs="Arial"/>
                <w:sz w:val="16"/>
              </w:rPr>
              <w:t xml:space="preserve">Ingeniero </w:t>
            </w:r>
          </w:p>
          <w:p w:rsidR="00713995" w:rsidRDefault="00596C5E">
            <w:pPr>
              <w:spacing w:after="120"/>
              <w:ind w:left="70"/>
            </w:pPr>
            <w:r>
              <w:rPr>
                <w:rFonts w:ascii="Arial" w:eastAsia="Arial" w:hAnsi="Arial" w:cs="Arial"/>
                <w:sz w:val="16"/>
              </w:rPr>
              <w:t xml:space="preserve">Veterinario </w:t>
            </w:r>
          </w:p>
          <w:p w:rsidR="00713995" w:rsidRDefault="00596C5E">
            <w:pPr>
              <w:spacing w:after="117"/>
              <w:ind w:left="70"/>
            </w:pPr>
            <w:r>
              <w:rPr>
                <w:rFonts w:ascii="Arial" w:eastAsia="Arial" w:hAnsi="Arial" w:cs="Arial"/>
                <w:sz w:val="16"/>
              </w:rPr>
              <w:t xml:space="preserve">Arquitecto </w:t>
            </w:r>
          </w:p>
          <w:p w:rsidR="00713995" w:rsidRDefault="00596C5E">
            <w:pPr>
              <w:spacing w:after="0"/>
              <w:ind w:left="70"/>
            </w:pPr>
            <w:r>
              <w:rPr>
                <w:rFonts w:ascii="Arial" w:eastAsia="Arial" w:hAnsi="Arial" w:cs="Arial"/>
                <w:sz w:val="16"/>
              </w:rPr>
              <w:t>Tec. Medio</w:t>
            </w:r>
          </w:p>
        </w:tc>
        <w:tc>
          <w:tcPr>
            <w:tcW w:w="1729" w:type="dxa"/>
            <w:tcBorders>
              <w:top w:val="single" w:sz="8" w:space="0" w:color="000000"/>
              <w:bottom w:val="single" w:sz="24" w:space="0" w:color="FFFFFF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122"/>
            </w:pPr>
            <w:r>
              <w:rPr>
                <w:rFonts w:ascii="Arial" w:eastAsia="Arial" w:hAnsi="Arial" w:cs="Arial"/>
                <w:b/>
                <w:sz w:val="16"/>
              </w:rPr>
              <w:t xml:space="preserve">  </w:t>
            </w:r>
          </w:p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UR1001 </w:t>
            </w:r>
          </w:p>
        </w:tc>
        <w:tc>
          <w:tcPr>
            <w:tcW w:w="465" w:type="dxa"/>
            <w:tcBorders>
              <w:top w:val="single" w:sz="8" w:space="0" w:color="000000"/>
              <w:bottom w:val="single" w:sz="24" w:space="0" w:color="FFFFFF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120"/>
              <w:ind w:left="72"/>
            </w:pPr>
            <w:r>
              <w:rPr>
                <w:rFonts w:ascii="Arial" w:eastAsia="Arial" w:hAnsi="Arial" w:cs="Arial"/>
                <w:b/>
                <w:sz w:val="16"/>
              </w:rPr>
              <w:t xml:space="preserve">  </w:t>
            </w:r>
          </w:p>
          <w:p w:rsidR="00713995" w:rsidRDefault="00596C5E">
            <w:pPr>
              <w:spacing w:after="0"/>
              <w:ind w:right="67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28 </w:t>
            </w:r>
          </w:p>
        </w:tc>
        <w:tc>
          <w:tcPr>
            <w:tcW w:w="1617" w:type="dxa"/>
            <w:gridSpan w:val="3"/>
            <w:tcBorders>
              <w:top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127"/>
              <w:ind w:left="72"/>
            </w:pPr>
            <w:r>
              <w:rPr>
                <w:rFonts w:ascii="Arial" w:eastAsia="Arial" w:hAnsi="Arial" w:cs="Arial"/>
                <w:b/>
                <w:sz w:val="16"/>
              </w:rPr>
              <w:t xml:space="preserve">  </w:t>
            </w:r>
            <w:r>
              <w:rPr>
                <w:rFonts w:ascii="Arial" w:eastAsia="Arial" w:hAnsi="Arial" w:cs="Arial"/>
                <w:b/>
                <w:sz w:val="16"/>
              </w:rPr>
              <w:tab/>
              <w:t xml:space="preserve">  </w:t>
            </w:r>
          </w:p>
          <w:p w:rsidR="00713995" w:rsidRDefault="00596C5E">
            <w:pPr>
              <w:spacing w:after="0"/>
              <w:ind w:right="69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14.159,28 </w:t>
            </w:r>
          </w:p>
        </w:tc>
        <w:tc>
          <w:tcPr>
            <w:tcW w:w="1096" w:type="dxa"/>
            <w:gridSpan w:val="2"/>
            <w:vMerge w:val="restart"/>
            <w:tcBorders>
              <w:top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122"/>
              <w:ind w:left="853"/>
            </w:pPr>
            <w:r>
              <w:rPr>
                <w:rFonts w:ascii="Arial" w:eastAsia="Arial" w:hAnsi="Arial" w:cs="Arial"/>
                <w:b/>
                <w:sz w:val="16"/>
              </w:rPr>
              <w:t xml:space="preserve">  </w:t>
            </w:r>
          </w:p>
          <w:p w:rsidR="00713995" w:rsidRDefault="00596C5E">
            <w:pPr>
              <w:spacing w:after="120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4.346,68 </w:t>
            </w:r>
          </w:p>
          <w:p w:rsidR="00713995" w:rsidRDefault="00596C5E">
            <w:pPr>
              <w:spacing w:after="120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3.486,63 </w:t>
            </w:r>
          </w:p>
          <w:p w:rsidR="00713995" w:rsidRDefault="00596C5E">
            <w:pPr>
              <w:spacing w:after="120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1.630,00 </w:t>
            </w:r>
          </w:p>
          <w:p w:rsidR="00713995" w:rsidRDefault="00596C5E">
            <w:pPr>
              <w:spacing w:after="120"/>
              <w:ind w:left="223"/>
            </w:pPr>
            <w:r>
              <w:rPr>
                <w:rFonts w:ascii="Arial" w:eastAsia="Arial" w:hAnsi="Arial" w:cs="Arial"/>
                <w:sz w:val="16"/>
              </w:rPr>
              <w:t xml:space="preserve">543,48 </w:t>
            </w:r>
          </w:p>
          <w:p w:rsidR="00713995" w:rsidRDefault="00596C5E">
            <w:pPr>
              <w:spacing w:after="120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2.173,34 </w:t>
            </w:r>
          </w:p>
          <w:p w:rsidR="00713995" w:rsidRDefault="00596C5E">
            <w:pPr>
              <w:spacing w:after="117"/>
              <w:ind w:right="11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0,00 </w:t>
            </w:r>
          </w:p>
          <w:p w:rsidR="00713995" w:rsidRDefault="00596C5E">
            <w:pPr>
              <w:spacing w:after="0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2.214,78 </w:t>
            </w:r>
          </w:p>
        </w:tc>
        <w:tc>
          <w:tcPr>
            <w:tcW w:w="1172" w:type="dxa"/>
            <w:gridSpan w:val="2"/>
            <w:vMerge w:val="restart"/>
            <w:tcBorders>
              <w:top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122"/>
              <w:ind w:right="183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  </w:t>
            </w:r>
          </w:p>
          <w:p w:rsidR="00713995" w:rsidRDefault="00596C5E">
            <w:pPr>
              <w:spacing w:after="120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10.627,20 </w:t>
            </w:r>
          </w:p>
          <w:p w:rsidR="00713995" w:rsidRDefault="00596C5E">
            <w:pPr>
              <w:spacing w:after="120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10.627,20 </w:t>
            </w:r>
          </w:p>
          <w:p w:rsidR="00713995" w:rsidRDefault="00596C5E">
            <w:pPr>
              <w:spacing w:after="120"/>
              <w:ind w:left="178"/>
            </w:pPr>
            <w:r>
              <w:rPr>
                <w:rFonts w:ascii="Arial" w:eastAsia="Arial" w:hAnsi="Arial" w:cs="Arial"/>
                <w:sz w:val="16"/>
              </w:rPr>
              <w:t xml:space="preserve">7.908,60 </w:t>
            </w:r>
          </w:p>
          <w:p w:rsidR="00713995" w:rsidRDefault="00596C5E">
            <w:pPr>
              <w:spacing w:after="120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10.627,20 </w:t>
            </w:r>
          </w:p>
          <w:p w:rsidR="00713995" w:rsidRDefault="00596C5E">
            <w:pPr>
              <w:spacing w:after="120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10.627,20 </w:t>
            </w:r>
          </w:p>
          <w:p w:rsidR="00713995" w:rsidRDefault="00596C5E">
            <w:pPr>
              <w:spacing w:after="117"/>
              <w:ind w:left="178"/>
            </w:pPr>
            <w:r>
              <w:rPr>
                <w:rFonts w:ascii="Arial" w:eastAsia="Arial" w:hAnsi="Arial" w:cs="Arial"/>
                <w:sz w:val="16"/>
              </w:rPr>
              <w:t xml:space="preserve">8.914,08 </w:t>
            </w:r>
          </w:p>
          <w:p w:rsidR="00713995" w:rsidRDefault="00596C5E">
            <w:pPr>
              <w:spacing w:after="0"/>
              <w:ind w:left="178"/>
            </w:pPr>
            <w:r>
              <w:rPr>
                <w:rFonts w:ascii="Arial" w:eastAsia="Arial" w:hAnsi="Arial" w:cs="Arial"/>
                <w:sz w:val="16"/>
              </w:rPr>
              <w:t xml:space="preserve">7.908,60 </w:t>
            </w:r>
          </w:p>
        </w:tc>
        <w:tc>
          <w:tcPr>
            <w:tcW w:w="864" w:type="dxa"/>
            <w:gridSpan w:val="2"/>
            <w:vMerge w:val="restart"/>
            <w:tcBorders>
              <w:top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  <w:vAlign w:val="bottom"/>
          </w:tcPr>
          <w:p w:rsidR="00713995" w:rsidRDefault="00596C5E">
            <w:pPr>
              <w:spacing w:after="120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13.097,40 </w:t>
            </w:r>
          </w:p>
          <w:p w:rsidR="00713995" w:rsidRDefault="00596C5E">
            <w:pPr>
              <w:spacing w:after="120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13.097,40 </w:t>
            </w:r>
          </w:p>
          <w:p w:rsidR="00713995" w:rsidRDefault="00596C5E">
            <w:pPr>
              <w:spacing w:after="120"/>
              <w:ind w:right="70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9.963,12 </w:t>
            </w:r>
          </w:p>
          <w:p w:rsidR="00713995" w:rsidRDefault="00596C5E">
            <w:pPr>
              <w:spacing w:after="120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11.878,08 </w:t>
            </w:r>
          </w:p>
          <w:p w:rsidR="00713995" w:rsidRDefault="00596C5E">
            <w:pPr>
              <w:spacing w:after="120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11.878,08 </w:t>
            </w:r>
          </w:p>
          <w:p w:rsidR="00713995" w:rsidRDefault="00596C5E">
            <w:pPr>
              <w:spacing w:after="117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13.460,28 </w:t>
            </w:r>
          </w:p>
          <w:p w:rsidR="00713995" w:rsidRDefault="00596C5E">
            <w:pPr>
              <w:spacing w:after="0"/>
              <w:ind w:right="70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9.963,12 </w:t>
            </w:r>
          </w:p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743" w:type="dxa"/>
            <w:gridSpan w:val="3"/>
            <w:vMerge/>
            <w:tcBorders>
              <w:top w:val="single" w:sz="8" w:space="0" w:color="FFFFFF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364" w:type="dxa"/>
            <w:vMerge/>
            <w:tcBorders>
              <w:top w:val="single" w:sz="8" w:space="0" w:color="FFFFFF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1253" w:type="dxa"/>
            <w:gridSpan w:val="2"/>
            <w:vMerge/>
            <w:tcBorders>
              <w:top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1729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UR1002 </w:t>
            </w:r>
          </w:p>
        </w:tc>
        <w:tc>
          <w:tcPr>
            <w:tcW w:w="465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  <w:ind w:right="67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28 </w:t>
            </w:r>
          </w:p>
        </w:tc>
        <w:tc>
          <w:tcPr>
            <w:tcW w:w="1617" w:type="dxa"/>
            <w:gridSpan w:val="3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  <w:ind w:right="69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14.159,28 </w:t>
            </w:r>
          </w:p>
        </w:tc>
        <w:tc>
          <w:tcPr>
            <w:tcW w:w="1096" w:type="dxa"/>
            <w:gridSpan w:val="2"/>
            <w:vMerge/>
            <w:tcBorders>
              <w:top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1172" w:type="dxa"/>
            <w:gridSpan w:val="2"/>
            <w:vMerge/>
            <w:tcBorders>
              <w:top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864" w:type="dxa"/>
            <w:gridSpan w:val="2"/>
            <w:vMerge/>
            <w:tcBorders>
              <w:top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  <w:vAlign w:val="bottom"/>
          </w:tcPr>
          <w:p w:rsidR="00713995" w:rsidRDefault="00713995"/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743" w:type="dxa"/>
            <w:gridSpan w:val="3"/>
            <w:vMerge/>
            <w:tcBorders>
              <w:top w:val="single" w:sz="8" w:space="0" w:color="FFFFFF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364" w:type="dxa"/>
            <w:vMerge/>
            <w:tcBorders>
              <w:top w:val="single" w:sz="8" w:space="0" w:color="FFFFFF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1253" w:type="dxa"/>
            <w:gridSpan w:val="2"/>
            <w:vMerge/>
            <w:tcBorders>
              <w:top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1729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UR1003 </w:t>
            </w:r>
          </w:p>
        </w:tc>
        <w:tc>
          <w:tcPr>
            <w:tcW w:w="465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  <w:ind w:right="67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25 </w:t>
            </w:r>
          </w:p>
        </w:tc>
        <w:tc>
          <w:tcPr>
            <w:tcW w:w="1617" w:type="dxa"/>
            <w:gridSpan w:val="3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  <w:ind w:right="69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14.159,28 </w:t>
            </w:r>
          </w:p>
        </w:tc>
        <w:tc>
          <w:tcPr>
            <w:tcW w:w="1096" w:type="dxa"/>
            <w:gridSpan w:val="2"/>
            <w:vMerge/>
            <w:tcBorders>
              <w:top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1172" w:type="dxa"/>
            <w:gridSpan w:val="2"/>
            <w:vMerge/>
            <w:tcBorders>
              <w:top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864" w:type="dxa"/>
            <w:gridSpan w:val="2"/>
            <w:vMerge/>
            <w:tcBorders>
              <w:top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  <w:vAlign w:val="bottom"/>
          </w:tcPr>
          <w:p w:rsidR="00713995" w:rsidRDefault="00713995"/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318"/>
        </w:trPr>
        <w:tc>
          <w:tcPr>
            <w:tcW w:w="743" w:type="dxa"/>
            <w:gridSpan w:val="3"/>
            <w:vMerge/>
            <w:tcBorders>
              <w:top w:val="single" w:sz="8" w:space="0" w:color="FFFFFF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364" w:type="dxa"/>
            <w:vMerge/>
            <w:tcBorders>
              <w:top w:val="single" w:sz="8" w:space="0" w:color="FFFFFF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1253" w:type="dxa"/>
            <w:gridSpan w:val="2"/>
            <w:vMerge/>
            <w:tcBorders>
              <w:top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1729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UR1004 </w:t>
            </w:r>
          </w:p>
        </w:tc>
        <w:tc>
          <w:tcPr>
            <w:tcW w:w="465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  <w:ind w:right="67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28 </w:t>
            </w:r>
          </w:p>
        </w:tc>
        <w:tc>
          <w:tcPr>
            <w:tcW w:w="1617" w:type="dxa"/>
            <w:gridSpan w:val="3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  <w:ind w:right="69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14.159,28 </w:t>
            </w:r>
          </w:p>
        </w:tc>
        <w:tc>
          <w:tcPr>
            <w:tcW w:w="1096" w:type="dxa"/>
            <w:gridSpan w:val="2"/>
            <w:vMerge/>
            <w:tcBorders>
              <w:top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1172" w:type="dxa"/>
            <w:gridSpan w:val="2"/>
            <w:vMerge/>
            <w:tcBorders>
              <w:top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864" w:type="dxa"/>
            <w:gridSpan w:val="2"/>
            <w:vMerge/>
            <w:tcBorders>
              <w:top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  <w:vAlign w:val="bottom"/>
          </w:tcPr>
          <w:p w:rsidR="00713995" w:rsidRDefault="00713995"/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743" w:type="dxa"/>
            <w:gridSpan w:val="3"/>
            <w:vMerge/>
            <w:tcBorders>
              <w:top w:val="single" w:sz="8" w:space="0" w:color="FFFFFF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364" w:type="dxa"/>
            <w:vMerge/>
            <w:tcBorders>
              <w:top w:val="single" w:sz="8" w:space="0" w:color="FFFFFF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1253" w:type="dxa"/>
            <w:gridSpan w:val="2"/>
            <w:vMerge/>
            <w:tcBorders>
              <w:top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1729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UR1005 </w:t>
            </w:r>
          </w:p>
        </w:tc>
        <w:tc>
          <w:tcPr>
            <w:tcW w:w="465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  <w:ind w:right="67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28 </w:t>
            </w:r>
          </w:p>
        </w:tc>
        <w:tc>
          <w:tcPr>
            <w:tcW w:w="1617" w:type="dxa"/>
            <w:gridSpan w:val="3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  <w:ind w:right="69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14.159,28 </w:t>
            </w:r>
          </w:p>
        </w:tc>
        <w:tc>
          <w:tcPr>
            <w:tcW w:w="1096" w:type="dxa"/>
            <w:gridSpan w:val="2"/>
            <w:vMerge/>
            <w:tcBorders>
              <w:top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1172" w:type="dxa"/>
            <w:gridSpan w:val="2"/>
            <w:vMerge/>
            <w:tcBorders>
              <w:top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864" w:type="dxa"/>
            <w:gridSpan w:val="2"/>
            <w:vMerge/>
            <w:tcBorders>
              <w:top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  <w:vAlign w:val="bottom"/>
          </w:tcPr>
          <w:p w:rsidR="00713995" w:rsidRDefault="00713995"/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318"/>
        </w:trPr>
        <w:tc>
          <w:tcPr>
            <w:tcW w:w="743" w:type="dxa"/>
            <w:gridSpan w:val="3"/>
            <w:vMerge/>
            <w:tcBorders>
              <w:top w:val="single" w:sz="8" w:space="0" w:color="FFFFFF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364" w:type="dxa"/>
            <w:vMerge/>
            <w:tcBorders>
              <w:top w:val="single" w:sz="8" w:space="0" w:color="FFFFFF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1253" w:type="dxa"/>
            <w:gridSpan w:val="2"/>
            <w:vMerge/>
            <w:tcBorders>
              <w:top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1729" w:type="dxa"/>
            <w:vMerge w:val="restart"/>
            <w:tcBorders>
              <w:top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117"/>
            </w:pPr>
            <w:r>
              <w:rPr>
                <w:rFonts w:ascii="Arial" w:eastAsia="Arial" w:hAnsi="Arial" w:cs="Arial"/>
                <w:sz w:val="16"/>
              </w:rPr>
              <w:t xml:space="preserve">UR1006 </w:t>
            </w:r>
          </w:p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UR2001 </w:t>
            </w:r>
          </w:p>
        </w:tc>
        <w:tc>
          <w:tcPr>
            <w:tcW w:w="465" w:type="dxa"/>
            <w:vMerge w:val="restart"/>
            <w:tcBorders>
              <w:top w:val="single" w:sz="24" w:space="0" w:color="FFFFFF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117"/>
              <w:ind w:right="67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26 </w:t>
            </w:r>
          </w:p>
          <w:p w:rsidR="00713995" w:rsidRDefault="00596C5E">
            <w:pPr>
              <w:spacing w:after="0"/>
              <w:ind w:right="67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25 </w:t>
            </w:r>
          </w:p>
        </w:tc>
        <w:tc>
          <w:tcPr>
            <w:tcW w:w="1617" w:type="dxa"/>
            <w:gridSpan w:val="3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  <w:ind w:right="69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14.159,28 </w:t>
            </w:r>
          </w:p>
        </w:tc>
        <w:tc>
          <w:tcPr>
            <w:tcW w:w="1096" w:type="dxa"/>
            <w:gridSpan w:val="2"/>
            <w:vMerge/>
            <w:tcBorders>
              <w:top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1172" w:type="dxa"/>
            <w:gridSpan w:val="2"/>
            <w:vMerge/>
            <w:tcBorders>
              <w:top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864" w:type="dxa"/>
            <w:gridSpan w:val="2"/>
            <w:vMerge/>
            <w:tcBorders>
              <w:top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  <w:vAlign w:val="bottom"/>
          </w:tcPr>
          <w:p w:rsidR="00713995" w:rsidRDefault="00713995"/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286"/>
        </w:trPr>
        <w:tc>
          <w:tcPr>
            <w:tcW w:w="743" w:type="dxa"/>
            <w:gridSpan w:val="3"/>
            <w:vMerge/>
            <w:tcBorders>
              <w:top w:val="single" w:sz="8" w:space="0" w:color="FFFFFF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364" w:type="dxa"/>
            <w:vMerge/>
            <w:tcBorders>
              <w:top w:val="single" w:sz="8" w:space="0" w:color="FFFFFF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1253" w:type="dxa"/>
            <w:gridSpan w:val="2"/>
            <w:vMerge/>
            <w:tcBorders>
              <w:top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1729" w:type="dxa"/>
            <w:vMerge/>
            <w:tcBorders>
              <w:top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465" w:type="dxa"/>
            <w:vMerge/>
            <w:tcBorders>
              <w:top w:val="single" w:sz="24" w:space="0" w:color="FFFFFF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1617" w:type="dxa"/>
            <w:gridSpan w:val="3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596C5E">
            <w:pPr>
              <w:spacing w:after="0"/>
              <w:ind w:right="69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12.243,24 </w:t>
            </w:r>
          </w:p>
        </w:tc>
        <w:tc>
          <w:tcPr>
            <w:tcW w:w="1096" w:type="dxa"/>
            <w:gridSpan w:val="2"/>
            <w:vMerge/>
            <w:tcBorders>
              <w:top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1172" w:type="dxa"/>
            <w:gridSpan w:val="2"/>
            <w:vMerge/>
            <w:tcBorders>
              <w:top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</w:tcPr>
          <w:p w:rsidR="00713995" w:rsidRDefault="00713995"/>
        </w:tc>
        <w:tc>
          <w:tcPr>
            <w:tcW w:w="864" w:type="dxa"/>
            <w:gridSpan w:val="2"/>
            <w:vMerge/>
            <w:tcBorders>
              <w:top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10" w:type="dxa"/>
              <w:right w:w="0" w:type="dxa"/>
            </w:tcMar>
            <w:vAlign w:val="bottom"/>
          </w:tcPr>
          <w:p w:rsidR="00713995" w:rsidRDefault="00713995"/>
        </w:tc>
      </w:tr>
    </w:tbl>
    <w:p w:rsidR="00713995" w:rsidRDefault="00596C5E">
      <w:pPr>
        <w:tabs>
          <w:tab w:val="center" w:pos="1550"/>
          <w:tab w:val="center" w:pos="2665"/>
        </w:tabs>
        <w:spacing w:after="116" w:line="264" w:lineRule="auto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-59234</wp:posOffset>
            </wp:positionH>
            <wp:positionV relativeFrom="paragraph">
              <wp:posOffset>-192828</wp:posOffset>
            </wp:positionV>
            <wp:extent cx="6111236" cy="8732520"/>
            <wp:effectExtent l="0" t="0" r="3814" b="0"/>
            <wp:wrapSquare wrapText="bothSides"/>
            <wp:docPr id="126" name="Picture 1146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1236" cy="87325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tab/>
      </w:r>
      <w:r>
        <w:rPr>
          <w:rFonts w:ascii="Arial" w:eastAsia="Arial" w:hAnsi="Arial" w:cs="Arial"/>
          <w:sz w:val="16"/>
        </w:rPr>
        <w:t xml:space="preserve">Tec. Medio </w:t>
      </w:r>
      <w:r>
        <w:rPr>
          <w:rFonts w:ascii="Arial" w:eastAsia="Arial" w:hAnsi="Arial" w:cs="Arial"/>
          <w:sz w:val="16"/>
        </w:rPr>
        <w:tab/>
        <w:t>UR2003</w:t>
      </w:r>
    </w:p>
    <w:p w:rsidR="00713995" w:rsidRDefault="00596C5E">
      <w:pPr>
        <w:spacing w:after="13007" w:line="264" w:lineRule="auto"/>
        <w:ind w:left="1164" w:hanging="10"/>
      </w:pPr>
      <w:r>
        <w:rPr>
          <w:rFonts w:ascii="Arial" w:eastAsia="Arial" w:hAnsi="Arial" w:cs="Arial"/>
          <w:sz w:val="16"/>
        </w:rPr>
        <w:lastRenderedPageBreak/>
        <w:t>Tec. Medio Am UR2004</w:t>
      </w:r>
    </w:p>
    <w:p w:rsidR="00713995" w:rsidRDefault="00596C5E">
      <w:pPr>
        <w:spacing w:after="0"/>
        <w:jc w:val="both"/>
        <w:sectPr w:rsidR="00713995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11" w:h="16841"/>
          <w:pgMar w:top="1710" w:right="2146" w:bottom="1049" w:left="1292" w:header="329" w:footer="107" w:gutter="0"/>
          <w:cols w:space="720"/>
          <w:titlePg/>
        </w:sectPr>
      </w:pPr>
      <w:r>
        <w:rPr>
          <w:sz w:val="16"/>
        </w:rPr>
        <w:lastRenderedPageBreak/>
        <w:t xml:space="preserve">  </w:t>
      </w:r>
      <w:r>
        <w:rPr>
          <w:sz w:val="16"/>
        </w:rPr>
        <w:tab/>
        <w:t xml:space="preserve">  </w:t>
      </w:r>
      <w:r>
        <w:rPr>
          <w:sz w:val="16"/>
        </w:rPr>
        <w:tab/>
        <w:t xml:space="preserve">  </w:t>
      </w:r>
      <w:r>
        <w:rPr>
          <w:sz w:val="16"/>
        </w:rPr>
        <w:tab/>
        <w:t xml:space="preserve">  </w:t>
      </w:r>
      <w:r>
        <w:rPr>
          <w:sz w:val="16"/>
        </w:rPr>
        <w:tab/>
        <w:t xml:space="preserve">  </w:t>
      </w:r>
      <w:r>
        <w:rPr>
          <w:sz w:val="16"/>
        </w:rPr>
        <w:tab/>
        <w:t xml:space="preserve">  </w:t>
      </w:r>
      <w:r>
        <w:rPr>
          <w:sz w:val="16"/>
        </w:rPr>
        <w:tab/>
        <w:t xml:space="preserve">  </w:t>
      </w:r>
      <w:r>
        <w:rPr>
          <w:sz w:val="16"/>
        </w:rPr>
        <w:tab/>
        <w:t xml:space="preserve">  </w:t>
      </w:r>
      <w:r>
        <w:rPr>
          <w:sz w:val="16"/>
        </w:rPr>
        <w:tab/>
        <w:t xml:space="preserve">  </w:t>
      </w:r>
    </w:p>
    <w:p w:rsidR="00713995" w:rsidRDefault="00596C5E">
      <w:pPr>
        <w:spacing w:after="0"/>
        <w:ind w:left="-93" w:right="-1086"/>
      </w:pPr>
      <w:r>
        <w:rPr>
          <w:noProof/>
        </w:rPr>
        <w:lastRenderedPageBreak/>
        <w:drawing>
          <wp:inline distT="0" distB="0" distL="0" distR="0">
            <wp:extent cx="6111236" cy="8976363"/>
            <wp:effectExtent l="0" t="0" r="3814" b="0"/>
            <wp:docPr id="127" name="Picture 1147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1236" cy="897636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713995" w:rsidRDefault="00596C5E">
      <w:pPr>
        <w:tabs>
          <w:tab w:val="center" w:pos="805"/>
          <w:tab w:val="center" w:pos="1475"/>
          <w:tab w:val="center" w:pos="2665"/>
          <w:tab w:val="center" w:pos="4496"/>
          <w:tab w:val="center" w:pos="6861"/>
        </w:tabs>
        <w:spacing w:after="116" w:line="264" w:lineRule="auto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-59234</wp:posOffset>
            </wp:positionH>
            <wp:positionV relativeFrom="paragraph">
              <wp:posOffset>-189646</wp:posOffset>
            </wp:positionV>
            <wp:extent cx="6111236" cy="8881868"/>
            <wp:effectExtent l="0" t="0" r="3814" b="0"/>
            <wp:wrapSquare wrapText="bothSides"/>
            <wp:docPr id="128" name="Picture 1147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1236" cy="888186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16"/>
        </w:rPr>
        <w:t xml:space="preserve">332.1 </w:t>
      </w:r>
      <w:r>
        <w:rPr>
          <w:rFonts w:ascii="Arial" w:eastAsia="Arial" w:hAnsi="Arial" w:cs="Arial"/>
          <w:sz w:val="16"/>
        </w:rPr>
        <w:tab/>
        <w:t>E</w:t>
      </w:r>
      <w:r>
        <w:rPr>
          <w:rFonts w:ascii="Arial" w:eastAsia="Arial" w:hAnsi="Arial" w:cs="Arial"/>
          <w:sz w:val="16"/>
        </w:rPr>
        <w:tab/>
        <w:t xml:space="preserve">Conserje  </w:t>
      </w:r>
      <w:r>
        <w:rPr>
          <w:rFonts w:ascii="Arial" w:eastAsia="Arial" w:hAnsi="Arial" w:cs="Arial"/>
          <w:sz w:val="16"/>
        </w:rPr>
        <w:tab/>
        <w:t xml:space="preserve">CC4004 </w:t>
      </w:r>
      <w:r>
        <w:rPr>
          <w:rFonts w:ascii="Arial" w:eastAsia="Arial" w:hAnsi="Arial" w:cs="Arial"/>
          <w:sz w:val="16"/>
        </w:rPr>
        <w:tab/>
      </w:r>
      <w:r>
        <w:rPr>
          <w:rFonts w:ascii="Arial" w:eastAsia="Arial" w:hAnsi="Arial" w:cs="Arial"/>
          <w:b/>
          <w:sz w:val="16"/>
        </w:rPr>
        <w:t xml:space="preserve">14 </w:t>
      </w:r>
      <w:r>
        <w:rPr>
          <w:rFonts w:ascii="Arial" w:eastAsia="Arial" w:hAnsi="Arial" w:cs="Arial"/>
          <w:b/>
          <w:sz w:val="16"/>
        </w:rPr>
        <w:tab/>
      </w:r>
      <w:r>
        <w:rPr>
          <w:rFonts w:ascii="Arial" w:eastAsia="Arial" w:hAnsi="Arial" w:cs="Arial"/>
          <w:sz w:val="16"/>
        </w:rPr>
        <w:t xml:space="preserve">0,00 </w:t>
      </w:r>
    </w:p>
    <w:p w:rsidR="00713995" w:rsidRDefault="00596C5E">
      <w:pPr>
        <w:tabs>
          <w:tab w:val="center" w:pos="782"/>
          <w:tab w:val="center" w:pos="2667"/>
        </w:tabs>
        <w:spacing w:after="0"/>
      </w:pPr>
      <w:r>
        <w:lastRenderedPageBreak/>
        <w:tab/>
      </w:r>
      <w:r>
        <w:rPr>
          <w:rFonts w:ascii="Arial" w:eastAsia="Arial" w:hAnsi="Arial" w:cs="Arial"/>
          <w:sz w:val="16"/>
        </w:rPr>
        <w:t xml:space="preserve">  </w:t>
      </w:r>
      <w:r>
        <w:rPr>
          <w:rFonts w:ascii="Arial" w:eastAsia="Arial" w:hAnsi="Arial" w:cs="Arial"/>
          <w:sz w:val="16"/>
        </w:rPr>
        <w:tab/>
      </w:r>
      <w:r>
        <w:rPr>
          <w:rFonts w:ascii="Arial" w:eastAsia="Arial" w:hAnsi="Arial" w:cs="Arial"/>
          <w:i/>
          <w:sz w:val="16"/>
        </w:rPr>
        <w:t xml:space="preserve">Subtotal </w:t>
      </w:r>
    </w:p>
    <w:p w:rsidR="00000000" w:rsidRDefault="00596C5E">
      <w:pPr>
        <w:spacing w:after="0"/>
        <w:rPr>
          <w:vanish/>
        </w:rPr>
      </w:pPr>
      <w:r>
        <w:br w:type="page"/>
      </w:r>
    </w:p>
    <w:tbl>
      <w:tblPr>
        <w:tblW w:w="9590" w:type="dxa"/>
        <w:tblInd w:w="-7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75"/>
        <w:gridCol w:w="382"/>
        <w:gridCol w:w="1287"/>
        <w:gridCol w:w="1824"/>
        <w:gridCol w:w="456"/>
        <w:gridCol w:w="1651"/>
        <w:gridCol w:w="783"/>
        <w:gridCol w:w="1560"/>
        <w:gridCol w:w="872"/>
      </w:tblGrid>
      <w:tr w:rsidR="00713995">
        <w:tblPrEx>
          <w:tblCellMar>
            <w:top w:w="0" w:type="dxa"/>
            <w:bottom w:w="0" w:type="dxa"/>
          </w:tblCellMar>
        </w:tblPrEx>
        <w:trPr>
          <w:trHeight w:val="338"/>
        </w:trPr>
        <w:tc>
          <w:tcPr>
            <w:tcW w:w="775" w:type="dxa"/>
            <w:tcBorders>
              <w:left w:val="single" w:sz="8" w:space="0" w:color="000000"/>
              <w:bottom w:val="single" w:sz="8" w:space="0" w:color="FFFFFF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215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 xml:space="preserve">2 </w:t>
            </w:r>
          </w:p>
        </w:tc>
        <w:tc>
          <w:tcPr>
            <w:tcW w:w="382" w:type="dxa"/>
            <w:tcBorders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79"/>
            </w:pPr>
            <w:r>
              <w:rPr>
                <w:rFonts w:ascii="Arial" w:eastAsia="Arial" w:hAnsi="Arial" w:cs="Arial"/>
                <w:b/>
                <w:sz w:val="16"/>
              </w:rPr>
              <w:t xml:space="preserve">  </w:t>
            </w:r>
          </w:p>
        </w:tc>
        <w:tc>
          <w:tcPr>
            <w:tcW w:w="31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23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 xml:space="preserve">Total grupo de progr. 493 Consumo </w:t>
            </w:r>
          </w:p>
        </w:tc>
        <w:tc>
          <w:tcPr>
            <w:tcW w:w="45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72"/>
            </w:pPr>
            <w:r>
              <w:rPr>
                <w:rFonts w:ascii="Arial" w:eastAsia="Arial" w:hAnsi="Arial" w:cs="Arial"/>
                <w:b/>
                <w:sz w:val="16"/>
              </w:rPr>
              <w:t xml:space="preserve">  </w:t>
            </w:r>
          </w:p>
        </w:tc>
        <w:tc>
          <w:tcPr>
            <w:tcW w:w="1651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right="47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 xml:space="preserve">16.821,12 </w:t>
            </w:r>
          </w:p>
        </w:tc>
        <w:tc>
          <w:tcPr>
            <w:tcW w:w="783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89"/>
            </w:pPr>
            <w:r>
              <w:rPr>
                <w:rFonts w:ascii="Arial" w:eastAsia="Arial" w:hAnsi="Arial" w:cs="Arial"/>
                <w:b/>
                <w:sz w:val="16"/>
              </w:rPr>
              <w:t xml:space="preserve">3.806,84 </w:t>
            </w:r>
          </w:p>
        </w:tc>
        <w:tc>
          <w:tcPr>
            <w:tcW w:w="156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40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 xml:space="preserve">11.549,52 </w:t>
            </w:r>
          </w:p>
        </w:tc>
        <w:tc>
          <w:tcPr>
            <w:tcW w:w="872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89"/>
            </w:pPr>
            <w:r>
              <w:rPr>
                <w:rFonts w:ascii="Arial" w:eastAsia="Arial" w:hAnsi="Arial" w:cs="Arial"/>
                <w:b/>
                <w:sz w:val="16"/>
              </w:rPr>
              <w:t xml:space="preserve">18.471,72 </w:t>
            </w:r>
          </w:p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647"/>
        </w:trPr>
        <w:tc>
          <w:tcPr>
            <w:tcW w:w="775" w:type="dxa"/>
            <w:tcBorders>
              <w:top w:val="single" w:sz="8" w:space="0" w:color="FFFFFF"/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22"/>
              <w:ind w:left="302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lastRenderedPageBreak/>
              <w:t xml:space="preserve">  </w:t>
            </w:r>
          </w:p>
          <w:p w:rsidR="00713995" w:rsidRDefault="00596C5E">
            <w:pPr>
              <w:spacing w:after="0"/>
              <w:ind w:left="38"/>
              <w:jc w:val="center"/>
            </w:pPr>
            <w:r>
              <w:rPr>
                <w:rFonts w:ascii="Arial" w:eastAsia="Arial" w:hAnsi="Arial" w:cs="Arial"/>
                <w:sz w:val="16"/>
              </w:rPr>
              <w:lastRenderedPageBreak/>
              <w:t xml:space="preserve">920 </w:t>
            </w:r>
          </w:p>
        </w:tc>
        <w:tc>
          <w:tcPr>
            <w:tcW w:w="382" w:type="dxa"/>
            <w:tcBorders>
              <w:top w:val="single" w:sz="8" w:space="0" w:color="FFFFFF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22"/>
              <w:ind w:left="79"/>
            </w:pPr>
            <w:r>
              <w:rPr>
                <w:rFonts w:ascii="Arial" w:eastAsia="Arial" w:hAnsi="Arial" w:cs="Arial"/>
                <w:b/>
                <w:sz w:val="16"/>
              </w:rPr>
              <w:lastRenderedPageBreak/>
              <w:t xml:space="preserve">  </w:t>
            </w:r>
          </w:p>
          <w:p w:rsidR="00713995" w:rsidRDefault="00596C5E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lastRenderedPageBreak/>
              <w:t xml:space="preserve">A1 </w:t>
            </w:r>
          </w:p>
        </w:tc>
        <w:tc>
          <w:tcPr>
            <w:tcW w:w="1287" w:type="dxa"/>
            <w:tcBorders>
              <w:top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22"/>
              <w:ind w:right="8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lastRenderedPageBreak/>
              <w:t xml:space="preserve">  </w:t>
            </w:r>
          </w:p>
          <w:p w:rsidR="00713995" w:rsidRDefault="00596C5E">
            <w:pPr>
              <w:spacing w:after="0"/>
              <w:ind w:left="70"/>
            </w:pPr>
            <w:r>
              <w:rPr>
                <w:rFonts w:ascii="Arial" w:eastAsia="Arial" w:hAnsi="Arial" w:cs="Arial"/>
                <w:sz w:val="16"/>
              </w:rPr>
              <w:lastRenderedPageBreak/>
              <w:t xml:space="preserve">Secretario </w:t>
            </w:r>
          </w:p>
        </w:tc>
        <w:tc>
          <w:tcPr>
            <w:tcW w:w="1824" w:type="dxa"/>
            <w:tcBorders>
              <w:top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22"/>
              <w:ind w:right="2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lastRenderedPageBreak/>
              <w:t xml:space="preserve">  </w:t>
            </w:r>
          </w:p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lastRenderedPageBreak/>
              <w:t xml:space="preserve">CN1001 </w:t>
            </w:r>
          </w:p>
        </w:tc>
        <w:tc>
          <w:tcPr>
            <w:tcW w:w="456" w:type="dxa"/>
            <w:tcBorders>
              <w:top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20"/>
              <w:ind w:left="72"/>
            </w:pPr>
            <w:r>
              <w:rPr>
                <w:rFonts w:ascii="Arial" w:eastAsia="Arial" w:hAnsi="Arial" w:cs="Arial"/>
                <w:b/>
                <w:sz w:val="16"/>
              </w:rPr>
              <w:lastRenderedPageBreak/>
              <w:t xml:space="preserve">  </w:t>
            </w:r>
          </w:p>
          <w:p w:rsidR="00713995" w:rsidRDefault="00596C5E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lastRenderedPageBreak/>
              <w:t xml:space="preserve">30 </w:t>
            </w:r>
          </w:p>
        </w:tc>
        <w:tc>
          <w:tcPr>
            <w:tcW w:w="1651" w:type="dxa"/>
            <w:tcBorders>
              <w:top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22"/>
              <w:ind w:left="665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lastRenderedPageBreak/>
              <w:t xml:space="preserve">  </w:t>
            </w:r>
          </w:p>
          <w:p w:rsidR="00713995" w:rsidRDefault="00596C5E">
            <w:pPr>
              <w:spacing w:after="0"/>
              <w:ind w:right="47"/>
              <w:jc w:val="center"/>
            </w:pPr>
            <w:r>
              <w:rPr>
                <w:rFonts w:ascii="Arial" w:eastAsia="Arial" w:hAnsi="Arial" w:cs="Arial"/>
                <w:sz w:val="16"/>
              </w:rPr>
              <w:lastRenderedPageBreak/>
              <w:t xml:space="preserve">14.159,28 </w:t>
            </w:r>
          </w:p>
        </w:tc>
        <w:tc>
          <w:tcPr>
            <w:tcW w:w="783" w:type="dxa"/>
            <w:tcBorders>
              <w:top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22"/>
              <w:ind w:right="2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lastRenderedPageBreak/>
              <w:t xml:space="preserve">  </w:t>
            </w:r>
          </w:p>
          <w:p w:rsidR="00713995" w:rsidRDefault="00596C5E">
            <w:pPr>
              <w:spacing w:after="0"/>
              <w:ind w:left="89"/>
            </w:pPr>
            <w:r>
              <w:rPr>
                <w:rFonts w:ascii="Arial" w:eastAsia="Arial" w:hAnsi="Arial" w:cs="Arial"/>
                <w:sz w:val="16"/>
              </w:rPr>
              <w:lastRenderedPageBreak/>
              <w:t xml:space="preserve">4.890,01 </w:t>
            </w:r>
          </w:p>
        </w:tc>
        <w:tc>
          <w:tcPr>
            <w:tcW w:w="1560" w:type="dxa"/>
            <w:tcBorders>
              <w:top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22"/>
              <w:ind w:left="751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lastRenderedPageBreak/>
              <w:t xml:space="preserve">  </w:t>
            </w:r>
          </w:p>
          <w:p w:rsidR="00713995" w:rsidRDefault="00596C5E">
            <w:pPr>
              <w:spacing w:after="0"/>
              <w:ind w:left="40"/>
              <w:jc w:val="center"/>
            </w:pPr>
            <w:r>
              <w:rPr>
                <w:rFonts w:ascii="Arial" w:eastAsia="Arial" w:hAnsi="Arial" w:cs="Arial"/>
                <w:sz w:val="16"/>
              </w:rPr>
              <w:lastRenderedPageBreak/>
              <w:t xml:space="preserve">12.368,04 </w:t>
            </w:r>
          </w:p>
        </w:tc>
        <w:tc>
          <w:tcPr>
            <w:tcW w:w="872" w:type="dxa"/>
            <w:tcBorders>
              <w:top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22"/>
              <w:ind w:right="2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lastRenderedPageBreak/>
              <w:t xml:space="preserve">  </w:t>
            </w:r>
          </w:p>
          <w:p w:rsidR="00713995" w:rsidRDefault="00596C5E">
            <w:pPr>
              <w:spacing w:after="0"/>
              <w:ind w:left="89"/>
            </w:pPr>
            <w:r>
              <w:rPr>
                <w:rFonts w:ascii="Arial" w:eastAsia="Arial" w:hAnsi="Arial" w:cs="Arial"/>
                <w:sz w:val="16"/>
              </w:rPr>
              <w:lastRenderedPageBreak/>
              <w:t xml:space="preserve">26.978,28 </w:t>
            </w:r>
          </w:p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355"/>
        </w:trPr>
        <w:tc>
          <w:tcPr>
            <w:tcW w:w="775" w:type="dxa"/>
            <w:vMerge w:val="restart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20"/>
              <w:ind w:left="38"/>
              <w:jc w:val="center"/>
            </w:pPr>
            <w:r>
              <w:rPr>
                <w:rFonts w:ascii="Arial" w:eastAsia="Arial" w:hAnsi="Arial" w:cs="Arial"/>
                <w:sz w:val="16"/>
              </w:rPr>
              <w:lastRenderedPageBreak/>
              <w:t xml:space="preserve">920 </w:t>
            </w:r>
          </w:p>
          <w:p w:rsidR="00713995" w:rsidRDefault="00596C5E">
            <w:pPr>
              <w:spacing w:after="117"/>
              <w:ind w:left="38"/>
              <w:jc w:val="center"/>
            </w:pPr>
            <w:r>
              <w:rPr>
                <w:rFonts w:ascii="Arial" w:eastAsia="Arial" w:hAnsi="Arial" w:cs="Arial"/>
                <w:sz w:val="16"/>
              </w:rPr>
              <w:lastRenderedPageBreak/>
              <w:t xml:space="preserve">920 </w:t>
            </w:r>
          </w:p>
          <w:p w:rsidR="00713995" w:rsidRDefault="00596C5E">
            <w:pPr>
              <w:spacing w:after="120"/>
              <w:ind w:left="38"/>
              <w:jc w:val="center"/>
            </w:pPr>
            <w:r>
              <w:rPr>
                <w:rFonts w:ascii="Arial" w:eastAsia="Arial" w:hAnsi="Arial" w:cs="Arial"/>
                <w:sz w:val="16"/>
              </w:rPr>
              <w:lastRenderedPageBreak/>
              <w:t xml:space="preserve">920 </w:t>
            </w:r>
          </w:p>
          <w:p w:rsidR="00713995" w:rsidRDefault="00596C5E">
            <w:pPr>
              <w:spacing w:after="120"/>
              <w:ind w:left="38"/>
              <w:jc w:val="center"/>
            </w:pPr>
            <w:r>
              <w:rPr>
                <w:rFonts w:ascii="Arial" w:eastAsia="Arial" w:hAnsi="Arial" w:cs="Arial"/>
                <w:sz w:val="16"/>
              </w:rPr>
              <w:lastRenderedPageBreak/>
              <w:t xml:space="preserve">920 </w:t>
            </w:r>
          </w:p>
          <w:p w:rsidR="00713995" w:rsidRDefault="00596C5E">
            <w:pPr>
              <w:spacing w:after="120"/>
              <w:ind w:left="3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920 </w:t>
            </w:r>
          </w:p>
          <w:p w:rsidR="00713995" w:rsidRDefault="00596C5E">
            <w:pPr>
              <w:spacing w:after="120"/>
              <w:ind w:left="3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920 </w:t>
            </w:r>
          </w:p>
          <w:p w:rsidR="00713995" w:rsidRDefault="00596C5E">
            <w:pPr>
              <w:spacing w:after="0"/>
              <w:ind w:left="3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920 </w:t>
            </w:r>
          </w:p>
        </w:tc>
        <w:tc>
          <w:tcPr>
            <w:tcW w:w="382" w:type="dxa"/>
            <w:vMerge w:val="restart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20"/>
              <w:ind w:left="2"/>
            </w:pPr>
            <w:r>
              <w:rPr>
                <w:rFonts w:ascii="Arial" w:eastAsia="Arial" w:hAnsi="Arial" w:cs="Arial"/>
                <w:sz w:val="16"/>
              </w:rPr>
              <w:lastRenderedPageBreak/>
              <w:t xml:space="preserve">A1 </w:t>
            </w:r>
          </w:p>
          <w:p w:rsidR="00713995" w:rsidRDefault="00596C5E">
            <w:pPr>
              <w:spacing w:after="117"/>
              <w:ind w:left="2"/>
            </w:pPr>
            <w:r>
              <w:rPr>
                <w:rFonts w:ascii="Arial" w:eastAsia="Arial" w:hAnsi="Arial" w:cs="Arial"/>
                <w:sz w:val="16"/>
              </w:rPr>
              <w:lastRenderedPageBreak/>
              <w:t xml:space="preserve">A1 </w:t>
            </w:r>
          </w:p>
          <w:p w:rsidR="00713995" w:rsidRDefault="00596C5E">
            <w:pPr>
              <w:spacing w:after="120"/>
              <w:ind w:left="2"/>
            </w:pPr>
            <w:r>
              <w:rPr>
                <w:rFonts w:ascii="Arial" w:eastAsia="Arial" w:hAnsi="Arial" w:cs="Arial"/>
                <w:sz w:val="16"/>
              </w:rPr>
              <w:lastRenderedPageBreak/>
              <w:t xml:space="preserve">A2 </w:t>
            </w:r>
          </w:p>
          <w:p w:rsidR="00713995" w:rsidRDefault="00596C5E">
            <w:pPr>
              <w:spacing w:after="120"/>
            </w:pPr>
            <w:r>
              <w:rPr>
                <w:rFonts w:ascii="Arial" w:eastAsia="Arial" w:hAnsi="Arial" w:cs="Arial"/>
                <w:sz w:val="16"/>
              </w:rPr>
              <w:lastRenderedPageBreak/>
              <w:t xml:space="preserve">C1 </w:t>
            </w:r>
          </w:p>
          <w:p w:rsidR="00713995" w:rsidRDefault="00596C5E">
            <w:pPr>
              <w:spacing w:after="120"/>
            </w:pPr>
            <w:r>
              <w:rPr>
                <w:rFonts w:ascii="Arial" w:eastAsia="Arial" w:hAnsi="Arial" w:cs="Arial"/>
                <w:sz w:val="16"/>
              </w:rPr>
              <w:t xml:space="preserve">C1 </w:t>
            </w:r>
          </w:p>
          <w:p w:rsidR="00713995" w:rsidRDefault="00596C5E">
            <w:pPr>
              <w:spacing w:after="120"/>
            </w:pPr>
            <w:r>
              <w:rPr>
                <w:rFonts w:ascii="Arial" w:eastAsia="Arial" w:hAnsi="Arial" w:cs="Arial"/>
                <w:sz w:val="16"/>
              </w:rPr>
              <w:t xml:space="preserve">C1 </w:t>
            </w:r>
          </w:p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C1 </w:t>
            </w:r>
          </w:p>
        </w:tc>
        <w:tc>
          <w:tcPr>
            <w:tcW w:w="1287" w:type="dxa"/>
            <w:vMerge w:val="restart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20"/>
              <w:ind w:left="70"/>
            </w:pPr>
            <w:r>
              <w:rPr>
                <w:rFonts w:ascii="Arial" w:eastAsia="Arial" w:hAnsi="Arial" w:cs="Arial"/>
                <w:sz w:val="16"/>
              </w:rPr>
              <w:lastRenderedPageBreak/>
              <w:t xml:space="preserve">Técnico Adm. </w:t>
            </w:r>
          </w:p>
          <w:p w:rsidR="00713995" w:rsidRDefault="00596C5E">
            <w:pPr>
              <w:spacing w:after="117"/>
              <w:ind w:left="70"/>
            </w:pPr>
            <w:r>
              <w:rPr>
                <w:rFonts w:ascii="Arial" w:eastAsia="Arial" w:hAnsi="Arial" w:cs="Arial"/>
                <w:sz w:val="16"/>
              </w:rPr>
              <w:lastRenderedPageBreak/>
              <w:t xml:space="preserve">Técnico Adm. </w:t>
            </w:r>
          </w:p>
          <w:p w:rsidR="00713995" w:rsidRDefault="00596C5E">
            <w:pPr>
              <w:spacing w:after="0" w:line="412" w:lineRule="auto"/>
              <w:ind w:left="70"/>
            </w:pPr>
            <w:r>
              <w:rPr>
                <w:rFonts w:ascii="Arial" w:eastAsia="Arial" w:hAnsi="Arial" w:cs="Arial"/>
                <w:sz w:val="16"/>
              </w:rPr>
              <w:lastRenderedPageBreak/>
              <w:t xml:space="preserve">Tec. G. Admi Administr. </w:t>
            </w:r>
          </w:p>
          <w:p w:rsidR="00713995" w:rsidRDefault="00596C5E">
            <w:pPr>
              <w:spacing w:after="120"/>
              <w:ind w:left="70"/>
            </w:pPr>
            <w:r>
              <w:rPr>
                <w:rFonts w:ascii="Arial" w:eastAsia="Arial" w:hAnsi="Arial" w:cs="Arial"/>
                <w:sz w:val="16"/>
              </w:rPr>
              <w:t xml:space="preserve">Administr. </w:t>
            </w:r>
          </w:p>
          <w:p w:rsidR="00713995" w:rsidRDefault="00596C5E">
            <w:pPr>
              <w:spacing w:after="120"/>
              <w:ind w:left="70"/>
            </w:pPr>
            <w:r>
              <w:rPr>
                <w:rFonts w:ascii="Arial" w:eastAsia="Arial" w:hAnsi="Arial" w:cs="Arial"/>
                <w:sz w:val="16"/>
              </w:rPr>
              <w:t xml:space="preserve">Administr. </w:t>
            </w:r>
          </w:p>
          <w:p w:rsidR="00713995" w:rsidRDefault="00596C5E">
            <w:pPr>
              <w:spacing w:after="0"/>
              <w:ind w:left="70"/>
            </w:pPr>
            <w:r>
              <w:rPr>
                <w:rFonts w:ascii="Arial" w:eastAsia="Arial" w:hAnsi="Arial" w:cs="Arial"/>
                <w:sz w:val="16"/>
              </w:rPr>
              <w:t xml:space="preserve">Administr. </w:t>
            </w:r>
          </w:p>
        </w:tc>
        <w:tc>
          <w:tcPr>
            <w:tcW w:w="1824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lastRenderedPageBreak/>
              <w:t xml:space="preserve">SG1001 </w:t>
            </w:r>
          </w:p>
        </w:tc>
        <w:tc>
          <w:tcPr>
            <w:tcW w:w="456" w:type="dxa"/>
            <w:tcBorders>
              <w:left w:val="single" w:sz="8" w:space="0" w:color="000000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30 </w:t>
            </w:r>
          </w:p>
        </w:tc>
        <w:tc>
          <w:tcPr>
            <w:tcW w:w="1651" w:type="dxa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right="47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14.159,28 </w:t>
            </w:r>
          </w:p>
        </w:tc>
        <w:tc>
          <w:tcPr>
            <w:tcW w:w="783" w:type="dxa"/>
            <w:vMerge w:val="restart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20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6.021,96 </w:t>
            </w:r>
          </w:p>
          <w:p w:rsidR="00713995" w:rsidRDefault="00596C5E">
            <w:pPr>
              <w:spacing w:after="117"/>
              <w:ind w:left="89"/>
            </w:pPr>
            <w:r>
              <w:rPr>
                <w:rFonts w:ascii="Arial" w:eastAsia="Arial" w:hAnsi="Arial" w:cs="Arial"/>
                <w:sz w:val="16"/>
              </w:rPr>
              <w:lastRenderedPageBreak/>
              <w:t xml:space="preserve">4.890,01 </w:t>
            </w:r>
          </w:p>
          <w:p w:rsidR="00713995" w:rsidRDefault="00596C5E">
            <w:pPr>
              <w:spacing w:after="120"/>
              <w:ind w:left="89"/>
            </w:pPr>
            <w:r>
              <w:rPr>
                <w:rFonts w:ascii="Arial" w:eastAsia="Arial" w:hAnsi="Arial" w:cs="Arial"/>
                <w:sz w:val="16"/>
              </w:rPr>
              <w:lastRenderedPageBreak/>
              <w:t xml:space="preserve">2.214,79 </w:t>
            </w:r>
          </w:p>
          <w:p w:rsidR="00713995" w:rsidRDefault="00596C5E">
            <w:pPr>
              <w:spacing w:after="120"/>
              <w:ind w:left="89"/>
            </w:pPr>
            <w:r>
              <w:rPr>
                <w:rFonts w:ascii="Arial" w:eastAsia="Arial" w:hAnsi="Arial" w:cs="Arial"/>
                <w:sz w:val="16"/>
              </w:rPr>
              <w:lastRenderedPageBreak/>
              <w:t xml:space="preserve">3.910,84 </w:t>
            </w:r>
          </w:p>
          <w:p w:rsidR="00713995" w:rsidRDefault="00596C5E">
            <w:pPr>
              <w:spacing w:after="120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3.408,01 </w:t>
            </w:r>
          </w:p>
          <w:p w:rsidR="00713995" w:rsidRDefault="00596C5E">
            <w:pPr>
              <w:spacing w:after="120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3.687,36 </w:t>
            </w:r>
          </w:p>
          <w:p w:rsidR="00713995" w:rsidRDefault="00596C5E">
            <w:pPr>
              <w:spacing w:after="0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3.352,15 </w:t>
            </w:r>
          </w:p>
        </w:tc>
        <w:tc>
          <w:tcPr>
            <w:tcW w:w="1560" w:type="dxa"/>
            <w:vMerge w:val="restart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20"/>
              <w:ind w:left="40"/>
              <w:jc w:val="center"/>
            </w:pPr>
            <w:r>
              <w:rPr>
                <w:rFonts w:ascii="Arial" w:eastAsia="Arial" w:hAnsi="Arial" w:cs="Arial"/>
                <w:sz w:val="16"/>
              </w:rPr>
              <w:lastRenderedPageBreak/>
              <w:t xml:space="preserve">12.368,04 </w:t>
            </w:r>
          </w:p>
          <w:p w:rsidR="00713995" w:rsidRDefault="00596C5E">
            <w:pPr>
              <w:spacing w:after="117"/>
              <w:ind w:left="40"/>
              <w:jc w:val="center"/>
            </w:pPr>
            <w:r>
              <w:rPr>
                <w:rFonts w:ascii="Arial" w:eastAsia="Arial" w:hAnsi="Arial" w:cs="Arial"/>
                <w:sz w:val="16"/>
              </w:rPr>
              <w:lastRenderedPageBreak/>
              <w:t xml:space="preserve">10.627,20 </w:t>
            </w:r>
          </w:p>
          <w:p w:rsidR="00713995" w:rsidRDefault="00596C5E">
            <w:pPr>
              <w:spacing w:after="120"/>
              <w:ind w:left="128"/>
              <w:jc w:val="center"/>
            </w:pPr>
            <w:r>
              <w:rPr>
                <w:rFonts w:ascii="Arial" w:eastAsia="Arial" w:hAnsi="Arial" w:cs="Arial"/>
                <w:sz w:val="16"/>
              </w:rPr>
              <w:lastRenderedPageBreak/>
              <w:t xml:space="preserve">7.442,16 </w:t>
            </w:r>
          </w:p>
          <w:p w:rsidR="00713995" w:rsidRDefault="00596C5E">
            <w:pPr>
              <w:spacing w:after="120"/>
              <w:ind w:left="128"/>
              <w:jc w:val="center"/>
            </w:pPr>
            <w:r>
              <w:rPr>
                <w:rFonts w:ascii="Arial" w:eastAsia="Arial" w:hAnsi="Arial" w:cs="Arial"/>
                <w:sz w:val="16"/>
              </w:rPr>
              <w:lastRenderedPageBreak/>
              <w:t xml:space="preserve">6.509,16 </w:t>
            </w:r>
          </w:p>
          <w:p w:rsidR="00713995" w:rsidRDefault="00596C5E">
            <w:pPr>
              <w:spacing w:after="120"/>
              <w:ind w:left="12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6.509,16 </w:t>
            </w:r>
          </w:p>
          <w:p w:rsidR="00713995" w:rsidRDefault="00596C5E">
            <w:pPr>
              <w:spacing w:after="120"/>
              <w:ind w:left="12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6.043,56 </w:t>
            </w:r>
          </w:p>
          <w:p w:rsidR="00713995" w:rsidRDefault="00596C5E">
            <w:pPr>
              <w:spacing w:after="0"/>
              <w:ind w:left="12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6.043,56 </w:t>
            </w:r>
          </w:p>
        </w:tc>
        <w:tc>
          <w:tcPr>
            <w:tcW w:w="872" w:type="dxa"/>
            <w:vMerge w:val="restart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20"/>
              <w:ind w:left="89"/>
            </w:pPr>
            <w:r>
              <w:rPr>
                <w:rFonts w:ascii="Arial" w:eastAsia="Arial" w:hAnsi="Arial" w:cs="Arial"/>
                <w:sz w:val="16"/>
              </w:rPr>
              <w:lastRenderedPageBreak/>
              <w:t xml:space="preserve">15.448,20 </w:t>
            </w:r>
          </w:p>
          <w:p w:rsidR="00713995" w:rsidRDefault="00596C5E">
            <w:pPr>
              <w:spacing w:after="117"/>
              <w:ind w:left="89"/>
            </w:pPr>
            <w:r>
              <w:rPr>
                <w:rFonts w:ascii="Arial" w:eastAsia="Arial" w:hAnsi="Arial" w:cs="Arial"/>
                <w:sz w:val="16"/>
              </w:rPr>
              <w:lastRenderedPageBreak/>
              <w:t xml:space="preserve">13.097,40 </w:t>
            </w:r>
          </w:p>
          <w:p w:rsidR="00713995" w:rsidRDefault="00596C5E">
            <w:pPr>
              <w:spacing w:after="120"/>
              <w:ind w:left="89"/>
            </w:pPr>
            <w:r>
              <w:rPr>
                <w:rFonts w:ascii="Arial" w:eastAsia="Arial" w:hAnsi="Arial" w:cs="Arial"/>
                <w:sz w:val="16"/>
              </w:rPr>
              <w:lastRenderedPageBreak/>
              <w:t xml:space="preserve">10.509,24 </w:t>
            </w:r>
          </w:p>
          <w:p w:rsidR="00713995" w:rsidRDefault="00596C5E">
            <w:pPr>
              <w:spacing w:after="120"/>
              <w:ind w:left="89"/>
            </w:pPr>
            <w:r>
              <w:rPr>
                <w:rFonts w:ascii="Arial" w:eastAsia="Arial" w:hAnsi="Arial" w:cs="Arial"/>
                <w:sz w:val="16"/>
              </w:rPr>
              <w:lastRenderedPageBreak/>
              <w:t xml:space="preserve">11.831,88 </w:t>
            </w:r>
          </w:p>
          <w:p w:rsidR="00713995" w:rsidRDefault="00596C5E">
            <w:pPr>
              <w:spacing w:after="120"/>
              <w:ind w:right="47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9.880,80 </w:t>
            </w:r>
          </w:p>
          <w:p w:rsidR="00713995" w:rsidRDefault="00596C5E">
            <w:pPr>
              <w:spacing w:after="120"/>
              <w:ind w:right="47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8.007,24 </w:t>
            </w:r>
          </w:p>
          <w:p w:rsidR="00713995" w:rsidRDefault="00596C5E">
            <w:pPr>
              <w:spacing w:after="0"/>
              <w:ind w:right="47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8.007,24 </w:t>
            </w:r>
          </w:p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318"/>
        </w:trPr>
        <w:tc>
          <w:tcPr>
            <w:tcW w:w="775" w:type="dxa"/>
            <w:vMerge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382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287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824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SG1002 </w:t>
            </w:r>
          </w:p>
        </w:tc>
        <w:tc>
          <w:tcPr>
            <w:tcW w:w="456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28 </w:t>
            </w:r>
          </w:p>
        </w:tc>
        <w:tc>
          <w:tcPr>
            <w:tcW w:w="1651" w:type="dxa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right="47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14.159,28 </w:t>
            </w:r>
          </w:p>
        </w:tc>
        <w:tc>
          <w:tcPr>
            <w:tcW w:w="783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560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872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775" w:type="dxa"/>
            <w:vMerge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382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287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824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SG2001 </w:t>
            </w:r>
          </w:p>
        </w:tc>
        <w:tc>
          <w:tcPr>
            <w:tcW w:w="456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24 </w:t>
            </w:r>
          </w:p>
        </w:tc>
        <w:tc>
          <w:tcPr>
            <w:tcW w:w="1651" w:type="dxa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right="47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12.243,24 </w:t>
            </w:r>
          </w:p>
        </w:tc>
        <w:tc>
          <w:tcPr>
            <w:tcW w:w="783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560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872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775" w:type="dxa"/>
            <w:vMerge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382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287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824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SG3001 </w:t>
            </w:r>
          </w:p>
        </w:tc>
        <w:tc>
          <w:tcPr>
            <w:tcW w:w="456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22 </w:t>
            </w:r>
          </w:p>
        </w:tc>
        <w:tc>
          <w:tcPr>
            <w:tcW w:w="1651" w:type="dxa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42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9.192,60 </w:t>
            </w:r>
          </w:p>
        </w:tc>
        <w:tc>
          <w:tcPr>
            <w:tcW w:w="783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560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872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775" w:type="dxa"/>
            <w:vMerge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382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287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824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SG3002 </w:t>
            </w:r>
          </w:p>
        </w:tc>
        <w:tc>
          <w:tcPr>
            <w:tcW w:w="456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22 </w:t>
            </w:r>
          </w:p>
        </w:tc>
        <w:tc>
          <w:tcPr>
            <w:tcW w:w="1651" w:type="dxa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42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9.192,60 </w:t>
            </w:r>
          </w:p>
        </w:tc>
        <w:tc>
          <w:tcPr>
            <w:tcW w:w="783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560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872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775" w:type="dxa"/>
            <w:vMerge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382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287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824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SG3003 </w:t>
            </w:r>
          </w:p>
        </w:tc>
        <w:tc>
          <w:tcPr>
            <w:tcW w:w="456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21 </w:t>
            </w:r>
          </w:p>
        </w:tc>
        <w:tc>
          <w:tcPr>
            <w:tcW w:w="1651" w:type="dxa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42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9.192,60 </w:t>
            </w:r>
          </w:p>
        </w:tc>
        <w:tc>
          <w:tcPr>
            <w:tcW w:w="783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560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872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283"/>
        </w:trPr>
        <w:tc>
          <w:tcPr>
            <w:tcW w:w="775" w:type="dxa"/>
            <w:vMerge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382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287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824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SG3004 </w:t>
            </w:r>
          </w:p>
        </w:tc>
        <w:tc>
          <w:tcPr>
            <w:tcW w:w="456" w:type="dxa"/>
            <w:tcBorders>
              <w:top w:val="single" w:sz="24" w:space="0" w:color="FFFFFF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21 </w:t>
            </w:r>
          </w:p>
        </w:tc>
        <w:tc>
          <w:tcPr>
            <w:tcW w:w="1651" w:type="dxa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42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9.192,60 </w:t>
            </w:r>
          </w:p>
        </w:tc>
        <w:tc>
          <w:tcPr>
            <w:tcW w:w="783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560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872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356"/>
        </w:trPr>
        <w:tc>
          <w:tcPr>
            <w:tcW w:w="775" w:type="dxa"/>
            <w:vMerge w:val="restart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20"/>
              <w:ind w:left="3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920 </w:t>
            </w:r>
          </w:p>
          <w:p w:rsidR="00713995" w:rsidRDefault="00596C5E">
            <w:pPr>
              <w:spacing w:after="120"/>
              <w:ind w:left="3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920 </w:t>
            </w:r>
          </w:p>
          <w:p w:rsidR="00713995" w:rsidRDefault="00596C5E">
            <w:pPr>
              <w:spacing w:after="120"/>
              <w:ind w:left="3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920 </w:t>
            </w:r>
          </w:p>
          <w:p w:rsidR="00713995" w:rsidRDefault="00596C5E">
            <w:pPr>
              <w:spacing w:after="120"/>
              <w:ind w:left="3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920 </w:t>
            </w:r>
          </w:p>
          <w:p w:rsidR="00713995" w:rsidRDefault="00596C5E">
            <w:pPr>
              <w:spacing w:after="0"/>
              <w:ind w:left="3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920 </w:t>
            </w:r>
          </w:p>
        </w:tc>
        <w:tc>
          <w:tcPr>
            <w:tcW w:w="382" w:type="dxa"/>
            <w:vMerge w:val="restart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20"/>
            </w:pPr>
            <w:r>
              <w:rPr>
                <w:rFonts w:ascii="Arial" w:eastAsia="Arial" w:hAnsi="Arial" w:cs="Arial"/>
                <w:sz w:val="16"/>
              </w:rPr>
              <w:t xml:space="preserve">C1 </w:t>
            </w:r>
          </w:p>
          <w:p w:rsidR="00713995" w:rsidRDefault="00596C5E">
            <w:pPr>
              <w:spacing w:after="120"/>
            </w:pPr>
            <w:r>
              <w:rPr>
                <w:rFonts w:ascii="Arial" w:eastAsia="Arial" w:hAnsi="Arial" w:cs="Arial"/>
                <w:sz w:val="16"/>
              </w:rPr>
              <w:t xml:space="preserve">C1 </w:t>
            </w:r>
          </w:p>
          <w:p w:rsidR="00713995" w:rsidRDefault="00596C5E">
            <w:pPr>
              <w:spacing w:after="120"/>
            </w:pPr>
            <w:r>
              <w:rPr>
                <w:rFonts w:ascii="Arial" w:eastAsia="Arial" w:hAnsi="Arial" w:cs="Arial"/>
                <w:sz w:val="16"/>
              </w:rPr>
              <w:t xml:space="preserve">C1 </w:t>
            </w:r>
          </w:p>
          <w:p w:rsidR="00713995" w:rsidRDefault="00596C5E">
            <w:pPr>
              <w:spacing w:after="120"/>
            </w:pPr>
            <w:r>
              <w:rPr>
                <w:rFonts w:ascii="Arial" w:eastAsia="Arial" w:hAnsi="Arial" w:cs="Arial"/>
                <w:sz w:val="16"/>
              </w:rPr>
              <w:t xml:space="preserve">C1 </w:t>
            </w:r>
          </w:p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C1 </w:t>
            </w:r>
          </w:p>
        </w:tc>
        <w:tc>
          <w:tcPr>
            <w:tcW w:w="1287" w:type="dxa"/>
            <w:vMerge w:val="restart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20"/>
              <w:ind w:left="70"/>
            </w:pPr>
            <w:r>
              <w:rPr>
                <w:rFonts w:ascii="Arial" w:eastAsia="Arial" w:hAnsi="Arial" w:cs="Arial"/>
                <w:sz w:val="16"/>
              </w:rPr>
              <w:t xml:space="preserve">Administr. </w:t>
            </w:r>
          </w:p>
          <w:p w:rsidR="00713995" w:rsidRDefault="00596C5E">
            <w:pPr>
              <w:spacing w:after="120"/>
              <w:ind w:left="70"/>
            </w:pPr>
            <w:r>
              <w:rPr>
                <w:rFonts w:ascii="Arial" w:eastAsia="Arial" w:hAnsi="Arial" w:cs="Arial"/>
                <w:sz w:val="16"/>
              </w:rPr>
              <w:t xml:space="preserve">Administr. </w:t>
            </w:r>
          </w:p>
          <w:p w:rsidR="00713995" w:rsidRDefault="00596C5E">
            <w:pPr>
              <w:spacing w:after="120"/>
              <w:ind w:left="70"/>
            </w:pPr>
            <w:r>
              <w:rPr>
                <w:rFonts w:ascii="Arial" w:eastAsia="Arial" w:hAnsi="Arial" w:cs="Arial"/>
                <w:sz w:val="16"/>
              </w:rPr>
              <w:t xml:space="preserve">Administr. </w:t>
            </w:r>
          </w:p>
          <w:p w:rsidR="00713995" w:rsidRDefault="00596C5E">
            <w:pPr>
              <w:spacing w:after="120"/>
              <w:ind w:left="70"/>
            </w:pPr>
            <w:r>
              <w:rPr>
                <w:rFonts w:ascii="Arial" w:eastAsia="Arial" w:hAnsi="Arial" w:cs="Arial"/>
                <w:sz w:val="16"/>
              </w:rPr>
              <w:t xml:space="preserve">Ofic. INSS </w:t>
            </w:r>
          </w:p>
          <w:p w:rsidR="00713995" w:rsidRDefault="00596C5E">
            <w:pPr>
              <w:spacing w:after="0"/>
              <w:ind w:left="70"/>
            </w:pPr>
            <w:r>
              <w:rPr>
                <w:rFonts w:ascii="Arial" w:eastAsia="Arial" w:hAnsi="Arial" w:cs="Arial"/>
                <w:sz w:val="16"/>
              </w:rPr>
              <w:t xml:space="preserve">Ins.Obras </w:t>
            </w:r>
          </w:p>
        </w:tc>
        <w:tc>
          <w:tcPr>
            <w:tcW w:w="1824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SG3005 </w:t>
            </w:r>
          </w:p>
        </w:tc>
        <w:tc>
          <w:tcPr>
            <w:tcW w:w="456" w:type="dxa"/>
            <w:tcBorders>
              <w:left w:val="single" w:sz="8" w:space="0" w:color="000000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22 </w:t>
            </w:r>
          </w:p>
        </w:tc>
        <w:tc>
          <w:tcPr>
            <w:tcW w:w="1651" w:type="dxa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42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9.192,60 </w:t>
            </w:r>
          </w:p>
        </w:tc>
        <w:tc>
          <w:tcPr>
            <w:tcW w:w="783" w:type="dxa"/>
            <w:vMerge w:val="restart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20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2.512,87 </w:t>
            </w:r>
          </w:p>
          <w:p w:rsidR="00713995" w:rsidRDefault="00596C5E">
            <w:pPr>
              <w:spacing w:after="120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3.268,35 </w:t>
            </w:r>
          </w:p>
          <w:p w:rsidR="00713995" w:rsidRDefault="00596C5E">
            <w:pPr>
              <w:spacing w:after="120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2.683,67 </w:t>
            </w:r>
          </w:p>
          <w:p w:rsidR="00713995" w:rsidRDefault="00596C5E">
            <w:pPr>
              <w:spacing w:after="120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3.100,74 </w:t>
            </w:r>
          </w:p>
          <w:p w:rsidR="00713995" w:rsidRDefault="00596C5E">
            <w:pPr>
              <w:spacing w:after="0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3.687,36 </w:t>
            </w:r>
          </w:p>
        </w:tc>
        <w:tc>
          <w:tcPr>
            <w:tcW w:w="1560" w:type="dxa"/>
            <w:vMerge w:val="restart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20"/>
              <w:ind w:left="12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6.509,16 </w:t>
            </w:r>
          </w:p>
          <w:p w:rsidR="00713995" w:rsidRDefault="00596C5E">
            <w:pPr>
              <w:spacing w:after="120"/>
              <w:ind w:left="12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6.043,56 </w:t>
            </w:r>
          </w:p>
          <w:p w:rsidR="00713995" w:rsidRDefault="00596C5E">
            <w:pPr>
              <w:spacing w:after="120"/>
              <w:ind w:left="12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6.043,56 </w:t>
            </w:r>
          </w:p>
          <w:p w:rsidR="00713995" w:rsidRDefault="00596C5E">
            <w:pPr>
              <w:spacing w:after="120"/>
              <w:ind w:left="12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6.509,16 </w:t>
            </w:r>
          </w:p>
          <w:p w:rsidR="00713995" w:rsidRDefault="00596C5E">
            <w:pPr>
              <w:spacing w:after="0"/>
              <w:ind w:left="12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6.509,16 </w:t>
            </w:r>
          </w:p>
        </w:tc>
        <w:tc>
          <w:tcPr>
            <w:tcW w:w="872" w:type="dxa"/>
            <w:vMerge w:val="restart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20"/>
              <w:ind w:right="47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9.880,80 </w:t>
            </w:r>
          </w:p>
          <w:p w:rsidR="00713995" w:rsidRDefault="00596C5E">
            <w:pPr>
              <w:spacing w:after="120"/>
              <w:ind w:right="47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8.007,24 </w:t>
            </w:r>
          </w:p>
          <w:p w:rsidR="00713995" w:rsidRDefault="00596C5E">
            <w:pPr>
              <w:spacing w:after="120"/>
              <w:ind w:right="47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8.007,24 </w:t>
            </w:r>
          </w:p>
          <w:p w:rsidR="00713995" w:rsidRDefault="00596C5E">
            <w:pPr>
              <w:spacing w:after="120"/>
              <w:ind w:right="47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9.880,80 </w:t>
            </w:r>
          </w:p>
          <w:p w:rsidR="00713995" w:rsidRDefault="00596C5E">
            <w:pPr>
              <w:spacing w:after="0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10.207,92 </w:t>
            </w:r>
          </w:p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775" w:type="dxa"/>
            <w:vMerge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382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287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824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SG3006 </w:t>
            </w:r>
          </w:p>
        </w:tc>
        <w:tc>
          <w:tcPr>
            <w:tcW w:w="456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21 </w:t>
            </w:r>
          </w:p>
        </w:tc>
        <w:tc>
          <w:tcPr>
            <w:tcW w:w="1651" w:type="dxa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42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9.192,60 </w:t>
            </w:r>
          </w:p>
        </w:tc>
        <w:tc>
          <w:tcPr>
            <w:tcW w:w="783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560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872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775" w:type="dxa"/>
            <w:vMerge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382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287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824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SG3007 </w:t>
            </w:r>
          </w:p>
        </w:tc>
        <w:tc>
          <w:tcPr>
            <w:tcW w:w="456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21 </w:t>
            </w:r>
          </w:p>
        </w:tc>
        <w:tc>
          <w:tcPr>
            <w:tcW w:w="1651" w:type="dxa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42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9.192,60 </w:t>
            </w:r>
          </w:p>
        </w:tc>
        <w:tc>
          <w:tcPr>
            <w:tcW w:w="783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560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872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775" w:type="dxa"/>
            <w:vMerge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382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287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824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SG3008 </w:t>
            </w:r>
          </w:p>
        </w:tc>
        <w:tc>
          <w:tcPr>
            <w:tcW w:w="456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22 </w:t>
            </w:r>
          </w:p>
        </w:tc>
        <w:tc>
          <w:tcPr>
            <w:tcW w:w="1651" w:type="dxa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42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9.192,60 </w:t>
            </w:r>
          </w:p>
        </w:tc>
        <w:tc>
          <w:tcPr>
            <w:tcW w:w="783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560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872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283"/>
        </w:trPr>
        <w:tc>
          <w:tcPr>
            <w:tcW w:w="775" w:type="dxa"/>
            <w:vMerge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382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287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824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SG3009 </w:t>
            </w:r>
          </w:p>
        </w:tc>
        <w:tc>
          <w:tcPr>
            <w:tcW w:w="456" w:type="dxa"/>
            <w:tcBorders>
              <w:top w:val="single" w:sz="24" w:space="0" w:color="FFFFFF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22 </w:t>
            </w:r>
          </w:p>
        </w:tc>
        <w:tc>
          <w:tcPr>
            <w:tcW w:w="1651" w:type="dxa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42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9.192,60 </w:t>
            </w:r>
          </w:p>
        </w:tc>
        <w:tc>
          <w:tcPr>
            <w:tcW w:w="783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560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872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355"/>
        </w:trPr>
        <w:tc>
          <w:tcPr>
            <w:tcW w:w="775" w:type="dxa"/>
            <w:vMerge w:val="restart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20"/>
              <w:ind w:left="3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920 </w:t>
            </w:r>
          </w:p>
          <w:p w:rsidR="00713995" w:rsidRDefault="00596C5E">
            <w:pPr>
              <w:spacing w:after="0"/>
              <w:ind w:left="3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920 </w:t>
            </w:r>
          </w:p>
        </w:tc>
        <w:tc>
          <w:tcPr>
            <w:tcW w:w="382" w:type="dxa"/>
            <w:vMerge w:val="restart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20"/>
            </w:pPr>
            <w:r>
              <w:rPr>
                <w:rFonts w:ascii="Arial" w:eastAsia="Arial" w:hAnsi="Arial" w:cs="Arial"/>
                <w:sz w:val="16"/>
              </w:rPr>
              <w:t xml:space="preserve">C2 </w:t>
            </w:r>
          </w:p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C2 </w:t>
            </w:r>
          </w:p>
        </w:tc>
        <w:tc>
          <w:tcPr>
            <w:tcW w:w="1287" w:type="dxa"/>
            <w:vMerge w:val="restart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20"/>
              <w:ind w:left="70"/>
            </w:pPr>
            <w:r>
              <w:rPr>
                <w:rFonts w:ascii="Arial" w:eastAsia="Arial" w:hAnsi="Arial" w:cs="Arial"/>
                <w:sz w:val="16"/>
              </w:rPr>
              <w:t xml:space="preserve">Aux. Admi </w:t>
            </w:r>
          </w:p>
          <w:p w:rsidR="00713995" w:rsidRDefault="00596C5E">
            <w:pPr>
              <w:spacing w:after="0"/>
              <w:ind w:left="70"/>
            </w:pPr>
            <w:r>
              <w:rPr>
                <w:rFonts w:ascii="Arial" w:eastAsia="Arial" w:hAnsi="Arial" w:cs="Arial"/>
                <w:sz w:val="16"/>
              </w:rPr>
              <w:t xml:space="preserve">Aux. Admi </w:t>
            </w:r>
          </w:p>
        </w:tc>
        <w:tc>
          <w:tcPr>
            <w:tcW w:w="1824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SG4001 </w:t>
            </w:r>
          </w:p>
        </w:tc>
        <w:tc>
          <w:tcPr>
            <w:tcW w:w="456" w:type="dxa"/>
            <w:tcBorders>
              <w:left w:val="single" w:sz="8" w:space="0" w:color="000000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18 </w:t>
            </w:r>
          </w:p>
        </w:tc>
        <w:tc>
          <w:tcPr>
            <w:tcW w:w="1651" w:type="dxa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42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7.650,84 </w:t>
            </w:r>
          </w:p>
        </w:tc>
        <w:tc>
          <w:tcPr>
            <w:tcW w:w="783" w:type="dxa"/>
            <w:vMerge w:val="restart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20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2.509,05 </w:t>
            </w:r>
          </w:p>
          <w:p w:rsidR="00713995" w:rsidRDefault="00596C5E">
            <w:pPr>
              <w:spacing w:after="0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2.052,86 </w:t>
            </w:r>
          </w:p>
        </w:tc>
        <w:tc>
          <w:tcPr>
            <w:tcW w:w="1560" w:type="dxa"/>
            <w:vMerge w:val="restart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20"/>
              <w:ind w:left="12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5.040,36 </w:t>
            </w:r>
          </w:p>
          <w:p w:rsidR="00713995" w:rsidRDefault="00596C5E">
            <w:pPr>
              <w:spacing w:after="0"/>
              <w:ind w:left="12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5.040,36 </w:t>
            </w:r>
          </w:p>
        </w:tc>
        <w:tc>
          <w:tcPr>
            <w:tcW w:w="872" w:type="dxa"/>
            <w:vMerge w:val="restart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20"/>
              <w:ind w:right="47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8.590,92 </w:t>
            </w:r>
          </w:p>
          <w:p w:rsidR="00713995" w:rsidRDefault="00596C5E">
            <w:pPr>
              <w:spacing w:after="0"/>
              <w:ind w:right="47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8.590,92 </w:t>
            </w:r>
          </w:p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283"/>
        </w:trPr>
        <w:tc>
          <w:tcPr>
            <w:tcW w:w="775" w:type="dxa"/>
            <w:vMerge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382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287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824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SG4002 </w:t>
            </w:r>
          </w:p>
        </w:tc>
        <w:tc>
          <w:tcPr>
            <w:tcW w:w="456" w:type="dxa"/>
            <w:tcBorders>
              <w:top w:val="single" w:sz="24" w:space="0" w:color="FFFFFF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18 </w:t>
            </w:r>
          </w:p>
        </w:tc>
        <w:tc>
          <w:tcPr>
            <w:tcW w:w="1651" w:type="dxa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42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7.650,84 </w:t>
            </w:r>
          </w:p>
        </w:tc>
        <w:tc>
          <w:tcPr>
            <w:tcW w:w="783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560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872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355"/>
        </w:trPr>
        <w:tc>
          <w:tcPr>
            <w:tcW w:w="775" w:type="dxa"/>
            <w:vMerge w:val="restart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20"/>
              <w:ind w:left="3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920 </w:t>
            </w:r>
          </w:p>
          <w:p w:rsidR="00713995" w:rsidRDefault="00596C5E">
            <w:pPr>
              <w:spacing w:after="0"/>
              <w:ind w:left="3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920 </w:t>
            </w:r>
          </w:p>
        </w:tc>
        <w:tc>
          <w:tcPr>
            <w:tcW w:w="382" w:type="dxa"/>
            <w:vMerge w:val="restart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20"/>
            </w:pPr>
            <w:r>
              <w:rPr>
                <w:rFonts w:ascii="Arial" w:eastAsia="Arial" w:hAnsi="Arial" w:cs="Arial"/>
                <w:sz w:val="16"/>
              </w:rPr>
              <w:t xml:space="preserve">C2 </w:t>
            </w:r>
          </w:p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C2 </w:t>
            </w:r>
          </w:p>
        </w:tc>
        <w:tc>
          <w:tcPr>
            <w:tcW w:w="1287" w:type="dxa"/>
            <w:vMerge w:val="restart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20"/>
              <w:ind w:left="70"/>
            </w:pPr>
            <w:r>
              <w:rPr>
                <w:rFonts w:ascii="Arial" w:eastAsia="Arial" w:hAnsi="Arial" w:cs="Arial"/>
                <w:sz w:val="16"/>
              </w:rPr>
              <w:t xml:space="preserve">Aux. Admi </w:t>
            </w:r>
          </w:p>
          <w:p w:rsidR="00713995" w:rsidRDefault="00596C5E">
            <w:pPr>
              <w:spacing w:after="0"/>
              <w:ind w:left="70"/>
            </w:pPr>
            <w:r>
              <w:rPr>
                <w:rFonts w:ascii="Arial" w:eastAsia="Arial" w:hAnsi="Arial" w:cs="Arial"/>
                <w:sz w:val="16"/>
              </w:rPr>
              <w:t xml:space="preserve">Aux. Admi </w:t>
            </w:r>
          </w:p>
        </w:tc>
        <w:tc>
          <w:tcPr>
            <w:tcW w:w="1824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SG4003 </w:t>
            </w:r>
          </w:p>
        </w:tc>
        <w:tc>
          <w:tcPr>
            <w:tcW w:w="456" w:type="dxa"/>
            <w:tcBorders>
              <w:left w:val="single" w:sz="8" w:space="0" w:color="000000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18 </w:t>
            </w:r>
          </w:p>
        </w:tc>
        <w:tc>
          <w:tcPr>
            <w:tcW w:w="1651" w:type="dxa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42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7.650,84 </w:t>
            </w:r>
          </w:p>
        </w:tc>
        <w:tc>
          <w:tcPr>
            <w:tcW w:w="783" w:type="dxa"/>
            <w:vMerge w:val="restart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20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2.280,96 </w:t>
            </w:r>
          </w:p>
          <w:p w:rsidR="00713995" w:rsidRDefault="00596C5E">
            <w:pPr>
              <w:spacing w:after="0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1.823,77 </w:t>
            </w:r>
          </w:p>
        </w:tc>
        <w:tc>
          <w:tcPr>
            <w:tcW w:w="1560" w:type="dxa"/>
            <w:vMerge w:val="restart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20"/>
              <w:ind w:left="12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5.040,36 </w:t>
            </w:r>
          </w:p>
          <w:p w:rsidR="00713995" w:rsidRDefault="00596C5E">
            <w:pPr>
              <w:spacing w:after="0"/>
              <w:ind w:left="12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5.040,36 </w:t>
            </w:r>
          </w:p>
        </w:tc>
        <w:tc>
          <w:tcPr>
            <w:tcW w:w="872" w:type="dxa"/>
            <w:vMerge w:val="restart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20"/>
              <w:ind w:right="47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8.590,92 </w:t>
            </w:r>
          </w:p>
          <w:p w:rsidR="00713995" w:rsidRDefault="00596C5E">
            <w:pPr>
              <w:spacing w:after="0"/>
              <w:ind w:right="47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8.590,92 </w:t>
            </w:r>
          </w:p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283"/>
        </w:trPr>
        <w:tc>
          <w:tcPr>
            <w:tcW w:w="775" w:type="dxa"/>
            <w:vMerge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382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287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824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SG4004 </w:t>
            </w:r>
          </w:p>
        </w:tc>
        <w:tc>
          <w:tcPr>
            <w:tcW w:w="456" w:type="dxa"/>
            <w:tcBorders>
              <w:top w:val="single" w:sz="24" w:space="0" w:color="FFFFFF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18 </w:t>
            </w:r>
          </w:p>
        </w:tc>
        <w:tc>
          <w:tcPr>
            <w:tcW w:w="1651" w:type="dxa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42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7.650,84 </w:t>
            </w:r>
          </w:p>
        </w:tc>
        <w:tc>
          <w:tcPr>
            <w:tcW w:w="783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560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872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356"/>
        </w:trPr>
        <w:tc>
          <w:tcPr>
            <w:tcW w:w="775" w:type="dxa"/>
            <w:vMerge w:val="restart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20"/>
              <w:ind w:left="3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920 </w:t>
            </w:r>
          </w:p>
          <w:p w:rsidR="00713995" w:rsidRDefault="00596C5E">
            <w:pPr>
              <w:spacing w:after="120"/>
              <w:ind w:left="3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920 </w:t>
            </w:r>
          </w:p>
          <w:p w:rsidR="00713995" w:rsidRDefault="00596C5E">
            <w:pPr>
              <w:spacing w:after="0"/>
              <w:ind w:left="3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920 </w:t>
            </w:r>
          </w:p>
        </w:tc>
        <w:tc>
          <w:tcPr>
            <w:tcW w:w="382" w:type="dxa"/>
            <w:vMerge w:val="restart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20"/>
            </w:pPr>
            <w:r>
              <w:rPr>
                <w:rFonts w:ascii="Arial" w:eastAsia="Arial" w:hAnsi="Arial" w:cs="Arial"/>
                <w:sz w:val="16"/>
              </w:rPr>
              <w:t xml:space="preserve">C2 </w:t>
            </w:r>
          </w:p>
          <w:p w:rsidR="00713995" w:rsidRDefault="00596C5E">
            <w:pPr>
              <w:spacing w:after="120"/>
            </w:pPr>
            <w:r>
              <w:rPr>
                <w:rFonts w:ascii="Arial" w:eastAsia="Arial" w:hAnsi="Arial" w:cs="Arial"/>
                <w:sz w:val="16"/>
              </w:rPr>
              <w:t xml:space="preserve">C2 </w:t>
            </w:r>
          </w:p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C2 </w:t>
            </w:r>
          </w:p>
        </w:tc>
        <w:tc>
          <w:tcPr>
            <w:tcW w:w="1287" w:type="dxa"/>
            <w:vMerge w:val="restart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20"/>
              <w:ind w:left="70"/>
            </w:pPr>
            <w:r>
              <w:rPr>
                <w:rFonts w:ascii="Arial" w:eastAsia="Arial" w:hAnsi="Arial" w:cs="Arial"/>
                <w:sz w:val="16"/>
              </w:rPr>
              <w:t xml:space="preserve">Aux. Admi </w:t>
            </w:r>
          </w:p>
          <w:p w:rsidR="00713995" w:rsidRDefault="00596C5E">
            <w:pPr>
              <w:spacing w:after="120"/>
              <w:ind w:left="70"/>
            </w:pPr>
            <w:r>
              <w:rPr>
                <w:rFonts w:ascii="Arial" w:eastAsia="Arial" w:hAnsi="Arial" w:cs="Arial"/>
                <w:sz w:val="16"/>
              </w:rPr>
              <w:t xml:space="preserve">Aux. </w:t>
            </w:r>
            <w:r>
              <w:rPr>
                <w:rFonts w:ascii="Arial" w:eastAsia="Arial" w:hAnsi="Arial" w:cs="Arial"/>
                <w:sz w:val="16"/>
              </w:rPr>
              <w:t xml:space="preserve">Admi </w:t>
            </w:r>
          </w:p>
          <w:p w:rsidR="00713995" w:rsidRDefault="00596C5E">
            <w:pPr>
              <w:spacing w:after="0"/>
              <w:ind w:left="70"/>
            </w:pPr>
            <w:r>
              <w:rPr>
                <w:rFonts w:ascii="Arial" w:eastAsia="Arial" w:hAnsi="Arial" w:cs="Arial"/>
                <w:sz w:val="16"/>
              </w:rPr>
              <w:t xml:space="preserve">Aux. Admi </w:t>
            </w:r>
          </w:p>
        </w:tc>
        <w:tc>
          <w:tcPr>
            <w:tcW w:w="1824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SG4005 </w:t>
            </w:r>
          </w:p>
        </w:tc>
        <w:tc>
          <w:tcPr>
            <w:tcW w:w="456" w:type="dxa"/>
            <w:tcBorders>
              <w:left w:val="single" w:sz="8" w:space="0" w:color="000000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18 </w:t>
            </w:r>
          </w:p>
        </w:tc>
        <w:tc>
          <w:tcPr>
            <w:tcW w:w="1651" w:type="dxa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42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7.650,84 </w:t>
            </w:r>
          </w:p>
        </w:tc>
        <w:tc>
          <w:tcPr>
            <w:tcW w:w="783" w:type="dxa"/>
            <w:vMerge w:val="restart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20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2.280,96 </w:t>
            </w:r>
          </w:p>
          <w:p w:rsidR="00713995" w:rsidRDefault="00596C5E">
            <w:pPr>
              <w:spacing w:after="120"/>
              <w:ind w:right="47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683,91 </w:t>
            </w:r>
          </w:p>
          <w:p w:rsidR="00713995" w:rsidRDefault="00596C5E">
            <w:pPr>
              <w:spacing w:after="0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2.051,74 </w:t>
            </w:r>
          </w:p>
        </w:tc>
        <w:tc>
          <w:tcPr>
            <w:tcW w:w="1560" w:type="dxa"/>
            <w:vMerge w:val="restart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20"/>
              <w:ind w:left="12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5.040,36 </w:t>
            </w:r>
          </w:p>
          <w:p w:rsidR="00713995" w:rsidRDefault="00596C5E">
            <w:pPr>
              <w:spacing w:after="120"/>
              <w:ind w:left="12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5.040,36 </w:t>
            </w:r>
          </w:p>
          <w:p w:rsidR="00713995" w:rsidRDefault="00596C5E">
            <w:pPr>
              <w:spacing w:after="0"/>
              <w:ind w:left="12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5.040,36 </w:t>
            </w:r>
          </w:p>
        </w:tc>
        <w:tc>
          <w:tcPr>
            <w:tcW w:w="872" w:type="dxa"/>
            <w:vMerge w:val="restart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20"/>
              <w:ind w:right="47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8.590,92 </w:t>
            </w:r>
          </w:p>
          <w:p w:rsidR="00713995" w:rsidRDefault="00596C5E">
            <w:pPr>
              <w:spacing w:after="120"/>
              <w:ind w:right="47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8.590,92 </w:t>
            </w:r>
          </w:p>
          <w:p w:rsidR="00713995" w:rsidRDefault="00596C5E">
            <w:pPr>
              <w:spacing w:after="0"/>
              <w:ind w:right="47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8.590,92 </w:t>
            </w:r>
          </w:p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775" w:type="dxa"/>
            <w:vMerge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382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287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824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SG4006 </w:t>
            </w:r>
          </w:p>
        </w:tc>
        <w:tc>
          <w:tcPr>
            <w:tcW w:w="456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18 </w:t>
            </w:r>
          </w:p>
        </w:tc>
        <w:tc>
          <w:tcPr>
            <w:tcW w:w="1651" w:type="dxa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42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7.650,84 </w:t>
            </w:r>
          </w:p>
        </w:tc>
        <w:tc>
          <w:tcPr>
            <w:tcW w:w="783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560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872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283"/>
        </w:trPr>
        <w:tc>
          <w:tcPr>
            <w:tcW w:w="775" w:type="dxa"/>
            <w:vMerge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382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287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824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SG4007 </w:t>
            </w:r>
          </w:p>
        </w:tc>
        <w:tc>
          <w:tcPr>
            <w:tcW w:w="456" w:type="dxa"/>
            <w:tcBorders>
              <w:top w:val="single" w:sz="24" w:space="0" w:color="FFFFFF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18 </w:t>
            </w:r>
          </w:p>
        </w:tc>
        <w:tc>
          <w:tcPr>
            <w:tcW w:w="1651" w:type="dxa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42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7.650,84 </w:t>
            </w:r>
          </w:p>
        </w:tc>
        <w:tc>
          <w:tcPr>
            <w:tcW w:w="783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560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872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775" w:type="dxa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3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920 </w:t>
            </w:r>
          </w:p>
        </w:tc>
        <w:tc>
          <w:tcPr>
            <w:tcW w:w="382" w:type="dxa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C2 </w:t>
            </w:r>
          </w:p>
        </w:tc>
        <w:tc>
          <w:tcPr>
            <w:tcW w:w="1287" w:type="dxa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70"/>
            </w:pPr>
            <w:r>
              <w:rPr>
                <w:rFonts w:ascii="Arial" w:eastAsia="Arial" w:hAnsi="Arial" w:cs="Arial"/>
                <w:sz w:val="16"/>
              </w:rPr>
              <w:t xml:space="preserve">Aux. Admi </w:t>
            </w:r>
          </w:p>
        </w:tc>
        <w:tc>
          <w:tcPr>
            <w:tcW w:w="1824" w:type="dxa"/>
            <w:tcBorders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SG4008 </w:t>
            </w:r>
          </w:p>
        </w:tc>
        <w:tc>
          <w:tcPr>
            <w:tcW w:w="456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18 </w:t>
            </w:r>
          </w:p>
        </w:tc>
        <w:tc>
          <w:tcPr>
            <w:tcW w:w="1651" w:type="dxa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42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7.650,84 </w:t>
            </w:r>
          </w:p>
        </w:tc>
        <w:tc>
          <w:tcPr>
            <w:tcW w:w="783" w:type="dxa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2.071,87 </w:t>
            </w:r>
          </w:p>
        </w:tc>
        <w:tc>
          <w:tcPr>
            <w:tcW w:w="1560" w:type="dxa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12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5.040,36 </w:t>
            </w:r>
          </w:p>
        </w:tc>
        <w:tc>
          <w:tcPr>
            <w:tcW w:w="872" w:type="dxa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10.108,92 </w:t>
            </w:r>
          </w:p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356"/>
        </w:trPr>
        <w:tc>
          <w:tcPr>
            <w:tcW w:w="775" w:type="dxa"/>
            <w:vMerge w:val="restart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20"/>
              <w:ind w:left="3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920 </w:t>
            </w:r>
          </w:p>
          <w:p w:rsidR="00713995" w:rsidRDefault="00596C5E">
            <w:pPr>
              <w:spacing w:after="0"/>
              <w:ind w:left="3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920 </w:t>
            </w:r>
          </w:p>
        </w:tc>
        <w:tc>
          <w:tcPr>
            <w:tcW w:w="382" w:type="dxa"/>
            <w:vMerge w:val="restart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20"/>
            </w:pPr>
            <w:r>
              <w:rPr>
                <w:rFonts w:ascii="Arial" w:eastAsia="Arial" w:hAnsi="Arial" w:cs="Arial"/>
                <w:sz w:val="16"/>
              </w:rPr>
              <w:t xml:space="preserve">C2 </w:t>
            </w:r>
          </w:p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C2 </w:t>
            </w:r>
          </w:p>
        </w:tc>
        <w:tc>
          <w:tcPr>
            <w:tcW w:w="1287" w:type="dxa"/>
            <w:vMerge w:val="restart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20"/>
              <w:ind w:left="70"/>
            </w:pPr>
            <w:r>
              <w:rPr>
                <w:rFonts w:ascii="Arial" w:eastAsia="Arial" w:hAnsi="Arial" w:cs="Arial"/>
                <w:sz w:val="16"/>
              </w:rPr>
              <w:t xml:space="preserve">Aux. Admi </w:t>
            </w:r>
          </w:p>
          <w:p w:rsidR="00713995" w:rsidRDefault="00596C5E">
            <w:pPr>
              <w:spacing w:after="0"/>
              <w:ind w:left="70"/>
            </w:pPr>
            <w:r>
              <w:rPr>
                <w:rFonts w:ascii="Arial" w:eastAsia="Arial" w:hAnsi="Arial" w:cs="Arial"/>
                <w:sz w:val="16"/>
              </w:rPr>
              <w:t xml:space="preserve">Aux. Admi </w:t>
            </w:r>
          </w:p>
        </w:tc>
        <w:tc>
          <w:tcPr>
            <w:tcW w:w="1824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SG4009 </w:t>
            </w:r>
          </w:p>
        </w:tc>
        <w:tc>
          <w:tcPr>
            <w:tcW w:w="456" w:type="dxa"/>
            <w:tcBorders>
              <w:left w:val="single" w:sz="8" w:space="0" w:color="000000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18 </w:t>
            </w:r>
          </w:p>
        </w:tc>
        <w:tc>
          <w:tcPr>
            <w:tcW w:w="1651" w:type="dxa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42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7.650,84 </w:t>
            </w:r>
          </w:p>
        </w:tc>
        <w:tc>
          <w:tcPr>
            <w:tcW w:w="783" w:type="dxa"/>
            <w:vMerge w:val="restart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right="47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683,91 0,00 </w:t>
            </w:r>
          </w:p>
        </w:tc>
        <w:tc>
          <w:tcPr>
            <w:tcW w:w="1560" w:type="dxa"/>
            <w:vMerge w:val="restart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20"/>
              <w:ind w:left="12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5.040,36 </w:t>
            </w:r>
          </w:p>
          <w:p w:rsidR="00713995" w:rsidRDefault="00596C5E">
            <w:pPr>
              <w:spacing w:after="0"/>
              <w:ind w:left="12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5.040,36 </w:t>
            </w:r>
          </w:p>
        </w:tc>
        <w:tc>
          <w:tcPr>
            <w:tcW w:w="872" w:type="dxa"/>
            <w:vMerge w:val="restart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20"/>
              <w:ind w:right="47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8.590,92 </w:t>
            </w:r>
          </w:p>
          <w:p w:rsidR="00713995" w:rsidRDefault="00596C5E">
            <w:pPr>
              <w:spacing w:after="0"/>
              <w:ind w:right="47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8.590,92 </w:t>
            </w:r>
          </w:p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283"/>
        </w:trPr>
        <w:tc>
          <w:tcPr>
            <w:tcW w:w="775" w:type="dxa"/>
            <w:vMerge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382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287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824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SG4010 </w:t>
            </w:r>
          </w:p>
        </w:tc>
        <w:tc>
          <w:tcPr>
            <w:tcW w:w="456" w:type="dxa"/>
            <w:tcBorders>
              <w:top w:val="single" w:sz="24" w:space="0" w:color="FFFFFF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18 </w:t>
            </w:r>
          </w:p>
        </w:tc>
        <w:tc>
          <w:tcPr>
            <w:tcW w:w="1651" w:type="dxa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42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7.650,84 </w:t>
            </w:r>
          </w:p>
        </w:tc>
        <w:tc>
          <w:tcPr>
            <w:tcW w:w="783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560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872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775" w:type="dxa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3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920 </w:t>
            </w:r>
          </w:p>
        </w:tc>
        <w:tc>
          <w:tcPr>
            <w:tcW w:w="382" w:type="dxa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C2 </w:t>
            </w:r>
          </w:p>
        </w:tc>
        <w:tc>
          <w:tcPr>
            <w:tcW w:w="1287" w:type="dxa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70"/>
            </w:pPr>
            <w:r>
              <w:rPr>
                <w:rFonts w:ascii="Arial" w:eastAsia="Arial" w:hAnsi="Arial" w:cs="Arial"/>
                <w:sz w:val="16"/>
              </w:rPr>
              <w:t xml:space="preserve">Aux. Admin. </w:t>
            </w:r>
          </w:p>
        </w:tc>
        <w:tc>
          <w:tcPr>
            <w:tcW w:w="1824" w:type="dxa"/>
            <w:tcBorders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SG4011 </w:t>
            </w:r>
          </w:p>
        </w:tc>
        <w:tc>
          <w:tcPr>
            <w:tcW w:w="456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18 </w:t>
            </w:r>
          </w:p>
        </w:tc>
        <w:tc>
          <w:tcPr>
            <w:tcW w:w="1651" w:type="dxa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42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7.650,84 </w:t>
            </w:r>
          </w:p>
        </w:tc>
        <w:tc>
          <w:tcPr>
            <w:tcW w:w="783" w:type="dxa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right="47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0,00 </w:t>
            </w:r>
          </w:p>
        </w:tc>
        <w:tc>
          <w:tcPr>
            <w:tcW w:w="1560" w:type="dxa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12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5.040,36 </w:t>
            </w:r>
          </w:p>
        </w:tc>
        <w:tc>
          <w:tcPr>
            <w:tcW w:w="872" w:type="dxa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right="47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8.590,92 </w:t>
            </w:r>
          </w:p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355"/>
        </w:trPr>
        <w:tc>
          <w:tcPr>
            <w:tcW w:w="775" w:type="dxa"/>
            <w:vMerge w:val="restart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20"/>
              <w:ind w:left="3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920 </w:t>
            </w:r>
          </w:p>
          <w:p w:rsidR="00713995" w:rsidRDefault="00596C5E">
            <w:pPr>
              <w:spacing w:after="120"/>
              <w:ind w:left="3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920 </w:t>
            </w:r>
          </w:p>
          <w:p w:rsidR="00713995" w:rsidRDefault="00596C5E">
            <w:pPr>
              <w:spacing w:after="0"/>
              <w:ind w:left="3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920 </w:t>
            </w:r>
          </w:p>
        </w:tc>
        <w:tc>
          <w:tcPr>
            <w:tcW w:w="382" w:type="dxa"/>
            <w:vMerge w:val="restart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20"/>
            </w:pPr>
            <w:r>
              <w:rPr>
                <w:rFonts w:ascii="Arial" w:eastAsia="Arial" w:hAnsi="Arial" w:cs="Arial"/>
                <w:sz w:val="16"/>
              </w:rPr>
              <w:t xml:space="preserve">C2 </w:t>
            </w:r>
          </w:p>
          <w:p w:rsidR="00713995" w:rsidRDefault="00596C5E">
            <w:pPr>
              <w:spacing w:after="120"/>
            </w:pPr>
            <w:r>
              <w:rPr>
                <w:rFonts w:ascii="Arial" w:eastAsia="Arial" w:hAnsi="Arial" w:cs="Arial"/>
                <w:sz w:val="16"/>
              </w:rPr>
              <w:t xml:space="preserve">C2 </w:t>
            </w:r>
          </w:p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C2 </w:t>
            </w:r>
          </w:p>
        </w:tc>
        <w:tc>
          <w:tcPr>
            <w:tcW w:w="1287" w:type="dxa"/>
            <w:vMerge w:val="restart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20"/>
              <w:ind w:left="70"/>
            </w:pPr>
            <w:r>
              <w:rPr>
                <w:rFonts w:ascii="Arial" w:eastAsia="Arial" w:hAnsi="Arial" w:cs="Arial"/>
                <w:sz w:val="16"/>
              </w:rPr>
              <w:t xml:space="preserve">Aux. Admi </w:t>
            </w:r>
          </w:p>
          <w:p w:rsidR="00713995" w:rsidRDefault="00596C5E">
            <w:pPr>
              <w:spacing w:after="120"/>
              <w:ind w:left="70"/>
            </w:pPr>
            <w:r>
              <w:rPr>
                <w:rFonts w:ascii="Arial" w:eastAsia="Arial" w:hAnsi="Arial" w:cs="Arial"/>
                <w:sz w:val="16"/>
              </w:rPr>
              <w:t xml:space="preserve">Aux. Admi </w:t>
            </w:r>
          </w:p>
          <w:p w:rsidR="00713995" w:rsidRDefault="00596C5E">
            <w:pPr>
              <w:spacing w:after="0"/>
              <w:ind w:left="70"/>
            </w:pPr>
            <w:r>
              <w:rPr>
                <w:rFonts w:ascii="Arial" w:eastAsia="Arial" w:hAnsi="Arial" w:cs="Arial"/>
                <w:sz w:val="16"/>
              </w:rPr>
              <w:t xml:space="preserve">Aux. Inform. </w:t>
            </w:r>
          </w:p>
        </w:tc>
        <w:tc>
          <w:tcPr>
            <w:tcW w:w="1824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SG4012 </w:t>
            </w:r>
          </w:p>
        </w:tc>
        <w:tc>
          <w:tcPr>
            <w:tcW w:w="456" w:type="dxa"/>
            <w:tcBorders>
              <w:left w:val="single" w:sz="8" w:space="0" w:color="000000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18 </w:t>
            </w:r>
          </w:p>
        </w:tc>
        <w:tc>
          <w:tcPr>
            <w:tcW w:w="1651" w:type="dxa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42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7.650,84 </w:t>
            </w:r>
          </w:p>
        </w:tc>
        <w:tc>
          <w:tcPr>
            <w:tcW w:w="783" w:type="dxa"/>
            <w:vMerge w:val="restart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20"/>
              <w:ind w:right="47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0,00 </w:t>
            </w:r>
          </w:p>
          <w:p w:rsidR="00713995" w:rsidRDefault="00596C5E">
            <w:pPr>
              <w:spacing w:after="0"/>
              <w:ind w:right="47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0,00 873,89 </w:t>
            </w:r>
          </w:p>
        </w:tc>
        <w:tc>
          <w:tcPr>
            <w:tcW w:w="1560" w:type="dxa"/>
            <w:vMerge w:val="restart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20"/>
              <w:ind w:left="12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5.040,36 </w:t>
            </w:r>
          </w:p>
          <w:p w:rsidR="00713995" w:rsidRDefault="00596C5E">
            <w:pPr>
              <w:spacing w:after="120"/>
              <w:ind w:left="12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5.040,36 </w:t>
            </w:r>
          </w:p>
          <w:p w:rsidR="00713995" w:rsidRDefault="00596C5E">
            <w:pPr>
              <w:spacing w:after="0"/>
              <w:ind w:left="12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5.040,36 </w:t>
            </w:r>
          </w:p>
        </w:tc>
        <w:tc>
          <w:tcPr>
            <w:tcW w:w="872" w:type="dxa"/>
            <w:vMerge w:val="restart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20"/>
              <w:ind w:right="47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8.590,92 </w:t>
            </w:r>
          </w:p>
          <w:p w:rsidR="00713995" w:rsidRDefault="00596C5E">
            <w:pPr>
              <w:spacing w:after="120"/>
              <w:ind w:right="47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8.590,92 </w:t>
            </w:r>
          </w:p>
          <w:p w:rsidR="00713995" w:rsidRDefault="00596C5E">
            <w:pPr>
              <w:spacing w:after="0"/>
              <w:ind w:right="47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8.590,92 </w:t>
            </w:r>
          </w:p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775" w:type="dxa"/>
            <w:vMerge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382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287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824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SG4013 </w:t>
            </w:r>
          </w:p>
        </w:tc>
        <w:tc>
          <w:tcPr>
            <w:tcW w:w="456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18 </w:t>
            </w:r>
          </w:p>
        </w:tc>
        <w:tc>
          <w:tcPr>
            <w:tcW w:w="1651" w:type="dxa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42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7.650,84 </w:t>
            </w:r>
          </w:p>
        </w:tc>
        <w:tc>
          <w:tcPr>
            <w:tcW w:w="783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560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872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283"/>
        </w:trPr>
        <w:tc>
          <w:tcPr>
            <w:tcW w:w="775" w:type="dxa"/>
            <w:vMerge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382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287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824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SG4014 </w:t>
            </w:r>
          </w:p>
        </w:tc>
        <w:tc>
          <w:tcPr>
            <w:tcW w:w="456" w:type="dxa"/>
            <w:tcBorders>
              <w:top w:val="single" w:sz="24" w:space="0" w:color="FFFFFF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18 </w:t>
            </w:r>
          </w:p>
        </w:tc>
        <w:tc>
          <w:tcPr>
            <w:tcW w:w="1651" w:type="dxa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42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7.650,84 </w:t>
            </w:r>
          </w:p>
        </w:tc>
        <w:tc>
          <w:tcPr>
            <w:tcW w:w="783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560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872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318"/>
        </w:trPr>
        <w:tc>
          <w:tcPr>
            <w:tcW w:w="775" w:type="dxa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3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920 </w:t>
            </w:r>
          </w:p>
        </w:tc>
        <w:tc>
          <w:tcPr>
            <w:tcW w:w="382" w:type="dxa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C2 </w:t>
            </w:r>
          </w:p>
        </w:tc>
        <w:tc>
          <w:tcPr>
            <w:tcW w:w="1287" w:type="dxa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70"/>
            </w:pPr>
            <w:r>
              <w:rPr>
                <w:rFonts w:ascii="Arial" w:eastAsia="Arial" w:hAnsi="Arial" w:cs="Arial"/>
                <w:sz w:val="16"/>
              </w:rPr>
              <w:t xml:space="preserve">Notificador </w:t>
            </w:r>
          </w:p>
        </w:tc>
        <w:tc>
          <w:tcPr>
            <w:tcW w:w="1824" w:type="dxa"/>
            <w:tcBorders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SG4015 </w:t>
            </w:r>
          </w:p>
        </w:tc>
        <w:tc>
          <w:tcPr>
            <w:tcW w:w="456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14 </w:t>
            </w:r>
          </w:p>
        </w:tc>
        <w:tc>
          <w:tcPr>
            <w:tcW w:w="1651" w:type="dxa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42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7.002,48 </w:t>
            </w:r>
          </w:p>
        </w:tc>
        <w:tc>
          <w:tcPr>
            <w:tcW w:w="783" w:type="dxa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right="47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0,00 </w:t>
            </w:r>
          </w:p>
        </w:tc>
        <w:tc>
          <w:tcPr>
            <w:tcW w:w="1560" w:type="dxa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12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3.894,36 </w:t>
            </w:r>
          </w:p>
        </w:tc>
        <w:tc>
          <w:tcPr>
            <w:tcW w:w="872" w:type="dxa"/>
            <w:tcBorders>
              <w:right w:val="single" w:sz="4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right="47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8.862,24 </w:t>
            </w:r>
          </w:p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332"/>
        </w:trPr>
        <w:tc>
          <w:tcPr>
            <w:tcW w:w="775" w:type="dxa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3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920 </w:t>
            </w:r>
          </w:p>
        </w:tc>
        <w:tc>
          <w:tcPr>
            <w:tcW w:w="382" w:type="dxa"/>
            <w:vMerge w:val="restart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41"/>
              <w:ind w:left="48"/>
            </w:pPr>
            <w:r>
              <w:rPr>
                <w:rFonts w:ascii="Arial" w:eastAsia="Arial" w:hAnsi="Arial" w:cs="Arial"/>
                <w:sz w:val="16"/>
              </w:rPr>
              <w:t xml:space="preserve">E </w:t>
            </w:r>
          </w:p>
          <w:p w:rsidR="00713995" w:rsidRDefault="00596C5E">
            <w:pPr>
              <w:spacing w:after="120"/>
              <w:ind w:left="48"/>
            </w:pPr>
            <w:r>
              <w:rPr>
                <w:rFonts w:ascii="Arial" w:eastAsia="Arial" w:hAnsi="Arial" w:cs="Arial"/>
                <w:sz w:val="16"/>
              </w:rPr>
              <w:t xml:space="preserve">E </w:t>
            </w:r>
          </w:p>
          <w:p w:rsidR="00713995" w:rsidRDefault="00596C5E">
            <w:pPr>
              <w:spacing w:after="117"/>
              <w:ind w:left="48"/>
            </w:pPr>
            <w:r>
              <w:rPr>
                <w:rFonts w:ascii="Arial" w:eastAsia="Arial" w:hAnsi="Arial" w:cs="Arial"/>
                <w:sz w:val="16"/>
              </w:rPr>
              <w:t xml:space="preserve">E </w:t>
            </w:r>
          </w:p>
          <w:p w:rsidR="00713995" w:rsidRDefault="00596C5E">
            <w:pPr>
              <w:spacing w:after="141"/>
              <w:ind w:left="48"/>
            </w:pPr>
            <w:r>
              <w:rPr>
                <w:rFonts w:ascii="Arial" w:eastAsia="Arial" w:hAnsi="Arial" w:cs="Arial"/>
                <w:sz w:val="16"/>
              </w:rPr>
              <w:t xml:space="preserve">E </w:t>
            </w:r>
          </w:p>
          <w:p w:rsidR="00713995" w:rsidRDefault="00596C5E">
            <w:pPr>
              <w:spacing w:after="120"/>
              <w:ind w:left="48"/>
            </w:pPr>
            <w:r>
              <w:rPr>
                <w:rFonts w:ascii="Arial" w:eastAsia="Arial" w:hAnsi="Arial" w:cs="Arial"/>
                <w:sz w:val="16"/>
              </w:rPr>
              <w:t xml:space="preserve">E </w:t>
            </w:r>
          </w:p>
          <w:p w:rsidR="00713995" w:rsidRDefault="00596C5E">
            <w:pPr>
              <w:spacing w:after="139"/>
              <w:ind w:left="48"/>
            </w:pPr>
            <w:r>
              <w:rPr>
                <w:rFonts w:ascii="Arial" w:eastAsia="Arial" w:hAnsi="Arial" w:cs="Arial"/>
                <w:sz w:val="16"/>
              </w:rPr>
              <w:t xml:space="preserve">E </w:t>
            </w:r>
          </w:p>
          <w:p w:rsidR="00713995" w:rsidRDefault="00596C5E">
            <w:pPr>
              <w:spacing w:after="0"/>
              <w:ind w:left="79"/>
            </w:pPr>
            <w:r>
              <w:rPr>
                <w:rFonts w:ascii="Arial" w:eastAsia="Arial" w:hAnsi="Arial" w:cs="Arial"/>
                <w:i/>
                <w:sz w:val="16"/>
              </w:rPr>
              <w:t xml:space="preserve">  </w:t>
            </w:r>
          </w:p>
        </w:tc>
        <w:tc>
          <w:tcPr>
            <w:tcW w:w="1287" w:type="dxa"/>
            <w:vMerge w:val="restart"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41"/>
              <w:ind w:left="70"/>
            </w:pPr>
            <w:r>
              <w:rPr>
                <w:rFonts w:ascii="Arial" w:eastAsia="Arial" w:hAnsi="Arial" w:cs="Arial"/>
                <w:sz w:val="16"/>
              </w:rPr>
              <w:t xml:space="preserve">N-Conserje </w:t>
            </w:r>
          </w:p>
          <w:p w:rsidR="00713995" w:rsidRDefault="00596C5E">
            <w:pPr>
              <w:spacing w:after="120"/>
              <w:ind w:left="70"/>
            </w:pPr>
            <w:r>
              <w:rPr>
                <w:rFonts w:ascii="Arial" w:eastAsia="Arial" w:hAnsi="Arial" w:cs="Arial"/>
                <w:sz w:val="16"/>
              </w:rPr>
              <w:t xml:space="preserve">N-Conserje </w:t>
            </w:r>
          </w:p>
          <w:p w:rsidR="00713995" w:rsidRDefault="00596C5E">
            <w:pPr>
              <w:spacing w:after="117"/>
              <w:ind w:left="70"/>
            </w:pPr>
            <w:r>
              <w:rPr>
                <w:rFonts w:ascii="Arial" w:eastAsia="Arial" w:hAnsi="Arial" w:cs="Arial"/>
                <w:sz w:val="16"/>
              </w:rPr>
              <w:t xml:space="preserve">N-Conserje </w:t>
            </w:r>
          </w:p>
          <w:p w:rsidR="00713995" w:rsidRDefault="00596C5E">
            <w:pPr>
              <w:spacing w:after="141"/>
              <w:ind w:left="70"/>
            </w:pPr>
            <w:r>
              <w:rPr>
                <w:rFonts w:ascii="Arial" w:eastAsia="Arial" w:hAnsi="Arial" w:cs="Arial"/>
                <w:sz w:val="16"/>
              </w:rPr>
              <w:t xml:space="preserve">N-Conserje </w:t>
            </w:r>
          </w:p>
          <w:p w:rsidR="00713995" w:rsidRDefault="00596C5E">
            <w:pPr>
              <w:spacing w:after="120"/>
              <w:ind w:left="70"/>
            </w:pPr>
            <w:r>
              <w:rPr>
                <w:rFonts w:ascii="Arial" w:eastAsia="Arial" w:hAnsi="Arial" w:cs="Arial"/>
                <w:sz w:val="16"/>
              </w:rPr>
              <w:t xml:space="preserve">N-Conserje </w:t>
            </w:r>
          </w:p>
          <w:p w:rsidR="00713995" w:rsidRDefault="00596C5E">
            <w:pPr>
              <w:spacing w:after="139"/>
              <w:ind w:left="70"/>
            </w:pPr>
            <w:r>
              <w:rPr>
                <w:rFonts w:ascii="Arial" w:eastAsia="Arial" w:hAnsi="Arial" w:cs="Arial"/>
                <w:sz w:val="16"/>
              </w:rPr>
              <w:t xml:space="preserve">Limpiadora </w:t>
            </w:r>
          </w:p>
          <w:p w:rsidR="00713995" w:rsidRDefault="00596C5E">
            <w:pPr>
              <w:spacing w:after="0"/>
              <w:ind w:left="70"/>
            </w:pPr>
            <w:r>
              <w:rPr>
                <w:rFonts w:ascii="Arial" w:eastAsia="Arial" w:hAnsi="Arial" w:cs="Arial"/>
                <w:i/>
                <w:sz w:val="16"/>
              </w:rPr>
              <w:t xml:space="preserve">  </w:t>
            </w:r>
          </w:p>
        </w:tc>
        <w:tc>
          <w:tcPr>
            <w:tcW w:w="1824" w:type="dxa"/>
            <w:tcBorders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SG4016 </w:t>
            </w:r>
          </w:p>
        </w:tc>
        <w:tc>
          <w:tcPr>
            <w:tcW w:w="45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14 </w:t>
            </w:r>
          </w:p>
        </w:tc>
        <w:tc>
          <w:tcPr>
            <w:tcW w:w="1651" w:type="dxa"/>
            <w:vMerge w:val="restart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41"/>
              <w:ind w:left="42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7.002,48 </w:t>
            </w:r>
          </w:p>
          <w:p w:rsidR="00713995" w:rsidRDefault="00596C5E">
            <w:pPr>
              <w:spacing w:after="0"/>
              <w:ind w:left="42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7.002,48 </w:t>
            </w:r>
          </w:p>
        </w:tc>
        <w:tc>
          <w:tcPr>
            <w:tcW w:w="783" w:type="dxa"/>
            <w:vMerge w:val="restart"/>
            <w:tcBorders>
              <w:bottom w:val="single" w:sz="4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41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2.017,07 </w:t>
            </w:r>
          </w:p>
          <w:p w:rsidR="00713995" w:rsidRDefault="00596C5E">
            <w:pPr>
              <w:spacing w:after="120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1.725,42 </w:t>
            </w:r>
          </w:p>
          <w:p w:rsidR="00713995" w:rsidRDefault="00596C5E">
            <w:pPr>
              <w:spacing w:after="117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1.486,49 </w:t>
            </w:r>
          </w:p>
          <w:p w:rsidR="00713995" w:rsidRDefault="00596C5E">
            <w:pPr>
              <w:spacing w:after="141"/>
              <w:ind w:right="47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601,14 </w:t>
            </w:r>
          </w:p>
          <w:p w:rsidR="00713995" w:rsidRDefault="00596C5E">
            <w:pPr>
              <w:spacing w:after="0"/>
              <w:ind w:right="47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686,16 0,00 </w:t>
            </w:r>
          </w:p>
        </w:tc>
        <w:tc>
          <w:tcPr>
            <w:tcW w:w="1560" w:type="dxa"/>
            <w:vMerge w:val="restart"/>
            <w:tcBorders>
              <w:bottom w:val="single" w:sz="4" w:space="0" w:color="FFFFFF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41"/>
              <w:ind w:left="12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3.894,36 </w:t>
            </w:r>
          </w:p>
          <w:p w:rsidR="00713995" w:rsidRDefault="00596C5E">
            <w:pPr>
              <w:spacing w:after="120"/>
              <w:ind w:left="12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3.894,36 </w:t>
            </w:r>
          </w:p>
          <w:p w:rsidR="00713995" w:rsidRDefault="00596C5E">
            <w:pPr>
              <w:spacing w:after="117"/>
              <w:ind w:left="12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3.894,36 </w:t>
            </w:r>
          </w:p>
          <w:p w:rsidR="00713995" w:rsidRDefault="00596C5E">
            <w:pPr>
              <w:spacing w:after="141"/>
              <w:ind w:left="12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3.894,36 </w:t>
            </w:r>
          </w:p>
          <w:p w:rsidR="00713995" w:rsidRDefault="00596C5E">
            <w:pPr>
              <w:spacing w:after="120"/>
              <w:ind w:left="12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3.894,36 </w:t>
            </w:r>
          </w:p>
          <w:p w:rsidR="00713995" w:rsidRDefault="00596C5E">
            <w:pPr>
              <w:spacing w:after="0"/>
              <w:ind w:left="12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1.947,18 </w:t>
            </w:r>
          </w:p>
        </w:tc>
        <w:tc>
          <w:tcPr>
            <w:tcW w:w="872" w:type="dxa"/>
            <w:tcBorders>
              <w:bottom w:val="single" w:sz="8" w:space="0" w:color="FFFFFF"/>
              <w:right w:val="single" w:sz="4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right="47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8.862,24 </w:t>
            </w:r>
          </w:p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364"/>
        </w:trPr>
        <w:tc>
          <w:tcPr>
            <w:tcW w:w="775" w:type="dxa"/>
            <w:vMerge w:val="restart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20"/>
              <w:ind w:left="3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920 </w:t>
            </w:r>
          </w:p>
          <w:p w:rsidR="00713995" w:rsidRDefault="00596C5E">
            <w:pPr>
              <w:spacing w:after="117"/>
              <w:ind w:left="3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920 </w:t>
            </w:r>
          </w:p>
          <w:p w:rsidR="00713995" w:rsidRDefault="00596C5E">
            <w:pPr>
              <w:spacing w:after="0"/>
              <w:ind w:left="3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920 </w:t>
            </w:r>
          </w:p>
        </w:tc>
        <w:tc>
          <w:tcPr>
            <w:tcW w:w="382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287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824" w:type="dxa"/>
            <w:tcBorders>
              <w:top w:val="single" w:sz="8" w:space="0" w:color="FFFFFF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SG4017 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14 </w:t>
            </w:r>
          </w:p>
        </w:tc>
        <w:tc>
          <w:tcPr>
            <w:tcW w:w="1651" w:type="dxa"/>
            <w:vMerge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783" w:type="dxa"/>
            <w:vMerge/>
            <w:tcBorders>
              <w:bottom w:val="single" w:sz="4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560" w:type="dxa"/>
            <w:vMerge/>
            <w:tcBorders>
              <w:bottom w:val="single" w:sz="4" w:space="0" w:color="FFFFFF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872" w:type="dxa"/>
            <w:tcBorders>
              <w:top w:val="single" w:sz="8" w:space="0" w:color="FFFFFF"/>
              <w:bottom w:val="single" w:sz="24" w:space="0" w:color="FFFFFF"/>
              <w:right w:val="single" w:sz="4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10.387,44 </w:t>
            </w:r>
          </w:p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318"/>
        </w:trPr>
        <w:tc>
          <w:tcPr>
            <w:tcW w:w="775" w:type="dxa"/>
            <w:vMerge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382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287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824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SG4018 </w:t>
            </w:r>
          </w:p>
        </w:tc>
        <w:tc>
          <w:tcPr>
            <w:tcW w:w="456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14 </w:t>
            </w:r>
          </w:p>
        </w:tc>
        <w:tc>
          <w:tcPr>
            <w:tcW w:w="1651" w:type="dxa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42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7.002,48 </w:t>
            </w:r>
          </w:p>
        </w:tc>
        <w:tc>
          <w:tcPr>
            <w:tcW w:w="783" w:type="dxa"/>
            <w:vMerge/>
            <w:tcBorders>
              <w:bottom w:val="single" w:sz="4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560" w:type="dxa"/>
            <w:vMerge/>
            <w:tcBorders>
              <w:bottom w:val="single" w:sz="4" w:space="0" w:color="FFFFFF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872" w:type="dxa"/>
            <w:tcBorders>
              <w:top w:val="single" w:sz="24" w:space="0" w:color="FFFFFF"/>
              <w:bottom w:val="single" w:sz="24" w:space="0" w:color="FFFFFF"/>
              <w:right w:val="single" w:sz="4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89"/>
            </w:pPr>
            <w:r>
              <w:rPr>
                <w:rFonts w:ascii="Arial" w:eastAsia="Arial" w:hAnsi="Arial" w:cs="Arial"/>
                <w:sz w:val="16"/>
              </w:rPr>
              <w:t xml:space="preserve">10.387,44 </w:t>
            </w:r>
          </w:p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295"/>
        </w:trPr>
        <w:tc>
          <w:tcPr>
            <w:tcW w:w="775" w:type="dxa"/>
            <w:vMerge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382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287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824" w:type="dxa"/>
            <w:tcBorders>
              <w:top w:val="single" w:sz="24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SG4019 </w:t>
            </w:r>
          </w:p>
        </w:tc>
        <w:tc>
          <w:tcPr>
            <w:tcW w:w="456" w:type="dxa"/>
            <w:tcBorders>
              <w:top w:val="single" w:sz="24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14 </w:t>
            </w:r>
          </w:p>
        </w:tc>
        <w:tc>
          <w:tcPr>
            <w:tcW w:w="1651" w:type="dxa"/>
            <w:vMerge w:val="restart"/>
            <w:tcBorders>
              <w:bottom w:val="single" w:sz="4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41"/>
              <w:ind w:left="42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7.002,48 </w:t>
            </w:r>
          </w:p>
          <w:p w:rsidR="00713995" w:rsidRDefault="00596C5E">
            <w:pPr>
              <w:spacing w:after="120"/>
              <w:ind w:left="42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7.002,48 </w:t>
            </w:r>
          </w:p>
          <w:p w:rsidR="00713995" w:rsidRDefault="00596C5E">
            <w:pPr>
              <w:spacing w:after="0"/>
              <w:ind w:left="42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3.501,18 </w:t>
            </w:r>
          </w:p>
        </w:tc>
        <w:tc>
          <w:tcPr>
            <w:tcW w:w="783" w:type="dxa"/>
            <w:vMerge/>
            <w:tcBorders>
              <w:bottom w:val="single" w:sz="4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560" w:type="dxa"/>
            <w:vMerge/>
            <w:tcBorders>
              <w:bottom w:val="single" w:sz="4" w:space="0" w:color="FFFFFF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872" w:type="dxa"/>
            <w:tcBorders>
              <w:top w:val="single" w:sz="24" w:space="0" w:color="FFFFFF"/>
              <w:bottom w:val="single" w:sz="8" w:space="0" w:color="FFFFFF"/>
              <w:right w:val="single" w:sz="4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right="47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8.862,24 </w:t>
            </w:r>
          </w:p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364"/>
        </w:trPr>
        <w:tc>
          <w:tcPr>
            <w:tcW w:w="775" w:type="dxa"/>
            <w:vMerge w:val="restart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20"/>
              <w:ind w:left="3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920 </w:t>
            </w:r>
          </w:p>
          <w:p w:rsidR="00713995" w:rsidRDefault="00596C5E">
            <w:pPr>
              <w:spacing w:after="0"/>
              <w:ind w:left="3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920 </w:t>
            </w:r>
          </w:p>
        </w:tc>
        <w:tc>
          <w:tcPr>
            <w:tcW w:w="382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287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824" w:type="dxa"/>
            <w:tcBorders>
              <w:top w:val="single" w:sz="8" w:space="0" w:color="FFFFFF"/>
              <w:bottom w:val="single" w:sz="24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SG4020 </w:t>
            </w:r>
          </w:p>
        </w:tc>
        <w:tc>
          <w:tcPr>
            <w:tcW w:w="4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FFFFFF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22"/>
              <w:ind w:right="44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14 </w:t>
            </w:r>
          </w:p>
          <w:p w:rsidR="00713995" w:rsidRDefault="00596C5E">
            <w:pPr>
              <w:spacing w:after="0"/>
              <w:ind w:right="44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14 </w:t>
            </w:r>
          </w:p>
        </w:tc>
        <w:tc>
          <w:tcPr>
            <w:tcW w:w="1651" w:type="dxa"/>
            <w:vMerge/>
            <w:tcBorders>
              <w:bottom w:val="single" w:sz="4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783" w:type="dxa"/>
            <w:vMerge/>
            <w:tcBorders>
              <w:bottom w:val="single" w:sz="4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560" w:type="dxa"/>
            <w:vMerge/>
            <w:tcBorders>
              <w:bottom w:val="single" w:sz="4" w:space="0" w:color="FFFFFF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872" w:type="dxa"/>
            <w:vMerge w:val="restart"/>
            <w:tcBorders>
              <w:top w:val="single" w:sz="8" w:space="0" w:color="FFFFFF"/>
              <w:bottom w:val="single" w:sz="4" w:space="0" w:color="FFFFFF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120"/>
              <w:ind w:right="47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8.862,24 </w:t>
            </w:r>
          </w:p>
          <w:p w:rsidR="00713995" w:rsidRDefault="00596C5E">
            <w:pPr>
              <w:spacing w:after="0"/>
              <w:ind w:right="47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4.376,52 </w:t>
            </w:r>
          </w:p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294"/>
        </w:trPr>
        <w:tc>
          <w:tcPr>
            <w:tcW w:w="775" w:type="dxa"/>
            <w:vMerge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382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287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824" w:type="dxa"/>
            <w:tcBorders>
              <w:top w:val="single" w:sz="24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SG4021 </w:t>
            </w:r>
          </w:p>
        </w:tc>
        <w:tc>
          <w:tcPr>
            <w:tcW w:w="45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FFFFFF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651" w:type="dxa"/>
            <w:vMerge/>
            <w:tcBorders>
              <w:bottom w:val="single" w:sz="4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783" w:type="dxa"/>
            <w:vMerge/>
            <w:tcBorders>
              <w:bottom w:val="single" w:sz="4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560" w:type="dxa"/>
            <w:vMerge/>
            <w:tcBorders>
              <w:bottom w:val="single" w:sz="4" w:space="0" w:color="FFFFFF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872" w:type="dxa"/>
            <w:vMerge/>
            <w:tcBorders>
              <w:top w:val="single" w:sz="8" w:space="0" w:color="FFFFFF"/>
              <w:bottom w:val="single" w:sz="4" w:space="0" w:color="FFFFFF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392"/>
        </w:trPr>
        <w:tc>
          <w:tcPr>
            <w:tcW w:w="775" w:type="dxa"/>
            <w:tcBorders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126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 xml:space="preserve">34 </w:t>
            </w:r>
          </w:p>
        </w:tc>
        <w:tc>
          <w:tcPr>
            <w:tcW w:w="382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287" w:type="dxa"/>
            <w:vMerge/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713995"/>
        </w:tc>
        <w:tc>
          <w:tcPr>
            <w:tcW w:w="1824" w:type="dxa"/>
            <w:tcBorders>
              <w:top w:val="single" w:sz="8" w:space="0" w:color="FFFFFF"/>
              <w:bottom w:val="single" w:sz="48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i/>
                <w:sz w:val="16"/>
              </w:rPr>
              <w:t xml:space="preserve">Subtotal </w:t>
            </w:r>
          </w:p>
        </w:tc>
        <w:tc>
          <w:tcPr>
            <w:tcW w:w="456" w:type="dxa"/>
            <w:tcBorders>
              <w:top w:val="single" w:sz="8" w:space="0" w:color="FFFFFF"/>
              <w:left w:val="single" w:sz="8" w:space="0" w:color="000000"/>
              <w:bottom w:val="single" w:sz="48" w:space="0" w:color="FFFFFF"/>
              <w:righ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jc w:val="right"/>
            </w:pPr>
            <w:r>
              <w:rPr>
                <w:rFonts w:ascii="Arial" w:eastAsia="Arial" w:hAnsi="Arial" w:cs="Arial"/>
                <w:b/>
                <w:i/>
                <w:sz w:val="16"/>
              </w:rPr>
              <w:t xml:space="preserve"> 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8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left="346"/>
            </w:pPr>
            <w:r>
              <w:rPr>
                <w:rFonts w:ascii="Arial" w:eastAsia="Arial" w:hAnsi="Arial" w:cs="Arial"/>
                <w:i/>
                <w:sz w:val="16"/>
              </w:rPr>
              <w:t xml:space="preserve">290.082,30 </w:t>
            </w:r>
          </w:p>
        </w:tc>
        <w:tc>
          <w:tcPr>
            <w:tcW w:w="783" w:type="dxa"/>
            <w:tcBorders>
              <w:top w:val="single" w:sz="4" w:space="0" w:color="000000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jc w:val="both"/>
            </w:pPr>
            <w:r>
              <w:rPr>
                <w:rFonts w:ascii="Arial" w:eastAsia="Arial" w:hAnsi="Arial" w:cs="Arial"/>
                <w:i/>
                <w:sz w:val="16"/>
              </w:rPr>
              <w:t xml:space="preserve">71.457,33 </w:t>
            </w:r>
          </w:p>
        </w:tc>
        <w:tc>
          <w:tcPr>
            <w:tcW w:w="1560" w:type="dxa"/>
            <w:tcBorders>
              <w:top w:val="single" w:sz="4" w:space="0" w:color="FFFFFF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ind w:right="49"/>
              <w:jc w:val="center"/>
            </w:pPr>
            <w:r>
              <w:rPr>
                <w:rFonts w:ascii="Arial" w:eastAsia="Arial" w:hAnsi="Arial" w:cs="Arial"/>
                <w:i/>
                <w:sz w:val="16"/>
              </w:rPr>
              <w:t xml:space="preserve">195.403,86 </w:t>
            </w:r>
          </w:p>
        </w:tc>
        <w:tc>
          <w:tcPr>
            <w:tcW w:w="872" w:type="dxa"/>
            <w:tcBorders>
              <w:top w:val="single" w:sz="4" w:space="0" w:color="FFFFFF"/>
            </w:tcBorders>
            <w:shd w:val="clear" w:color="auto" w:fill="auto"/>
            <w:tcMar>
              <w:top w:w="32" w:type="dxa"/>
              <w:left w:w="0" w:type="dxa"/>
              <w:bottom w:w="0" w:type="dxa"/>
              <w:right w:w="23" w:type="dxa"/>
            </w:tcMar>
          </w:tcPr>
          <w:p w:rsidR="00713995" w:rsidRDefault="00596C5E">
            <w:pPr>
              <w:spacing w:after="0"/>
              <w:jc w:val="both"/>
            </w:pPr>
            <w:r>
              <w:rPr>
                <w:rFonts w:ascii="Arial" w:eastAsia="Arial" w:hAnsi="Arial" w:cs="Arial"/>
                <w:i/>
                <w:sz w:val="16"/>
              </w:rPr>
              <w:t xml:space="preserve">332.135,52 </w:t>
            </w:r>
          </w:p>
        </w:tc>
      </w:tr>
    </w:tbl>
    <w:p w:rsidR="00713995" w:rsidRDefault="00596C5E">
      <w:pPr>
        <w:spacing w:after="0"/>
        <w:jc w:val="both"/>
      </w:pPr>
      <w:r>
        <w:rPr>
          <w:sz w:val="16"/>
        </w:rPr>
        <w:t xml:space="preserve">  </w:t>
      </w:r>
      <w:r>
        <w:rPr>
          <w:sz w:val="16"/>
        </w:rPr>
        <w:tab/>
        <w:t xml:space="preserve">  </w:t>
      </w:r>
      <w:r>
        <w:rPr>
          <w:sz w:val="16"/>
        </w:rPr>
        <w:tab/>
        <w:t xml:space="preserve">  </w:t>
      </w:r>
      <w:r>
        <w:rPr>
          <w:sz w:val="16"/>
        </w:rPr>
        <w:tab/>
        <w:t xml:space="preserve">  </w:t>
      </w:r>
      <w:r>
        <w:rPr>
          <w:sz w:val="16"/>
        </w:rPr>
        <w:tab/>
        <w:t xml:space="preserve">  </w:t>
      </w:r>
      <w:r>
        <w:rPr>
          <w:sz w:val="16"/>
        </w:rPr>
        <w:tab/>
        <w:t xml:space="preserve">  </w:t>
      </w:r>
      <w:r>
        <w:rPr>
          <w:sz w:val="16"/>
        </w:rPr>
        <w:tab/>
        <w:t xml:space="preserve">  </w:t>
      </w:r>
      <w:r>
        <w:rPr>
          <w:sz w:val="16"/>
        </w:rPr>
        <w:tab/>
        <w:t xml:space="preserve">  </w:t>
      </w:r>
      <w:r>
        <w:rPr>
          <w:sz w:val="16"/>
        </w:rPr>
        <w:tab/>
        <w:t xml:space="preserve">  </w:t>
      </w:r>
    </w:p>
    <w:p w:rsidR="00713995" w:rsidRDefault="00596C5E">
      <w:pPr>
        <w:spacing w:after="0"/>
        <w:ind w:left="-93" w:right="-1076"/>
        <w:sectPr w:rsidR="00713995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11" w:h="16841"/>
          <w:pgMar w:top="1634" w:right="2174" w:bottom="1010" w:left="1292" w:header="329" w:footer="107" w:gutter="0"/>
          <w:cols w:space="720"/>
          <w:titlePg/>
        </w:sectPr>
      </w:pPr>
      <w:r>
        <w:rPr>
          <w:noProof/>
        </w:rPr>
        <w:lastRenderedPageBreak/>
        <w:drawing>
          <wp:inline distT="0" distB="0" distL="0" distR="0">
            <wp:extent cx="6105147" cy="1249683"/>
            <wp:effectExtent l="0" t="0" r="0" b="7617"/>
            <wp:docPr id="129" name="Picture 1147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05147" cy="124968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713995" w:rsidRDefault="00596C5E">
      <w:pPr>
        <w:spacing w:after="19"/>
        <w:ind w:left="-21" w:right="-38"/>
      </w:pPr>
      <w:r>
        <w:rPr>
          <w:noProof/>
        </w:rPr>
        <w:lastRenderedPageBreak/>
        <w:drawing>
          <wp:inline distT="0" distB="0" distL="0" distR="0">
            <wp:extent cx="6111236" cy="5800340"/>
            <wp:effectExtent l="0" t="0" r="3814" b="0"/>
            <wp:docPr id="130" name="Picture 1147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11236" cy="58003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tbl>
      <w:tblPr>
        <w:tblW w:w="959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74"/>
        <w:gridCol w:w="451"/>
        <w:gridCol w:w="449"/>
        <w:gridCol w:w="769"/>
        <w:gridCol w:w="1896"/>
        <w:gridCol w:w="272"/>
        <w:gridCol w:w="185"/>
        <w:gridCol w:w="1490"/>
        <w:gridCol w:w="1083"/>
        <w:gridCol w:w="1217"/>
        <w:gridCol w:w="1004"/>
      </w:tblGrid>
      <w:tr w:rsidR="00713995">
        <w:tblPrEx>
          <w:tblCellMar>
            <w:top w:w="0" w:type="dxa"/>
            <w:bottom w:w="0" w:type="dxa"/>
          </w:tblCellMar>
        </w:tblPrEx>
        <w:trPr>
          <w:trHeight w:val="324"/>
        </w:trPr>
        <w:tc>
          <w:tcPr>
            <w:tcW w:w="774" w:type="dxa"/>
            <w:tcBorders>
              <w:left w:val="single" w:sz="8" w:space="0" w:color="000000"/>
            </w:tcBorders>
            <w:shd w:val="clear" w:color="auto" w:fill="auto"/>
            <w:tcMar>
              <w:top w:w="56" w:type="dxa"/>
              <w:left w:w="0" w:type="dxa"/>
              <w:bottom w:w="0" w:type="dxa"/>
              <w:right w:w="25" w:type="dxa"/>
            </w:tcMar>
          </w:tcPr>
          <w:p w:rsidR="00713995" w:rsidRDefault="00596C5E">
            <w:pPr>
              <w:spacing w:after="0"/>
              <w:ind w:left="108"/>
              <w:jc w:val="center"/>
            </w:pPr>
            <w:r>
              <w:rPr>
                <w:rFonts w:ascii="Arial" w:eastAsia="Arial" w:hAnsi="Arial" w:cs="Arial"/>
                <w:b/>
                <w:sz w:val="18"/>
              </w:rPr>
              <w:t xml:space="preserve">22 </w:t>
            </w:r>
          </w:p>
        </w:tc>
        <w:tc>
          <w:tcPr>
            <w:tcW w:w="451" w:type="dxa"/>
            <w:vMerge w:val="restart"/>
            <w:tcBorders>
              <w:bottom w:val="single" w:sz="8" w:space="0" w:color="000000"/>
            </w:tcBorders>
            <w:shd w:val="clear" w:color="auto" w:fill="auto"/>
            <w:tcMar>
              <w:top w:w="56" w:type="dxa"/>
              <w:left w:w="0" w:type="dxa"/>
              <w:bottom w:w="0" w:type="dxa"/>
              <w:right w:w="25" w:type="dxa"/>
            </w:tcMar>
          </w:tcPr>
          <w:p w:rsidR="00713995" w:rsidRDefault="00596C5E">
            <w:pPr>
              <w:spacing w:after="103"/>
              <w:ind w:left="77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  <w:p w:rsidR="00713995" w:rsidRDefault="00596C5E">
            <w:pPr>
              <w:spacing w:after="98"/>
              <w:ind w:left="77"/>
            </w:pPr>
            <w:r>
              <w:rPr>
                <w:rFonts w:ascii="Arial" w:eastAsia="Arial" w:hAnsi="Arial" w:cs="Arial"/>
                <w:b/>
                <w:i/>
                <w:sz w:val="18"/>
              </w:rPr>
              <w:t xml:space="preserve">  </w:t>
            </w:r>
          </w:p>
          <w:p w:rsidR="00713995" w:rsidRDefault="00596C5E">
            <w:pPr>
              <w:spacing w:after="0"/>
              <w:ind w:left="77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449" w:type="dxa"/>
            <w:vMerge w:val="restart"/>
            <w:tcBorders>
              <w:bottom w:val="single" w:sz="8" w:space="0" w:color="000000"/>
            </w:tcBorders>
            <w:shd w:val="clear" w:color="auto" w:fill="auto"/>
            <w:tcMar>
              <w:top w:w="56" w:type="dxa"/>
              <w:left w:w="0" w:type="dxa"/>
              <w:bottom w:w="0" w:type="dxa"/>
              <w:right w:w="25" w:type="dxa"/>
            </w:tcMar>
          </w:tcPr>
          <w:p w:rsidR="00713995" w:rsidRDefault="00596C5E">
            <w:pPr>
              <w:spacing w:after="103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  <w:p w:rsidR="00713995" w:rsidRDefault="00596C5E">
            <w:pPr>
              <w:spacing w:after="98"/>
            </w:pPr>
            <w:r>
              <w:rPr>
                <w:rFonts w:ascii="Arial" w:eastAsia="Arial" w:hAnsi="Arial" w:cs="Arial"/>
                <w:b/>
                <w:i/>
                <w:sz w:val="18"/>
              </w:rPr>
              <w:t xml:space="preserve">  </w:t>
            </w:r>
          </w:p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769" w:type="dxa"/>
            <w:vMerge w:val="restart"/>
            <w:tcBorders>
              <w:bottom w:val="single" w:sz="8" w:space="0" w:color="000000"/>
            </w:tcBorders>
            <w:shd w:val="clear" w:color="auto" w:fill="auto"/>
            <w:tcMar>
              <w:top w:w="56" w:type="dxa"/>
              <w:left w:w="0" w:type="dxa"/>
              <w:bottom w:w="0" w:type="dxa"/>
              <w:right w:w="25" w:type="dxa"/>
            </w:tcMar>
          </w:tcPr>
          <w:p w:rsidR="00713995" w:rsidRDefault="00713995"/>
        </w:tc>
        <w:tc>
          <w:tcPr>
            <w:tcW w:w="1896" w:type="dxa"/>
            <w:vMerge w:val="restart"/>
            <w:tcBorders>
              <w:bottom w:val="single" w:sz="8" w:space="0" w:color="000000"/>
            </w:tcBorders>
            <w:shd w:val="clear" w:color="auto" w:fill="auto"/>
            <w:tcMar>
              <w:top w:w="56" w:type="dxa"/>
              <w:left w:w="0" w:type="dxa"/>
              <w:bottom w:w="0" w:type="dxa"/>
              <w:right w:w="25" w:type="dxa"/>
            </w:tcMar>
          </w:tcPr>
          <w:p w:rsidR="00713995" w:rsidRDefault="00596C5E">
            <w:pPr>
              <w:spacing w:after="129"/>
            </w:pPr>
            <w:r>
              <w:rPr>
                <w:rFonts w:ascii="Arial" w:eastAsia="Arial" w:hAnsi="Arial" w:cs="Arial"/>
                <w:sz w:val="16"/>
              </w:rPr>
              <w:t xml:space="preserve">Vacantes </w:t>
            </w:r>
          </w:p>
          <w:p w:rsidR="00713995" w:rsidRDefault="00596C5E">
            <w:pPr>
              <w:spacing w:after="120"/>
            </w:pPr>
            <w:r>
              <w:rPr>
                <w:rFonts w:ascii="Arial" w:eastAsia="Arial" w:hAnsi="Arial" w:cs="Arial"/>
                <w:b/>
                <w:i/>
                <w:sz w:val="16"/>
              </w:rPr>
              <w:t xml:space="preserve">Totales </w:t>
            </w:r>
          </w:p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  </w:t>
            </w:r>
          </w:p>
        </w:tc>
        <w:tc>
          <w:tcPr>
            <w:tcW w:w="272" w:type="dxa"/>
            <w:vMerge w:val="restart"/>
            <w:tcBorders>
              <w:bottom w:val="single" w:sz="8" w:space="0" w:color="000000"/>
            </w:tcBorders>
            <w:shd w:val="clear" w:color="auto" w:fill="auto"/>
            <w:tcMar>
              <w:top w:w="56" w:type="dxa"/>
              <w:left w:w="0" w:type="dxa"/>
              <w:bottom w:w="0" w:type="dxa"/>
              <w:right w:w="25" w:type="dxa"/>
            </w:tcMar>
          </w:tcPr>
          <w:p w:rsidR="00713995" w:rsidRDefault="00596C5E">
            <w:pPr>
              <w:spacing w:after="0" w:line="424" w:lineRule="auto"/>
              <w:ind w:right="156"/>
              <w:jc w:val="both"/>
            </w:pPr>
            <w:r>
              <w:rPr>
                <w:rFonts w:ascii="Arial" w:eastAsia="Arial" w:hAnsi="Arial" w:cs="Arial"/>
                <w:sz w:val="16"/>
              </w:rPr>
              <w:t xml:space="preserve">  </w:t>
            </w:r>
            <w:r>
              <w:rPr>
                <w:rFonts w:ascii="Arial" w:eastAsia="Arial" w:hAnsi="Arial" w:cs="Arial"/>
                <w:b/>
                <w:i/>
                <w:sz w:val="16"/>
              </w:rPr>
              <w:t xml:space="preserve">  </w:t>
            </w:r>
          </w:p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  </w:t>
            </w:r>
          </w:p>
        </w:tc>
        <w:tc>
          <w:tcPr>
            <w:tcW w:w="185" w:type="dxa"/>
            <w:vMerge w:val="restart"/>
            <w:tcBorders>
              <w:bottom w:val="single" w:sz="8" w:space="0" w:color="000000"/>
            </w:tcBorders>
            <w:shd w:val="clear" w:color="auto" w:fill="auto"/>
            <w:tcMar>
              <w:top w:w="56" w:type="dxa"/>
              <w:left w:w="0" w:type="dxa"/>
              <w:bottom w:w="0" w:type="dxa"/>
              <w:right w:w="25" w:type="dxa"/>
            </w:tcMar>
          </w:tcPr>
          <w:p w:rsidR="00713995" w:rsidRDefault="00713995"/>
        </w:tc>
        <w:tc>
          <w:tcPr>
            <w:tcW w:w="1490" w:type="dxa"/>
            <w:tcBorders>
              <w:bottom w:val="single" w:sz="4" w:space="0" w:color="000000"/>
            </w:tcBorders>
            <w:shd w:val="clear" w:color="auto" w:fill="auto"/>
            <w:tcMar>
              <w:top w:w="56" w:type="dxa"/>
              <w:left w:w="0" w:type="dxa"/>
              <w:bottom w:w="0" w:type="dxa"/>
              <w:right w:w="25" w:type="dxa"/>
            </w:tcMar>
          </w:tcPr>
          <w:p w:rsidR="00713995" w:rsidRDefault="00596C5E">
            <w:pPr>
              <w:spacing w:after="0"/>
              <w:ind w:left="274"/>
            </w:pPr>
            <w:r>
              <w:rPr>
                <w:rFonts w:ascii="Arial" w:eastAsia="Arial" w:hAnsi="Arial" w:cs="Arial"/>
                <w:sz w:val="16"/>
              </w:rPr>
              <w:t xml:space="preserve">167.185,20 </w:t>
            </w:r>
          </w:p>
        </w:tc>
        <w:tc>
          <w:tcPr>
            <w:tcW w:w="1083" w:type="dxa"/>
            <w:tcBorders>
              <w:bottom w:val="single" w:sz="4" w:space="0" w:color="000000"/>
            </w:tcBorders>
            <w:shd w:val="clear" w:color="auto" w:fill="auto"/>
            <w:tcMar>
              <w:top w:w="56" w:type="dxa"/>
              <w:left w:w="0" w:type="dxa"/>
              <w:bottom w:w="0" w:type="dxa"/>
              <w:right w:w="25" w:type="dxa"/>
            </w:tcMar>
          </w:tcPr>
          <w:p w:rsidR="00713995" w:rsidRDefault="00596C5E">
            <w:pPr>
              <w:spacing w:after="0"/>
              <w:ind w:left="235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0,00 </w:t>
            </w:r>
          </w:p>
        </w:tc>
        <w:tc>
          <w:tcPr>
            <w:tcW w:w="1217" w:type="dxa"/>
            <w:tcBorders>
              <w:bottom w:val="single" w:sz="4" w:space="0" w:color="000000"/>
            </w:tcBorders>
            <w:shd w:val="clear" w:color="auto" w:fill="auto"/>
            <w:tcMar>
              <w:top w:w="56" w:type="dxa"/>
              <w:left w:w="0" w:type="dxa"/>
              <w:bottom w:w="0" w:type="dxa"/>
              <w:right w:w="25" w:type="dxa"/>
            </w:tcMar>
          </w:tcPr>
          <w:p w:rsidR="00713995" w:rsidRDefault="00596C5E">
            <w:pPr>
              <w:spacing w:after="0"/>
              <w:ind w:left="132"/>
            </w:pPr>
            <w:r>
              <w:rPr>
                <w:rFonts w:ascii="Arial" w:eastAsia="Arial" w:hAnsi="Arial" w:cs="Arial"/>
                <w:sz w:val="16"/>
              </w:rPr>
              <w:t xml:space="preserve">112.965,85 </w:t>
            </w:r>
          </w:p>
        </w:tc>
        <w:tc>
          <w:tcPr>
            <w:tcW w:w="1004" w:type="dxa"/>
            <w:tcBorders>
              <w:bottom w:val="single" w:sz="4" w:space="0" w:color="000000"/>
            </w:tcBorders>
            <w:shd w:val="clear" w:color="auto" w:fill="auto"/>
            <w:tcMar>
              <w:top w:w="56" w:type="dxa"/>
              <w:left w:w="0" w:type="dxa"/>
              <w:bottom w:w="0" w:type="dxa"/>
              <w:right w:w="25" w:type="dxa"/>
            </w:tcMar>
          </w:tcPr>
          <w:p w:rsidR="00713995" w:rsidRDefault="00596C5E">
            <w:pPr>
              <w:spacing w:after="0"/>
              <w:ind w:left="132"/>
            </w:pPr>
            <w:r>
              <w:rPr>
                <w:rFonts w:ascii="Arial" w:eastAsia="Arial" w:hAnsi="Arial" w:cs="Arial"/>
                <w:sz w:val="16"/>
              </w:rPr>
              <w:t xml:space="preserve">201.922,30 </w:t>
            </w:r>
          </w:p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653"/>
        </w:trPr>
        <w:tc>
          <w:tcPr>
            <w:tcW w:w="77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56" w:type="dxa"/>
              <w:left w:w="0" w:type="dxa"/>
              <w:bottom w:w="0" w:type="dxa"/>
              <w:right w:w="25" w:type="dxa"/>
            </w:tcMar>
          </w:tcPr>
          <w:p w:rsidR="00713995" w:rsidRDefault="00596C5E">
            <w:pPr>
              <w:spacing w:after="98"/>
              <w:ind w:left="72"/>
            </w:pPr>
            <w:r>
              <w:rPr>
                <w:rFonts w:ascii="Arial" w:eastAsia="Arial" w:hAnsi="Arial" w:cs="Arial"/>
                <w:b/>
                <w:i/>
                <w:sz w:val="18"/>
              </w:rPr>
              <w:t xml:space="preserve">  </w:t>
            </w:r>
          </w:p>
          <w:p w:rsidR="00713995" w:rsidRDefault="00596C5E">
            <w:pPr>
              <w:spacing w:after="0"/>
              <w:ind w:left="7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451" w:type="dxa"/>
            <w:vMerge/>
            <w:tcBorders>
              <w:bottom w:val="single" w:sz="8" w:space="0" w:color="000000"/>
            </w:tcBorders>
            <w:shd w:val="clear" w:color="auto" w:fill="auto"/>
            <w:tcMar>
              <w:top w:w="56" w:type="dxa"/>
              <w:left w:w="0" w:type="dxa"/>
              <w:bottom w:w="0" w:type="dxa"/>
              <w:right w:w="25" w:type="dxa"/>
            </w:tcMar>
          </w:tcPr>
          <w:p w:rsidR="00713995" w:rsidRDefault="00713995"/>
        </w:tc>
        <w:tc>
          <w:tcPr>
            <w:tcW w:w="449" w:type="dxa"/>
            <w:vMerge/>
            <w:tcBorders>
              <w:bottom w:val="single" w:sz="8" w:space="0" w:color="000000"/>
            </w:tcBorders>
            <w:shd w:val="clear" w:color="auto" w:fill="auto"/>
            <w:tcMar>
              <w:top w:w="56" w:type="dxa"/>
              <w:left w:w="0" w:type="dxa"/>
              <w:bottom w:w="0" w:type="dxa"/>
              <w:right w:w="25" w:type="dxa"/>
            </w:tcMar>
          </w:tcPr>
          <w:p w:rsidR="00713995" w:rsidRDefault="00713995"/>
        </w:tc>
        <w:tc>
          <w:tcPr>
            <w:tcW w:w="769" w:type="dxa"/>
            <w:vMerge/>
            <w:tcBorders>
              <w:bottom w:val="single" w:sz="8" w:space="0" w:color="000000"/>
            </w:tcBorders>
            <w:shd w:val="clear" w:color="auto" w:fill="auto"/>
            <w:tcMar>
              <w:top w:w="56" w:type="dxa"/>
              <w:left w:w="0" w:type="dxa"/>
              <w:bottom w:w="0" w:type="dxa"/>
              <w:right w:w="25" w:type="dxa"/>
            </w:tcMar>
          </w:tcPr>
          <w:p w:rsidR="00713995" w:rsidRDefault="00713995"/>
        </w:tc>
        <w:tc>
          <w:tcPr>
            <w:tcW w:w="1896" w:type="dxa"/>
            <w:vMerge/>
            <w:tcBorders>
              <w:bottom w:val="single" w:sz="8" w:space="0" w:color="000000"/>
            </w:tcBorders>
            <w:shd w:val="clear" w:color="auto" w:fill="auto"/>
            <w:tcMar>
              <w:top w:w="56" w:type="dxa"/>
              <w:left w:w="0" w:type="dxa"/>
              <w:bottom w:w="0" w:type="dxa"/>
              <w:right w:w="25" w:type="dxa"/>
            </w:tcMar>
          </w:tcPr>
          <w:p w:rsidR="00713995" w:rsidRDefault="00713995"/>
        </w:tc>
        <w:tc>
          <w:tcPr>
            <w:tcW w:w="272" w:type="dxa"/>
            <w:vMerge/>
            <w:tcBorders>
              <w:bottom w:val="single" w:sz="8" w:space="0" w:color="000000"/>
            </w:tcBorders>
            <w:shd w:val="clear" w:color="auto" w:fill="auto"/>
            <w:tcMar>
              <w:top w:w="56" w:type="dxa"/>
              <w:left w:w="0" w:type="dxa"/>
              <w:bottom w:w="0" w:type="dxa"/>
              <w:right w:w="25" w:type="dxa"/>
            </w:tcMar>
          </w:tcPr>
          <w:p w:rsidR="00713995" w:rsidRDefault="00713995"/>
        </w:tc>
        <w:tc>
          <w:tcPr>
            <w:tcW w:w="185" w:type="dxa"/>
            <w:vMerge/>
            <w:tcBorders>
              <w:bottom w:val="single" w:sz="8" w:space="0" w:color="000000"/>
            </w:tcBorders>
            <w:shd w:val="clear" w:color="auto" w:fill="auto"/>
            <w:tcMar>
              <w:top w:w="56" w:type="dxa"/>
              <w:left w:w="0" w:type="dxa"/>
              <w:bottom w:w="0" w:type="dxa"/>
              <w:right w:w="25" w:type="dxa"/>
            </w:tcMar>
          </w:tcPr>
          <w:p w:rsidR="00713995" w:rsidRDefault="00713995"/>
        </w:tc>
        <w:tc>
          <w:tcPr>
            <w:tcW w:w="1490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auto"/>
            <w:tcMar>
              <w:top w:w="56" w:type="dxa"/>
              <w:left w:w="0" w:type="dxa"/>
              <w:bottom w:w="0" w:type="dxa"/>
              <w:right w:w="25" w:type="dxa"/>
            </w:tcMar>
          </w:tcPr>
          <w:p w:rsidR="00713995" w:rsidRDefault="00596C5E">
            <w:pPr>
              <w:spacing w:after="120"/>
              <w:ind w:left="142"/>
            </w:pPr>
            <w:r>
              <w:rPr>
                <w:rFonts w:ascii="Arial" w:eastAsia="Arial" w:hAnsi="Arial" w:cs="Arial"/>
                <w:b/>
                <w:i/>
                <w:sz w:val="16"/>
              </w:rPr>
              <w:t xml:space="preserve">1.931.960,94 </w:t>
            </w:r>
          </w:p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 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 </w:t>
            </w:r>
          </w:p>
        </w:tc>
        <w:tc>
          <w:tcPr>
            <w:tcW w:w="1083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auto"/>
            <w:tcMar>
              <w:top w:w="56" w:type="dxa"/>
              <w:left w:w="0" w:type="dxa"/>
              <w:bottom w:w="0" w:type="dxa"/>
              <w:right w:w="25" w:type="dxa"/>
            </w:tcMar>
          </w:tcPr>
          <w:p w:rsidR="00713995" w:rsidRDefault="00596C5E">
            <w:pPr>
              <w:spacing w:after="120"/>
            </w:pPr>
            <w:r>
              <w:rPr>
                <w:rFonts w:ascii="Arial" w:eastAsia="Arial" w:hAnsi="Arial" w:cs="Arial"/>
                <w:b/>
                <w:i/>
                <w:sz w:val="16"/>
              </w:rPr>
              <w:t xml:space="preserve">369.776,40 </w:t>
            </w:r>
          </w:p>
          <w:p w:rsidR="00713995" w:rsidRDefault="00596C5E">
            <w:pPr>
              <w:spacing w:after="0"/>
              <w:ind w:right="26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  </w:t>
            </w:r>
          </w:p>
        </w:tc>
        <w:tc>
          <w:tcPr>
            <w:tcW w:w="1217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auto"/>
            <w:tcMar>
              <w:top w:w="56" w:type="dxa"/>
              <w:left w:w="0" w:type="dxa"/>
              <w:bottom w:w="0" w:type="dxa"/>
              <w:right w:w="25" w:type="dxa"/>
            </w:tcMar>
          </w:tcPr>
          <w:p w:rsidR="00713995" w:rsidRDefault="00596C5E">
            <w:pPr>
              <w:spacing w:after="120"/>
            </w:pPr>
            <w:r>
              <w:rPr>
                <w:rFonts w:ascii="Arial" w:eastAsia="Arial" w:hAnsi="Arial" w:cs="Arial"/>
                <w:b/>
                <w:i/>
                <w:sz w:val="16"/>
              </w:rPr>
              <w:t xml:space="preserve">1.296.608,35 </w:t>
            </w:r>
          </w:p>
          <w:p w:rsidR="00713995" w:rsidRDefault="00596C5E">
            <w:pPr>
              <w:spacing w:after="0"/>
              <w:ind w:right="26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  </w:t>
            </w:r>
          </w:p>
        </w:tc>
        <w:tc>
          <w:tcPr>
            <w:tcW w:w="1004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auto"/>
            <w:tcMar>
              <w:top w:w="56" w:type="dxa"/>
              <w:left w:w="0" w:type="dxa"/>
              <w:bottom w:w="0" w:type="dxa"/>
              <w:right w:w="25" w:type="dxa"/>
            </w:tcMar>
          </w:tcPr>
          <w:p w:rsidR="00713995" w:rsidRDefault="00596C5E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i/>
                <w:sz w:val="16"/>
              </w:rPr>
              <w:t xml:space="preserve">2.240.506,71 </w:t>
            </w:r>
          </w:p>
        </w:tc>
      </w:tr>
    </w:tbl>
    <w:p w:rsidR="00713995" w:rsidRDefault="00596C5E">
      <w:pPr>
        <w:tabs>
          <w:tab w:val="center" w:pos="379"/>
          <w:tab w:val="center" w:pos="1542"/>
          <w:tab w:val="center" w:pos="2444"/>
          <w:tab w:val="center" w:pos="4340"/>
          <w:tab w:val="center" w:pos="5406"/>
          <w:tab w:val="center" w:pos="6687"/>
          <w:tab w:val="center" w:pos="7838"/>
          <w:tab w:val="right" w:pos="9565"/>
        </w:tabs>
        <w:spacing w:after="0"/>
      </w:pPr>
      <w:r>
        <w:tab/>
      </w:r>
      <w:r>
        <w:rPr>
          <w:rFonts w:ascii="Arial" w:eastAsia="Arial" w:hAnsi="Arial" w:cs="Arial"/>
          <w:b/>
          <w:sz w:val="18"/>
        </w:rPr>
        <w:t xml:space="preserve">215   </w:t>
      </w:r>
      <w:r>
        <w:rPr>
          <w:rFonts w:ascii="Arial" w:eastAsia="Arial" w:hAnsi="Arial" w:cs="Arial"/>
          <w:b/>
          <w:sz w:val="18"/>
        </w:rPr>
        <w:tab/>
        <w:t xml:space="preserve">Totales </w:t>
      </w:r>
      <w:r>
        <w:rPr>
          <w:rFonts w:ascii="Arial" w:eastAsia="Arial" w:hAnsi="Arial" w:cs="Arial"/>
          <w:b/>
          <w:sz w:val="18"/>
        </w:rPr>
        <w:tab/>
      </w:r>
      <w:r>
        <w:rPr>
          <w:rFonts w:ascii="Arial" w:eastAsia="Arial" w:hAnsi="Arial" w:cs="Arial"/>
          <w:b/>
          <w:sz w:val="16"/>
        </w:rPr>
        <w:t xml:space="preserve">  </w:t>
      </w:r>
      <w:r>
        <w:rPr>
          <w:rFonts w:ascii="Arial" w:eastAsia="Arial" w:hAnsi="Arial" w:cs="Arial"/>
          <w:b/>
          <w:sz w:val="16"/>
        </w:rPr>
        <w:tab/>
        <w:t xml:space="preserve">  </w:t>
      </w:r>
      <w:r>
        <w:rPr>
          <w:rFonts w:ascii="Arial" w:eastAsia="Arial" w:hAnsi="Arial" w:cs="Arial"/>
          <w:b/>
          <w:sz w:val="16"/>
        </w:rPr>
        <w:tab/>
        <w:t xml:space="preserve">1.931.960,94 </w:t>
      </w:r>
      <w:r>
        <w:rPr>
          <w:rFonts w:ascii="Arial" w:eastAsia="Arial" w:hAnsi="Arial" w:cs="Arial"/>
          <w:b/>
          <w:sz w:val="16"/>
        </w:rPr>
        <w:tab/>
        <w:t xml:space="preserve">369.776,40 </w:t>
      </w:r>
      <w:r>
        <w:rPr>
          <w:rFonts w:ascii="Arial" w:eastAsia="Arial" w:hAnsi="Arial" w:cs="Arial"/>
          <w:b/>
          <w:sz w:val="16"/>
        </w:rPr>
        <w:tab/>
        <w:t xml:space="preserve">1.296.608,35 </w:t>
      </w:r>
      <w:r>
        <w:rPr>
          <w:rFonts w:ascii="Arial" w:eastAsia="Arial" w:hAnsi="Arial" w:cs="Arial"/>
          <w:b/>
          <w:sz w:val="16"/>
        </w:rPr>
        <w:tab/>
        <w:t xml:space="preserve">2.240.506,71 </w:t>
      </w:r>
    </w:p>
    <w:p w:rsidR="00713995" w:rsidRDefault="00596C5E">
      <w:pPr>
        <w:spacing w:after="91"/>
        <w:ind w:right="-25"/>
      </w:pPr>
      <w:r>
        <w:rPr>
          <w:noProof/>
        </w:rPr>
        <mc:AlternateContent>
          <mc:Choice Requires="wpg">
            <w:drawing>
              <wp:inline distT="0" distB="0" distL="0" distR="0">
                <wp:extent cx="6089647" cy="12188"/>
                <wp:effectExtent l="0" t="0" r="6353" b="6862"/>
                <wp:docPr id="131" name="Group 890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9647" cy="12188"/>
                          <a:chOff x="0" y="0"/>
                          <a:chExt cx="6089647" cy="12188"/>
                        </a:xfrm>
                      </wpg:grpSpPr>
                      <wps:wsp>
                        <wps:cNvPr id="132" name="Shape 118921"/>
                        <wps:cNvSpPr/>
                        <wps:spPr>
                          <a:xfrm>
                            <a:off x="0" y="0"/>
                            <a:ext cx="377948" cy="12188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377952"/>
                              <a:gd name="f4" fmla="val 12192"/>
                              <a:gd name="f5" fmla="*/ f0 1 377952"/>
                              <a:gd name="f6" fmla="*/ f1 1 12192"/>
                              <a:gd name="f7" fmla="val f2"/>
                              <a:gd name="f8" fmla="val f3"/>
                              <a:gd name="f9" fmla="val f4"/>
                              <a:gd name="f10" fmla="+- f9 0 f7"/>
                              <a:gd name="f11" fmla="+- f8 0 f7"/>
                              <a:gd name="f12" fmla="*/ f11 1 377952"/>
                              <a:gd name="f13" fmla="*/ f10 1 12192"/>
                              <a:gd name="f14" fmla="*/ 0 1 f12"/>
                              <a:gd name="f15" fmla="*/ 377952 1 f12"/>
                              <a:gd name="f16" fmla="*/ 0 1 f13"/>
                              <a:gd name="f17" fmla="*/ 12192 1 f13"/>
                              <a:gd name="f18" fmla="*/ f14 f5 1"/>
                              <a:gd name="f19" fmla="*/ f15 f5 1"/>
                              <a:gd name="f20" fmla="*/ f17 f6 1"/>
                              <a:gd name="f21" fmla="*/ f16 f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8" t="f21" r="f19" b="f20"/>
                            <a:pathLst>
                              <a:path w="377952" h="12192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4"/>
                                </a:lnTo>
                                <a:lnTo>
                                  <a:pt x="f2" y="f4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33" name="Shape 118922"/>
                        <wps:cNvSpPr/>
                        <wps:spPr>
                          <a:xfrm>
                            <a:off x="377948" y="0"/>
                            <a:ext cx="12188" cy="12188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12192"/>
                              <a:gd name="f4" fmla="*/ f0 1 12192"/>
                              <a:gd name="f5" fmla="*/ f1 1 12192"/>
                              <a:gd name="f6" fmla="val f2"/>
                              <a:gd name="f7" fmla="val f3"/>
                              <a:gd name="f8" fmla="+- f7 0 f6"/>
                              <a:gd name="f9" fmla="*/ f8 1 12192"/>
                              <a:gd name="f10" fmla="*/ 0 1 f9"/>
                              <a:gd name="f11" fmla="*/ 12192 1 f9"/>
                              <a:gd name="f12" fmla="*/ f10 f4 1"/>
                              <a:gd name="f13" fmla="*/ f11 f4 1"/>
                              <a:gd name="f14" fmla="*/ f11 f5 1"/>
                              <a:gd name="f15" fmla="*/ f10 f5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2" t="f15" r="f13" b="f14"/>
                            <a:pathLst>
                              <a:path w="12192" h="12192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3"/>
                                </a:lnTo>
                                <a:lnTo>
                                  <a:pt x="f2" y="f3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34" name="Shape 118923"/>
                        <wps:cNvSpPr/>
                        <wps:spPr>
                          <a:xfrm>
                            <a:off x="390147" y="0"/>
                            <a:ext cx="344427" cy="12188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344424"/>
                              <a:gd name="f4" fmla="val 12192"/>
                              <a:gd name="f5" fmla="*/ f0 1 344424"/>
                              <a:gd name="f6" fmla="*/ f1 1 12192"/>
                              <a:gd name="f7" fmla="val f2"/>
                              <a:gd name="f8" fmla="val f3"/>
                              <a:gd name="f9" fmla="val f4"/>
                              <a:gd name="f10" fmla="+- f9 0 f7"/>
                              <a:gd name="f11" fmla="+- f8 0 f7"/>
                              <a:gd name="f12" fmla="*/ f11 1 344424"/>
                              <a:gd name="f13" fmla="*/ f10 1 12192"/>
                              <a:gd name="f14" fmla="*/ 0 1 f12"/>
                              <a:gd name="f15" fmla="*/ 344424 1 f12"/>
                              <a:gd name="f16" fmla="*/ 0 1 f13"/>
                              <a:gd name="f17" fmla="*/ 12192 1 f13"/>
                              <a:gd name="f18" fmla="*/ f14 f5 1"/>
                              <a:gd name="f19" fmla="*/ f15 f5 1"/>
                              <a:gd name="f20" fmla="*/ f17 f6 1"/>
                              <a:gd name="f21" fmla="*/ f16 f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8" t="f21" r="f19" b="f20"/>
                            <a:pathLst>
                              <a:path w="344424" h="12192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4"/>
                                </a:lnTo>
                                <a:lnTo>
                                  <a:pt x="f2" y="f4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35" name="Shape 118924"/>
                        <wps:cNvSpPr/>
                        <wps:spPr>
                          <a:xfrm>
                            <a:off x="734519" y="0"/>
                            <a:ext cx="12188" cy="12188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12192"/>
                              <a:gd name="f4" fmla="*/ f0 1 12192"/>
                              <a:gd name="f5" fmla="*/ f1 1 12192"/>
                              <a:gd name="f6" fmla="val f2"/>
                              <a:gd name="f7" fmla="val f3"/>
                              <a:gd name="f8" fmla="+- f7 0 f6"/>
                              <a:gd name="f9" fmla="*/ f8 1 12192"/>
                              <a:gd name="f10" fmla="*/ 0 1 f9"/>
                              <a:gd name="f11" fmla="*/ 12192 1 f9"/>
                              <a:gd name="f12" fmla="*/ f10 f4 1"/>
                              <a:gd name="f13" fmla="*/ f11 f4 1"/>
                              <a:gd name="f14" fmla="*/ f11 f5 1"/>
                              <a:gd name="f15" fmla="*/ f10 f5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2" t="f15" r="f13" b="f14"/>
                            <a:pathLst>
                              <a:path w="12192" h="12192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3"/>
                                </a:lnTo>
                                <a:lnTo>
                                  <a:pt x="f2" y="f3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36" name="Shape 118925"/>
                        <wps:cNvSpPr/>
                        <wps:spPr>
                          <a:xfrm>
                            <a:off x="746708" y="0"/>
                            <a:ext cx="759253" cy="12188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759257"/>
                              <a:gd name="f4" fmla="val 12192"/>
                              <a:gd name="f5" fmla="*/ f0 1 759257"/>
                              <a:gd name="f6" fmla="*/ f1 1 12192"/>
                              <a:gd name="f7" fmla="val f2"/>
                              <a:gd name="f8" fmla="val f3"/>
                              <a:gd name="f9" fmla="val f4"/>
                              <a:gd name="f10" fmla="+- f9 0 f7"/>
                              <a:gd name="f11" fmla="+- f8 0 f7"/>
                              <a:gd name="f12" fmla="*/ f11 1 759257"/>
                              <a:gd name="f13" fmla="*/ f10 1 12192"/>
                              <a:gd name="f14" fmla="*/ 0 1 f12"/>
                              <a:gd name="f15" fmla="*/ 759257 1 f12"/>
                              <a:gd name="f16" fmla="*/ 0 1 f13"/>
                              <a:gd name="f17" fmla="*/ 12192 1 f13"/>
                              <a:gd name="f18" fmla="*/ f14 f5 1"/>
                              <a:gd name="f19" fmla="*/ f15 f5 1"/>
                              <a:gd name="f20" fmla="*/ f17 f6 1"/>
                              <a:gd name="f21" fmla="*/ f16 f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8" t="f21" r="f19" b="f20"/>
                            <a:pathLst>
                              <a:path w="759257" h="12192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4"/>
                                </a:lnTo>
                                <a:lnTo>
                                  <a:pt x="f2" y="f4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37" name="Shape 118926"/>
                        <wps:cNvSpPr/>
                        <wps:spPr>
                          <a:xfrm>
                            <a:off x="1506044" y="0"/>
                            <a:ext cx="12188" cy="12188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12192"/>
                              <a:gd name="f4" fmla="*/ f0 1 12192"/>
                              <a:gd name="f5" fmla="*/ f1 1 12192"/>
                              <a:gd name="f6" fmla="val f2"/>
                              <a:gd name="f7" fmla="val f3"/>
                              <a:gd name="f8" fmla="+- f7 0 f6"/>
                              <a:gd name="f9" fmla="*/ f8 1 12192"/>
                              <a:gd name="f10" fmla="*/ 0 1 f9"/>
                              <a:gd name="f11" fmla="*/ 12192 1 f9"/>
                              <a:gd name="f12" fmla="*/ f10 f4 1"/>
                              <a:gd name="f13" fmla="*/ f11 f4 1"/>
                              <a:gd name="f14" fmla="*/ f11 f5 1"/>
                              <a:gd name="f15" fmla="*/ f10 f5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2" t="f15" r="f13" b="f14"/>
                            <a:pathLst>
                              <a:path w="12192" h="12192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3"/>
                                </a:lnTo>
                                <a:lnTo>
                                  <a:pt x="f2" y="f3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38" name="Shape 118927"/>
                        <wps:cNvSpPr/>
                        <wps:spPr>
                          <a:xfrm>
                            <a:off x="1518233" y="0"/>
                            <a:ext cx="1191764" cy="12188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1191768"/>
                              <a:gd name="f4" fmla="val 12192"/>
                              <a:gd name="f5" fmla="*/ f0 1 1191768"/>
                              <a:gd name="f6" fmla="*/ f1 1 12192"/>
                              <a:gd name="f7" fmla="val f2"/>
                              <a:gd name="f8" fmla="val f3"/>
                              <a:gd name="f9" fmla="val f4"/>
                              <a:gd name="f10" fmla="+- f9 0 f7"/>
                              <a:gd name="f11" fmla="+- f8 0 f7"/>
                              <a:gd name="f12" fmla="*/ f11 1 1191768"/>
                              <a:gd name="f13" fmla="*/ f10 1 12192"/>
                              <a:gd name="f14" fmla="*/ 0 1 f12"/>
                              <a:gd name="f15" fmla="*/ 1191768 1 f12"/>
                              <a:gd name="f16" fmla="*/ 0 1 f13"/>
                              <a:gd name="f17" fmla="*/ 12192 1 f13"/>
                              <a:gd name="f18" fmla="*/ f14 f5 1"/>
                              <a:gd name="f19" fmla="*/ f15 f5 1"/>
                              <a:gd name="f20" fmla="*/ f17 f6 1"/>
                              <a:gd name="f21" fmla="*/ f16 f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8" t="f21" r="f19" b="f20"/>
                            <a:pathLst>
                              <a:path w="1191768" h="12192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4"/>
                                </a:lnTo>
                                <a:lnTo>
                                  <a:pt x="f2" y="f4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39" name="Shape 118928"/>
                        <wps:cNvSpPr/>
                        <wps:spPr>
                          <a:xfrm>
                            <a:off x="2709998" y="0"/>
                            <a:ext cx="12188" cy="12188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12192"/>
                              <a:gd name="f4" fmla="*/ f0 1 12192"/>
                              <a:gd name="f5" fmla="*/ f1 1 12192"/>
                              <a:gd name="f6" fmla="val f2"/>
                              <a:gd name="f7" fmla="val f3"/>
                              <a:gd name="f8" fmla="+- f7 0 f6"/>
                              <a:gd name="f9" fmla="*/ f8 1 12192"/>
                              <a:gd name="f10" fmla="*/ 0 1 f9"/>
                              <a:gd name="f11" fmla="*/ 12192 1 f9"/>
                              <a:gd name="f12" fmla="*/ f10 f4 1"/>
                              <a:gd name="f13" fmla="*/ f11 f4 1"/>
                              <a:gd name="f14" fmla="*/ f11 f5 1"/>
                              <a:gd name="f15" fmla="*/ f10 f5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2" t="f15" r="f13" b="f14"/>
                            <a:pathLst>
                              <a:path w="12192" h="12192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3"/>
                                </a:lnTo>
                                <a:lnTo>
                                  <a:pt x="f2" y="f3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40" name="Shape 118929"/>
                        <wps:cNvSpPr/>
                        <wps:spPr>
                          <a:xfrm>
                            <a:off x="2722196" y="0"/>
                            <a:ext cx="277675" cy="12188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277673"/>
                              <a:gd name="f4" fmla="val 12192"/>
                              <a:gd name="f5" fmla="*/ f0 1 277673"/>
                              <a:gd name="f6" fmla="*/ f1 1 12192"/>
                              <a:gd name="f7" fmla="val f2"/>
                              <a:gd name="f8" fmla="val f3"/>
                              <a:gd name="f9" fmla="val f4"/>
                              <a:gd name="f10" fmla="+- f9 0 f7"/>
                              <a:gd name="f11" fmla="+- f8 0 f7"/>
                              <a:gd name="f12" fmla="*/ f11 1 277673"/>
                              <a:gd name="f13" fmla="*/ f10 1 12192"/>
                              <a:gd name="f14" fmla="*/ 0 1 f12"/>
                              <a:gd name="f15" fmla="*/ 277673 1 f12"/>
                              <a:gd name="f16" fmla="*/ 0 1 f13"/>
                              <a:gd name="f17" fmla="*/ 12192 1 f13"/>
                              <a:gd name="f18" fmla="*/ f14 f5 1"/>
                              <a:gd name="f19" fmla="*/ f15 f5 1"/>
                              <a:gd name="f20" fmla="*/ f17 f6 1"/>
                              <a:gd name="f21" fmla="*/ f16 f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8" t="f21" r="f19" b="f20"/>
                            <a:pathLst>
                              <a:path w="277673" h="12192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4"/>
                                </a:lnTo>
                                <a:lnTo>
                                  <a:pt x="f2" y="f4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41" name="Shape 118930"/>
                        <wps:cNvSpPr/>
                        <wps:spPr>
                          <a:xfrm>
                            <a:off x="2999817" y="0"/>
                            <a:ext cx="12188" cy="12188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12192"/>
                              <a:gd name="f4" fmla="*/ f0 1 12192"/>
                              <a:gd name="f5" fmla="*/ f1 1 12192"/>
                              <a:gd name="f6" fmla="val f2"/>
                              <a:gd name="f7" fmla="val f3"/>
                              <a:gd name="f8" fmla="+- f7 0 f6"/>
                              <a:gd name="f9" fmla="*/ f8 1 12192"/>
                              <a:gd name="f10" fmla="*/ 0 1 f9"/>
                              <a:gd name="f11" fmla="*/ 12192 1 f9"/>
                              <a:gd name="f12" fmla="*/ f10 f4 1"/>
                              <a:gd name="f13" fmla="*/ f11 f4 1"/>
                              <a:gd name="f14" fmla="*/ f11 f5 1"/>
                              <a:gd name="f15" fmla="*/ f10 f5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2" t="f15" r="f13" b="f14"/>
                            <a:pathLst>
                              <a:path w="12192" h="12192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3"/>
                                </a:lnTo>
                                <a:lnTo>
                                  <a:pt x="f2" y="f3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42" name="Shape 118931"/>
                        <wps:cNvSpPr/>
                        <wps:spPr>
                          <a:xfrm>
                            <a:off x="3012006" y="0"/>
                            <a:ext cx="760479" cy="12188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760476"/>
                              <a:gd name="f4" fmla="val 12192"/>
                              <a:gd name="f5" fmla="*/ f0 1 760476"/>
                              <a:gd name="f6" fmla="*/ f1 1 12192"/>
                              <a:gd name="f7" fmla="val f2"/>
                              <a:gd name="f8" fmla="val f3"/>
                              <a:gd name="f9" fmla="val f4"/>
                              <a:gd name="f10" fmla="+- f9 0 f7"/>
                              <a:gd name="f11" fmla="+- f8 0 f7"/>
                              <a:gd name="f12" fmla="*/ f11 1 760476"/>
                              <a:gd name="f13" fmla="*/ f10 1 12192"/>
                              <a:gd name="f14" fmla="*/ 0 1 f12"/>
                              <a:gd name="f15" fmla="*/ 760476 1 f12"/>
                              <a:gd name="f16" fmla="*/ 0 1 f13"/>
                              <a:gd name="f17" fmla="*/ 12192 1 f13"/>
                              <a:gd name="f18" fmla="*/ f14 f5 1"/>
                              <a:gd name="f19" fmla="*/ f15 f5 1"/>
                              <a:gd name="f20" fmla="*/ f17 f6 1"/>
                              <a:gd name="f21" fmla="*/ f16 f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8" t="f21" r="f19" b="f20"/>
                            <a:pathLst>
                              <a:path w="760476" h="12192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4"/>
                                </a:lnTo>
                                <a:lnTo>
                                  <a:pt x="f2" y="f4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43" name="Shape 118932"/>
                        <wps:cNvSpPr/>
                        <wps:spPr>
                          <a:xfrm>
                            <a:off x="3772485" y="0"/>
                            <a:ext cx="12188" cy="12188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12192"/>
                              <a:gd name="f4" fmla="*/ f0 1 12192"/>
                              <a:gd name="f5" fmla="*/ f1 1 12192"/>
                              <a:gd name="f6" fmla="val f2"/>
                              <a:gd name="f7" fmla="val f3"/>
                              <a:gd name="f8" fmla="+- f7 0 f6"/>
                              <a:gd name="f9" fmla="*/ f8 1 12192"/>
                              <a:gd name="f10" fmla="*/ 0 1 f9"/>
                              <a:gd name="f11" fmla="*/ 12192 1 f9"/>
                              <a:gd name="f12" fmla="*/ f10 f4 1"/>
                              <a:gd name="f13" fmla="*/ f11 f4 1"/>
                              <a:gd name="f14" fmla="*/ f11 f5 1"/>
                              <a:gd name="f15" fmla="*/ f10 f5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2" t="f15" r="f13" b="f14"/>
                            <a:pathLst>
                              <a:path w="12192" h="12192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3"/>
                                </a:lnTo>
                                <a:lnTo>
                                  <a:pt x="f2" y="f3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44" name="Shape 118933"/>
                        <wps:cNvSpPr/>
                        <wps:spPr>
                          <a:xfrm>
                            <a:off x="3784674" y="0"/>
                            <a:ext cx="760780" cy="12188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760781"/>
                              <a:gd name="f4" fmla="val 12192"/>
                              <a:gd name="f5" fmla="*/ f0 1 760781"/>
                              <a:gd name="f6" fmla="*/ f1 1 12192"/>
                              <a:gd name="f7" fmla="val f2"/>
                              <a:gd name="f8" fmla="val f3"/>
                              <a:gd name="f9" fmla="val f4"/>
                              <a:gd name="f10" fmla="+- f9 0 f7"/>
                              <a:gd name="f11" fmla="+- f8 0 f7"/>
                              <a:gd name="f12" fmla="*/ f11 1 760781"/>
                              <a:gd name="f13" fmla="*/ f10 1 12192"/>
                              <a:gd name="f14" fmla="*/ 0 1 f12"/>
                              <a:gd name="f15" fmla="*/ 760781 1 f12"/>
                              <a:gd name="f16" fmla="*/ 0 1 f13"/>
                              <a:gd name="f17" fmla="*/ 12192 1 f13"/>
                              <a:gd name="f18" fmla="*/ f14 f5 1"/>
                              <a:gd name="f19" fmla="*/ f15 f5 1"/>
                              <a:gd name="f20" fmla="*/ f17 f6 1"/>
                              <a:gd name="f21" fmla="*/ f16 f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8" t="f21" r="f19" b="f20"/>
                            <a:pathLst>
                              <a:path w="760781" h="12192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4"/>
                                </a:lnTo>
                                <a:lnTo>
                                  <a:pt x="f2" y="f4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45" name="Shape 118934"/>
                        <wps:cNvSpPr/>
                        <wps:spPr>
                          <a:xfrm>
                            <a:off x="4545537" y="0"/>
                            <a:ext cx="12188" cy="12188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12192"/>
                              <a:gd name="f4" fmla="*/ f0 1 12192"/>
                              <a:gd name="f5" fmla="*/ f1 1 12192"/>
                              <a:gd name="f6" fmla="val f2"/>
                              <a:gd name="f7" fmla="val f3"/>
                              <a:gd name="f8" fmla="+- f7 0 f6"/>
                              <a:gd name="f9" fmla="*/ f8 1 12192"/>
                              <a:gd name="f10" fmla="*/ 0 1 f9"/>
                              <a:gd name="f11" fmla="*/ 12192 1 f9"/>
                              <a:gd name="f12" fmla="*/ f10 f4 1"/>
                              <a:gd name="f13" fmla="*/ f11 f4 1"/>
                              <a:gd name="f14" fmla="*/ f11 f5 1"/>
                              <a:gd name="f15" fmla="*/ f10 f5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2" t="f15" r="f13" b="f14"/>
                            <a:pathLst>
                              <a:path w="12192" h="12192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3"/>
                                </a:lnTo>
                                <a:lnTo>
                                  <a:pt x="f2" y="f3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46" name="Shape 118935"/>
                        <wps:cNvSpPr/>
                        <wps:spPr>
                          <a:xfrm>
                            <a:off x="4557726" y="0"/>
                            <a:ext cx="758952" cy="12188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758952"/>
                              <a:gd name="f4" fmla="val 12192"/>
                              <a:gd name="f5" fmla="*/ f0 1 758952"/>
                              <a:gd name="f6" fmla="*/ f1 1 12192"/>
                              <a:gd name="f7" fmla="val f2"/>
                              <a:gd name="f8" fmla="val f3"/>
                              <a:gd name="f9" fmla="val f4"/>
                              <a:gd name="f10" fmla="+- f9 0 f7"/>
                              <a:gd name="f11" fmla="+- f8 0 f7"/>
                              <a:gd name="f12" fmla="*/ f11 1 758952"/>
                              <a:gd name="f13" fmla="*/ f10 1 12192"/>
                              <a:gd name="f14" fmla="*/ 0 1 f12"/>
                              <a:gd name="f15" fmla="*/ 758952 1 f12"/>
                              <a:gd name="f16" fmla="*/ 0 1 f13"/>
                              <a:gd name="f17" fmla="*/ 12192 1 f13"/>
                              <a:gd name="f18" fmla="*/ f14 f5 1"/>
                              <a:gd name="f19" fmla="*/ f15 f5 1"/>
                              <a:gd name="f20" fmla="*/ f17 f6 1"/>
                              <a:gd name="f21" fmla="*/ f16 f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8" t="f21" r="f19" b="f20"/>
                            <a:pathLst>
                              <a:path w="758952" h="12192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4"/>
                                </a:lnTo>
                                <a:lnTo>
                                  <a:pt x="f2" y="f4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47" name="Shape 118936"/>
                        <wps:cNvSpPr/>
                        <wps:spPr>
                          <a:xfrm>
                            <a:off x="5316678" y="0"/>
                            <a:ext cx="12188" cy="12188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12192"/>
                              <a:gd name="f4" fmla="*/ f0 1 12192"/>
                              <a:gd name="f5" fmla="*/ f1 1 12192"/>
                              <a:gd name="f6" fmla="val f2"/>
                              <a:gd name="f7" fmla="val f3"/>
                              <a:gd name="f8" fmla="+- f7 0 f6"/>
                              <a:gd name="f9" fmla="*/ f8 1 12192"/>
                              <a:gd name="f10" fmla="*/ 0 1 f9"/>
                              <a:gd name="f11" fmla="*/ 12192 1 f9"/>
                              <a:gd name="f12" fmla="*/ f10 f4 1"/>
                              <a:gd name="f13" fmla="*/ f11 f4 1"/>
                              <a:gd name="f14" fmla="*/ f11 f5 1"/>
                              <a:gd name="f15" fmla="*/ f10 f5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2" t="f15" r="f13" b="f14"/>
                            <a:pathLst>
                              <a:path w="12192" h="12192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3"/>
                                </a:lnTo>
                                <a:lnTo>
                                  <a:pt x="f2" y="f3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48" name="Shape 118937"/>
                        <wps:cNvSpPr/>
                        <wps:spPr>
                          <a:xfrm>
                            <a:off x="5328867" y="0"/>
                            <a:ext cx="760780" cy="12188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760781"/>
                              <a:gd name="f4" fmla="val 12192"/>
                              <a:gd name="f5" fmla="*/ f0 1 760781"/>
                              <a:gd name="f6" fmla="*/ f1 1 12192"/>
                              <a:gd name="f7" fmla="val f2"/>
                              <a:gd name="f8" fmla="val f3"/>
                              <a:gd name="f9" fmla="val f4"/>
                              <a:gd name="f10" fmla="+- f9 0 f7"/>
                              <a:gd name="f11" fmla="+- f8 0 f7"/>
                              <a:gd name="f12" fmla="*/ f11 1 760781"/>
                              <a:gd name="f13" fmla="*/ f10 1 12192"/>
                              <a:gd name="f14" fmla="*/ 0 1 f12"/>
                              <a:gd name="f15" fmla="*/ 760781 1 f12"/>
                              <a:gd name="f16" fmla="*/ 0 1 f13"/>
                              <a:gd name="f17" fmla="*/ 12192 1 f13"/>
                              <a:gd name="f18" fmla="*/ f14 f5 1"/>
                              <a:gd name="f19" fmla="*/ f15 f5 1"/>
                              <a:gd name="f20" fmla="*/ f17 f6 1"/>
                              <a:gd name="f21" fmla="*/ f16 f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8" t="f21" r="f19" b="f20"/>
                            <a:pathLst>
                              <a:path w="760781" h="12192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4"/>
                                </a:lnTo>
                                <a:lnTo>
                                  <a:pt x="f2" y="f4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DB65CB" id="Group 89027" o:spid="_x0000_s1026" style="width:479.5pt;height:.95pt;mso-position-horizontal-relative:char;mso-position-vertical-relative:line" coordsize="60896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">
                <v:shape id="Shape 118921" o:spid="_x0000_s1027" style="position:absolute;width:3779;height:121;visibility:visible;mso-wrap-style:square;v-text-anchor:top" coordsize="37795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" path="m,l377952,r,12192l,12192,,e" filled="f" stroked="f">
                  <v:path arrowok="t" o:connecttype="custom" o:connectlocs="188974,0;377948,6094;188974,12188;0,6094" o:connectangles="270,0,90,180" textboxrect="0,0,377952,12192"/>
                </v:shape>
                <v:shape id="Shape 118922" o:spid="_x0000_s1028" style="position:absolute;left:3779;width:122;height:121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" path="m,l12192,r,12192l,12192,,e" filled="f" stroked="f">
                  <v:path arrowok="t" o:connecttype="custom" o:connectlocs="6094,0;12188,6094;6094,12188;0,6094" o:connectangles="270,0,90,180" textboxrect="0,0,12192,12192"/>
                </v:shape>
                <v:shape id="Shape 118923" o:spid="_x0000_s1029" style="position:absolute;left:3901;width:3444;height:121;visibility:visible;mso-wrap-style:square;v-text-anchor:top" coordsize="344424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" path="m,l344424,r,12192l,12192,,e" filled="f" stroked="f">
                  <v:path arrowok="t" o:connecttype="custom" o:connectlocs="172214,0;344427,6094;172214,12188;0,6094" o:connectangles="270,0,90,180" textboxrect="0,0,344424,12192"/>
                </v:shape>
                <v:shape id="Shape 118924" o:spid="_x0000_s1030" style="position:absolute;left:7345;width:122;height:121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" path="m,l12192,r,12192l,12192,,e" filled="f" stroked="f">
                  <v:path arrowok="t" o:connecttype="custom" o:connectlocs="6094,0;12188,6094;6094,12188;0,6094" o:connectangles="270,0,90,180" textboxrect="0,0,12192,12192"/>
                </v:shape>
                <v:shape id="Shape 118925" o:spid="_x0000_s1031" style="position:absolute;left:7467;width:7592;height:121;visibility:visible;mso-wrap-style:square;v-text-anchor:top" coordsize="759257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" path="m,l759257,r,12192l,12192,,e" filled="f" stroked="f">
                  <v:path arrowok="t" o:connecttype="custom" o:connectlocs="379627,0;759253,6094;379627,12188;0,6094" o:connectangles="270,0,90,180" textboxrect="0,0,759257,12192"/>
                </v:shape>
                <v:shape id="Shape 118926" o:spid="_x0000_s1032" style="position:absolute;left:15060;width:122;height:121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" path="m,l12192,r,12192l,12192,,e" filled="f" stroked="f">
                  <v:path arrowok="t" o:connecttype="custom" o:connectlocs="6094,0;12188,6094;6094,12188;0,6094" o:connectangles="270,0,90,180" textboxrect="0,0,12192,12192"/>
                </v:shape>
                <v:shape id="Shape 118927" o:spid="_x0000_s1033" style="position:absolute;left:15182;width:11917;height:121;visibility:visible;mso-wrap-style:square;v-text-anchor:top" coordsize="119176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" path="m,l1191768,r,12192l,12192,,e" filled="f" stroked="f">
                  <v:path arrowok="t" o:connecttype="custom" o:connectlocs="595882,0;1191764,6094;595882,12188;0,6094" o:connectangles="270,0,90,180" textboxrect="0,0,1191768,12192"/>
                </v:shape>
                <v:shape id="Shape 118928" o:spid="_x0000_s1034" style="position:absolute;left:27099;width:122;height:121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" path="m,l12192,r,12192l,12192,,e" filled="f" stroked="f">
                  <v:path arrowok="t" o:connecttype="custom" o:connectlocs="6094,0;12188,6094;6094,12188;0,6094" o:connectangles="270,0,90,180" textboxrect="0,0,12192,12192"/>
                </v:shape>
                <v:shape id="Shape 118929" o:spid="_x0000_s1035" style="position:absolute;left:27221;width:2777;height:121;visibility:visible;mso-wrap-style:square;v-text-anchor:top" coordsize="277673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" path="m,l277673,r,12192l,12192,,e" filled="f" stroked="f">
                  <v:path arrowok="t" o:connecttype="custom" o:connectlocs="138838,0;277675,6094;138838,12188;0,6094" o:connectangles="270,0,90,180" textboxrect="0,0,277673,12192"/>
                </v:shape>
                <v:shape id="Shape 118930" o:spid="_x0000_s1036" style="position:absolute;left:29998;width:122;height:121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" path="m,l12192,r,12192l,12192,,e" filled="f" stroked="f">
                  <v:path arrowok="t" o:connecttype="custom" o:connectlocs="6094,0;12188,6094;6094,12188;0,6094" o:connectangles="270,0,90,180" textboxrect="0,0,12192,12192"/>
                </v:shape>
                <v:shape id="Shape 118931" o:spid="_x0000_s1037" style="position:absolute;left:30120;width:7604;height:121;visibility:visible;mso-wrap-style:square;v-text-anchor:top" coordsize="760476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" path="m,l760476,r,12192l,12192,,e" filled="f" stroked="f">
                  <v:path arrowok="t" o:connecttype="custom" o:connectlocs="380240,0;760479,6094;380240,12188;0,6094" o:connectangles="270,0,90,180" textboxrect="0,0,760476,12192"/>
                </v:shape>
                <v:shape id="Shape 118932" o:spid="_x0000_s1038" style="position:absolute;left:37724;width:122;height:121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" path="m,l12192,r,12192l,12192,,e" filled="f" stroked="f">
                  <v:path arrowok="t" o:connecttype="custom" o:connectlocs="6094,0;12188,6094;6094,12188;0,6094" o:connectangles="270,0,90,180" textboxrect="0,0,12192,12192"/>
                </v:shape>
                <v:shape id="Shape 118933" o:spid="_x0000_s1039" style="position:absolute;left:37846;width:7608;height:121;visibility:visible;mso-wrap-style:square;v-text-anchor:top" coordsize="760781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" path="m,l760781,r,12192l,12192,,e" filled="f" stroked="f">
                  <v:path arrowok="t" o:connecttype="custom" o:connectlocs="380390,0;760780,6094;380390,12188;0,6094" o:connectangles="270,0,90,180" textboxrect="0,0,760781,12192"/>
                </v:shape>
                <v:shape id="Shape 118934" o:spid="_x0000_s1040" style="position:absolute;left:45455;width:122;height:121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" path="m,l12192,r,12192l,12192,,e" filled="f" stroked="f">
                  <v:path arrowok="t" o:connecttype="custom" o:connectlocs="6094,0;12188,6094;6094,12188;0,6094" o:connectangles="270,0,90,180" textboxrect="0,0,12192,12192"/>
                </v:shape>
                <v:shape id="Shape 118935" o:spid="_x0000_s1041" style="position:absolute;left:45577;width:7589;height:121;visibility:visible;mso-wrap-style:square;v-text-anchor:top" coordsize="75895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" path="m,l758952,r,12192l,12192,,e" filled="f" stroked="f">
                  <v:path arrowok="t" o:connecttype="custom" o:connectlocs="379476,0;758952,6094;379476,12188;0,6094" o:connectangles="270,0,90,180" textboxrect="0,0,758952,12192"/>
                </v:shape>
                <v:shape id="Shape 118936" o:spid="_x0000_s1042" style="position:absolute;left:53166;width:122;height:121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" path="m,l12192,r,12192l,12192,,e" filled="f" stroked="f">
                  <v:path arrowok="t" o:connecttype="custom" o:connectlocs="6094,0;12188,6094;6094,12188;0,6094" o:connectangles="270,0,90,180" textboxrect="0,0,12192,12192"/>
                </v:shape>
                <v:shape id="Shape 118937" o:spid="_x0000_s1043" style="position:absolute;left:53288;width:7608;height:121;visibility:visible;mso-wrap-style:square;v-text-anchor:top" coordsize="760781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" path="m,l760781,r,12192l,12192,,e" filled="f" stroked="f">
                  <v:path arrowok="t" o:connecttype="custom" o:connectlocs="380390,0;760780,6094;380390,12188;0,6094" o:connectangles="270,0,90,180" textboxrect="0,0,760781,12192"/>
                </v:shape>
                <w10:anchorlock/>
              </v:group>
            </w:pict>
          </mc:Fallback>
        </mc:AlternateContent>
      </w:r>
    </w:p>
    <w:p w:rsidR="00713995" w:rsidRDefault="00596C5E">
      <w:pPr>
        <w:spacing w:after="0"/>
        <w:ind w:left="72"/>
      </w:pPr>
      <w:r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</w:p>
    <w:tbl>
      <w:tblPr>
        <w:tblW w:w="959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590"/>
      </w:tblGrid>
      <w:tr w:rsidR="00713995">
        <w:tblPrEx>
          <w:tblCellMar>
            <w:top w:w="0" w:type="dxa"/>
            <w:bottom w:w="0" w:type="dxa"/>
          </w:tblCellMar>
        </w:tblPrEx>
        <w:trPr>
          <w:trHeight w:val="269"/>
        </w:trPr>
        <w:tc>
          <w:tcPr>
            <w:tcW w:w="9590" w:type="dxa"/>
            <w:shd w:val="clear" w:color="auto" w:fill="000000"/>
            <w:tcMar>
              <w:top w:w="41" w:type="dxa"/>
              <w:left w:w="72" w:type="dxa"/>
              <w:bottom w:w="0" w:type="dxa"/>
              <w:right w:w="115" w:type="dxa"/>
            </w:tcMar>
          </w:tcPr>
          <w:p w:rsidR="00713995" w:rsidRDefault="00596C5E">
            <w:pPr>
              <w:spacing w:after="0"/>
            </w:pPr>
            <w:r>
              <w:rPr>
                <w:color w:val="FFFFFF"/>
              </w:rPr>
              <w:t xml:space="preserve">  </w:t>
            </w:r>
            <w:r>
              <w:rPr>
                <w:color w:val="FFFFFF"/>
              </w:rPr>
              <w:tab/>
              <w:t xml:space="preserve">  </w:t>
            </w:r>
            <w:r>
              <w:rPr>
                <w:color w:val="FFFFFF"/>
              </w:rPr>
              <w:tab/>
              <w:t xml:space="preserve">  </w:t>
            </w:r>
            <w:r>
              <w:rPr>
                <w:color w:val="FFFFFF"/>
              </w:rPr>
              <w:tab/>
              <w:t xml:space="preserve">  </w:t>
            </w:r>
            <w:r>
              <w:rPr>
                <w:color w:val="FFFFFF"/>
              </w:rPr>
              <w:tab/>
              <w:t xml:space="preserve">  </w:t>
            </w:r>
            <w:r>
              <w:rPr>
                <w:color w:val="FFFFFF"/>
              </w:rPr>
              <w:tab/>
              <w:t xml:space="preserve">  </w:t>
            </w:r>
            <w:r>
              <w:rPr>
                <w:color w:val="FFFFFF"/>
              </w:rPr>
              <w:tab/>
              <w:t xml:space="preserve">  </w:t>
            </w:r>
            <w:r>
              <w:rPr>
                <w:color w:val="FFFFFF"/>
              </w:rPr>
              <w:tab/>
              <w:t xml:space="preserve">  </w:t>
            </w:r>
            <w:r>
              <w:rPr>
                <w:color w:val="FFFFFF"/>
              </w:rPr>
              <w:tab/>
              <w:t xml:space="preserve">  </w:t>
            </w:r>
          </w:p>
        </w:tc>
      </w:tr>
    </w:tbl>
    <w:p w:rsidR="00713995" w:rsidRDefault="00596C5E">
      <w:pPr>
        <w:pStyle w:val="Ttulo1"/>
        <w:ind w:left="1570"/>
      </w:pPr>
      <w:r>
        <w:t xml:space="preserve">PERSONAL LABORAL FIJO </w:t>
      </w:r>
    </w:p>
    <w:p w:rsidR="00713995" w:rsidRDefault="00596C5E">
      <w:pPr>
        <w:tabs>
          <w:tab w:val="center" w:pos="482"/>
          <w:tab w:val="center" w:pos="854"/>
          <w:tab w:val="center" w:pos="1226"/>
          <w:tab w:val="center" w:pos="2444"/>
          <w:tab w:val="center" w:pos="4611"/>
          <w:tab w:val="center" w:pos="5826"/>
          <w:tab w:val="center" w:pos="7043"/>
          <w:tab w:val="center" w:pos="8258"/>
          <w:tab w:val="right" w:pos="9565"/>
        </w:tabs>
        <w:spacing w:after="53"/>
        <w:ind w:left="-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2188" cy="202695"/>
                <wp:effectExtent l="0" t="0" r="6862" b="6855"/>
                <wp:wrapSquare wrapText="bothSides"/>
                <wp:docPr id="149" name="Group 89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88" cy="202695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12192"/>
                            <a:gd name="f4" fmla="val 202692"/>
                            <a:gd name="f5" fmla="*/ f0 1 12192"/>
                            <a:gd name="f6" fmla="*/ f1 1 202692"/>
                            <a:gd name="f7" fmla="val f2"/>
                            <a:gd name="f8" fmla="val f3"/>
                            <a:gd name="f9" fmla="val f4"/>
                            <a:gd name="f10" fmla="+- f9 0 f7"/>
                            <a:gd name="f11" fmla="+- f8 0 f7"/>
                            <a:gd name="f12" fmla="*/ f11 1 12192"/>
                            <a:gd name="f13" fmla="*/ f10 1 202692"/>
                            <a:gd name="f14" fmla="*/ 0 1 f12"/>
                            <a:gd name="f15" fmla="*/ 12192 1 f12"/>
                            <a:gd name="f16" fmla="*/ 0 1 f13"/>
                            <a:gd name="f17" fmla="*/ 202692 1 f13"/>
                            <a:gd name="f18" fmla="*/ f14 f5 1"/>
                            <a:gd name="f19" fmla="*/ f15 f5 1"/>
                            <a:gd name="f20" fmla="*/ f17 f6 1"/>
                            <a:gd name="f21" fmla="*/ f16 f6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8" t="f21" r="f19" b="f20"/>
                          <a:pathLst>
                            <a:path w="12192" h="202692">
                              <a:moveTo>
                                <a:pt x="f2" y="f2"/>
                              </a:moveTo>
                              <a:lnTo>
                                <a:pt x="f3" y="f2"/>
                              </a:lnTo>
                              <a:lnTo>
                                <a:pt x="f3" y="f4"/>
                              </a:lnTo>
                              <a:lnTo>
                                <a:pt x="f2" y="f4"/>
                              </a:lnTo>
                              <a:lnTo>
                                <a:pt x="f2" y="f2"/>
                              </a:lnTo>
                            </a:path>
                          </a:pathLst>
                        </a:custGeom>
                        <a:noFill/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6A2C5C12" id="Group 89028" o:spid="_x0000_s1026" style="position:absolute;margin-left:0;margin-top:0;width:.95pt;height:15.9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192,202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" path="m,l12192,r,202692l,202692,,e" filled="f" stroked="f">
                <v:path arrowok="t" o:connecttype="custom" o:connectlocs="6094,0;12188,101348;6094,202695;0,101348" o:connectangles="270,0,90,180" textboxrect="0,0,12192,202692"/>
                <w10:wrap type="square"/>
              </v:shape>
            </w:pict>
          </mc:Fallback>
        </mc:AlternateContent>
      </w:r>
      <w:r>
        <w:rPr>
          <w:rFonts w:ascii="Arial" w:eastAsia="Arial" w:hAnsi="Arial" w:cs="Arial"/>
          <w:sz w:val="16"/>
        </w:rPr>
        <w:tab/>
        <w:t xml:space="preserve">  </w:t>
      </w:r>
      <w:r>
        <w:rPr>
          <w:rFonts w:ascii="Arial" w:eastAsia="Arial" w:hAnsi="Arial" w:cs="Arial"/>
          <w:sz w:val="16"/>
        </w:rPr>
        <w:tab/>
        <w:t xml:space="preserve">  </w:t>
      </w:r>
      <w:r>
        <w:rPr>
          <w:rFonts w:ascii="Arial" w:eastAsia="Arial" w:hAnsi="Arial" w:cs="Arial"/>
          <w:sz w:val="16"/>
        </w:rPr>
        <w:tab/>
        <w:t xml:space="preserve">  </w:t>
      </w:r>
      <w:r>
        <w:rPr>
          <w:rFonts w:ascii="Arial" w:eastAsia="Arial" w:hAnsi="Arial" w:cs="Arial"/>
          <w:sz w:val="16"/>
        </w:rPr>
        <w:tab/>
        <w:t xml:space="preserve">  </w:t>
      </w:r>
      <w:r>
        <w:rPr>
          <w:rFonts w:ascii="Arial" w:eastAsia="Arial" w:hAnsi="Arial" w:cs="Arial"/>
          <w:sz w:val="16"/>
        </w:rPr>
        <w:tab/>
      </w:r>
      <w:r>
        <w:rPr>
          <w:rFonts w:ascii="Arial" w:eastAsia="Arial" w:hAnsi="Arial" w:cs="Arial"/>
          <w:b/>
          <w:sz w:val="16"/>
        </w:rPr>
        <w:t xml:space="preserve">  </w:t>
      </w:r>
      <w:r>
        <w:rPr>
          <w:rFonts w:ascii="Arial" w:eastAsia="Arial" w:hAnsi="Arial" w:cs="Arial"/>
          <w:b/>
          <w:sz w:val="16"/>
        </w:rPr>
        <w:tab/>
      </w:r>
      <w:r>
        <w:rPr>
          <w:rFonts w:ascii="Arial" w:eastAsia="Arial" w:hAnsi="Arial" w:cs="Arial"/>
          <w:sz w:val="16"/>
        </w:rPr>
        <w:t xml:space="preserve">  </w:t>
      </w:r>
      <w:r>
        <w:rPr>
          <w:rFonts w:ascii="Arial" w:eastAsia="Arial" w:hAnsi="Arial" w:cs="Arial"/>
          <w:sz w:val="16"/>
        </w:rPr>
        <w:tab/>
      </w:r>
      <w:r>
        <w:rPr>
          <w:rFonts w:ascii="Arial" w:eastAsia="Arial" w:hAnsi="Arial" w:cs="Arial"/>
          <w:sz w:val="16"/>
        </w:rPr>
        <w:t xml:space="preserve">  </w:t>
      </w:r>
      <w:r>
        <w:rPr>
          <w:rFonts w:ascii="Arial" w:eastAsia="Arial" w:hAnsi="Arial" w:cs="Arial"/>
          <w:sz w:val="16"/>
        </w:rPr>
        <w:tab/>
        <w:t xml:space="preserve">  </w:t>
      </w:r>
      <w:r>
        <w:rPr>
          <w:rFonts w:ascii="Arial" w:eastAsia="Arial" w:hAnsi="Arial" w:cs="Arial"/>
          <w:sz w:val="16"/>
        </w:rPr>
        <w:tab/>
        <w:t xml:space="preserve">  </w:t>
      </w:r>
    </w:p>
    <w:p w:rsidR="00713995" w:rsidRDefault="00596C5E">
      <w:pPr>
        <w:tabs>
          <w:tab w:val="center" w:pos="1710"/>
          <w:tab w:val="center" w:pos="5559"/>
          <w:tab w:val="center" w:pos="6732"/>
          <w:tab w:val="center" w:pos="8014"/>
          <w:tab w:val="right" w:pos="9565"/>
        </w:tabs>
        <w:spacing w:after="125"/>
      </w:pPr>
      <w:r>
        <w:rPr>
          <w:rFonts w:ascii="Arial" w:eastAsia="Arial" w:hAnsi="Arial" w:cs="Arial"/>
          <w:sz w:val="16"/>
        </w:rPr>
        <w:t xml:space="preserve">231.1 </w:t>
      </w:r>
      <w:r>
        <w:rPr>
          <w:rFonts w:ascii="Arial" w:eastAsia="Arial" w:hAnsi="Arial" w:cs="Arial"/>
          <w:sz w:val="16"/>
        </w:rPr>
        <w:tab/>
        <w:t xml:space="preserve">Coordinadora </w:t>
      </w:r>
      <w:r>
        <w:rPr>
          <w:rFonts w:ascii="Arial" w:eastAsia="Arial" w:hAnsi="Arial" w:cs="Arial"/>
          <w:sz w:val="16"/>
        </w:rPr>
        <w:tab/>
      </w:r>
      <w:r>
        <w:rPr>
          <w:rFonts w:ascii="Arial" w:eastAsia="Arial" w:hAnsi="Arial" w:cs="Arial"/>
          <w:b/>
          <w:sz w:val="16"/>
        </w:rPr>
        <w:t xml:space="preserve">4.322,96 </w:t>
      </w:r>
      <w:r>
        <w:rPr>
          <w:rFonts w:ascii="Arial" w:eastAsia="Arial" w:hAnsi="Arial" w:cs="Arial"/>
          <w:b/>
          <w:sz w:val="16"/>
        </w:rPr>
        <w:tab/>
        <w:t xml:space="preserve">14.175,56 </w:t>
      </w:r>
      <w:r>
        <w:rPr>
          <w:rFonts w:ascii="Arial" w:eastAsia="Arial" w:hAnsi="Arial" w:cs="Arial"/>
          <w:b/>
          <w:sz w:val="16"/>
        </w:rPr>
        <w:tab/>
        <w:t xml:space="preserve">2190,96 </w:t>
      </w:r>
      <w:r>
        <w:rPr>
          <w:rFonts w:ascii="Arial" w:eastAsia="Arial" w:hAnsi="Arial" w:cs="Arial"/>
          <w:b/>
          <w:sz w:val="16"/>
        </w:rPr>
        <w:tab/>
        <w:t xml:space="preserve">20.689,48 </w:t>
      </w:r>
    </w:p>
    <w:p w:rsidR="00713995" w:rsidRDefault="00596C5E">
      <w:pPr>
        <w:tabs>
          <w:tab w:val="center" w:pos="299"/>
          <w:tab w:val="center" w:pos="1574"/>
          <w:tab w:val="center" w:pos="5559"/>
          <w:tab w:val="center" w:pos="6776"/>
          <w:tab w:val="center" w:pos="7991"/>
          <w:tab w:val="right" w:pos="9565"/>
        </w:tabs>
        <w:spacing w:after="125"/>
      </w:pPr>
      <w:r>
        <w:tab/>
      </w:r>
      <w:r>
        <w:rPr>
          <w:rFonts w:ascii="Arial" w:eastAsia="Arial" w:hAnsi="Arial" w:cs="Arial"/>
          <w:sz w:val="16"/>
        </w:rPr>
        <w:t xml:space="preserve">232 </w:t>
      </w:r>
      <w:r>
        <w:rPr>
          <w:rFonts w:ascii="Arial" w:eastAsia="Arial" w:hAnsi="Arial" w:cs="Arial"/>
          <w:sz w:val="16"/>
        </w:rPr>
        <w:tab/>
        <w:t xml:space="preserve">Psicologa </w:t>
      </w:r>
      <w:r>
        <w:rPr>
          <w:rFonts w:ascii="Arial" w:eastAsia="Arial" w:hAnsi="Arial" w:cs="Arial"/>
          <w:sz w:val="16"/>
        </w:rPr>
        <w:tab/>
      </w:r>
      <w:r>
        <w:rPr>
          <w:rFonts w:ascii="Arial" w:eastAsia="Arial" w:hAnsi="Arial" w:cs="Arial"/>
          <w:b/>
          <w:sz w:val="16"/>
        </w:rPr>
        <w:t xml:space="preserve">1.910,48 </w:t>
      </w:r>
      <w:r>
        <w:rPr>
          <w:rFonts w:ascii="Arial" w:eastAsia="Arial" w:hAnsi="Arial" w:cs="Arial"/>
          <w:b/>
          <w:sz w:val="16"/>
        </w:rPr>
        <w:tab/>
        <w:t xml:space="preserve">6.492,24 </w:t>
      </w:r>
      <w:r>
        <w:rPr>
          <w:rFonts w:ascii="Arial" w:eastAsia="Arial" w:hAnsi="Arial" w:cs="Arial"/>
          <w:b/>
          <w:sz w:val="16"/>
        </w:rPr>
        <w:tab/>
        <w:t xml:space="preserve">3.600,00 </w:t>
      </w:r>
      <w:r>
        <w:rPr>
          <w:rFonts w:ascii="Arial" w:eastAsia="Arial" w:hAnsi="Arial" w:cs="Arial"/>
          <w:b/>
          <w:sz w:val="16"/>
        </w:rPr>
        <w:tab/>
        <w:t xml:space="preserve">19.005,50 </w:t>
      </w:r>
    </w:p>
    <w:p w:rsidR="00713995" w:rsidRDefault="00596C5E">
      <w:pPr>
        <w:tabs>
          <w:tab w:val="center" w:pos="1516"/>
          <w:tab w:val="center" w:pos="5559"/>
          <w:tab w:val="center" w:pos="6732"/>
          <w:tab w:val="center" w:pos="8258"/>
          <w:tab w:val="right" w:pos="9565"/>
        </w:tabs>
        <w:spacing w:after="125"/>
      </w:pPr>
      <w:r>
        <w:rPr>
          <w:rFonts w:ascii="Arial" w:eastAsia="Arial" w:hAnsi="Arial" w:cs="Arial"/>
          <w:sz w:val="16"/>
        </w:rPr>
        <w:t xml:space="preserve">231.1 </w:t>
      </w:r>
      <w:r>
        <w:rPr>
          <w:rFonts w:ascii="Arial" w:eastAsia="Arial" w:hAnsi="Arial" w:cs="Arial"/>
          <w:sz w:val="16"/>
        </w:rPr>
        <w:tab/>
        <w:t xml:space="preserve">T.Social </w:t>
      </w:r>
      <w:r>
        <w:rPr>
          <w:rFonts w:ascii="Arial" w:eastAsia="Arial" w:hAnsi="Arial" w:cs="Arial"/>
          <w:sz w:val="16"/>
        </w:rPr>
        <w:tab/>
      </w:r>
      <w:r>
        <w:rPr>
          <w:rFonts w:ascii="Arial" w:eastAsia="Arial" w:hAnsi="Arial" w:cs="Arial"/>
          <w:b/>
          <w:sz w:val="16"/>
        </w:rPr>
        <w:t xml:space="preserve">3.679,64 </w:t>
      </w:r>
      <w:r>
        <w:rPr>
          <w:rFonts w:ascii="Arial" w:eastAsia="Arial" w:hAnsi="Arial" w:cs="Arial"/>
          <w:b/>
          <w:sz w:val="16"/>
        </w:rPr>
        <w:tab/>
        <w:t xml:space="preserve">11.853,24 </w:t>
      </w:r>
      <w:r>
        <w:rPr>
          <w:rFonts w:ascii="Arial" w:eastAsia="Arial" w:hAnsi="Arial" w:cs="Arial"/>
          <w:b/>
          <w:sz w:val="16"/>
        </w:rPr>
        <w:tab/>
        <w:t xml:space="preserve">  </w:t>
      </w:r>
      <w:r>
        <w:rPr>
          <w:rFonts w:ascii="Arial" w:eastAsia="Arial" w:hAnsi="Arial" w:cs="Arial"/>
          <w:b/>
          <w:sz w:val="16"/>
        </w:rPr>
        <w:tab/>
        <w:t xml:space="preserve">15.532,88 </w:t>
      </w:r>
    </w:p>
    <w:p w:rsidR="00713995" w:rsidRDefault="00596C5E">
      <w:pPr>
        <w:tabs>
          <w:tab w:val="center" w:pos="1516"/>
          <w:tab w:val="center" w:pos="5559"/>
          <w:tab w:val="center" w:pos="6776"/>
          <w:tab w:val="center" w:pos="8258"/>
          <w:tab w:val="right" w:pos="9565"/>
        </w:tabs>
        <w:spacing w:after="125"/>
      </w:pPr>
      <w:r>
        <w:rPr>
          <w:rFonts w:ascii="Arial" w:eastAsia="Arial" w:hAnsi="Arial" w:cs="Arial"/>
          <w:sz w:val="16"/>
        </w:rPr>
        <w:t xml:space="preserve">231.1 </w:t>
      </w:r>
      <w:r>
        <w:rPr>
          <w:rFonts w:ascii="Arial" w:eastAsia="Arial" w:hAnsi="Arial" w:cs="Arial"/>
          <w:sz w:val="16"/>
        </w:rPr>
        <w:tab/>
        <w:t xml:space="preserve">T.Social </w:t>
      </w:r>
      <w:r>
        <w:rPr>
          <w:rFonts w:ascii="Arial" w:eastAsia="Arial" w:hAnsi="Arial" w:cs="Arial"/>
          <w:sz w:val="16"/>
        </w:rPr>
        <w:tab/>
      </w:r>
      <w:r>
        <w:rPr>
          <w:rFonts w:ascii="Arial" w:eastAsia="Arial" w:hAnsi="Arial" w:cs="Arial"/>
          <w:b/>
          <w:sz w:val="16"/>
        </w:rPr>
        <w:t xml:space="preserve">1.872,48 </w:t>
      </w:r>
      <w:r>
        <w:rPr>
          <w:rFonts w:ascii="Arial" w:eastAsia="Arial" w:hAnsi="Arial" w:cs="Arial"/>
          <w:b/>
          <w:sz w:val="16"/>
        </w:rPr>
        <w:tab/>
        <w:t xml:space="preserve">5.960,53 </w:t>
      </w:r>
      <w:r>
        <w:rPr>
          <w:rFonts w:ascii="Arial" w:eastAsia="Arial" w:hAnsi="Arial" w:cs="Arial"/>
          <w:b/>
          <w:sz w:val="16"/>
        </w:rPr>
        <w:tab/>
        <w:t xml:space="preserve">  </w:t>
      </w:r>
      <w:r>
        <w:rPr>
          <w:rFonts w:ascii="Arial" w:eastAsia="Arial" w:hAnsi="Arial" w:cs="Arial"/>
          <w:b/>
          <w:sz w:val="16"/>
        </w:rPr>
        <w:tab/>
        <w:t xml:space="preserve">7.833,01 </w:t>
      </w:r>
    </w:p>
    <w:p w:rsidR="00713995" w:rsidRDefault="00596C5E">
      <w:pPr>
        <w:tabs>
          <w:tab w:val="center" w:pos="1516"/>
          <w:tab w:val="center" w:pos="5559"/>
          <w:tab w:val="center" w:pos="6732"/>
          <w:tab w:val="center" w:pos="8258"/>
          <w:tab w:val="right" w:pos="9565"/>
        </w:tabs>
        <w:spacing w:after="125"/>
      </w:pPr>
      <w:r>
        <w:rPr>
          <w:rFonts w:ascii="Arial" w:eastAsia="Arial" w:hAnsi="Arial" w:cs="Arial"/>
          <w:sz w:val="16"/>
        </w:rPr>
        <w:t xml:space="preserve">231.2 </w:t>
      </w:r>
      <w:r>
        <w:rPr>
          <w:rFonts w:ascii="Arial" w:eastAsia="Arial" w:hAnsi="Arial" w:cs="Arial"/>
          <w:sz w:val="16"/>
        </w:rPr>
        <w:tab/>
        <w:t xml:space="preserve">T.Social </w:t>
      </w:r>
      <w:r>
        <w:rPr>
          <w:rFonts w:ascii="Arial" w:eastAsia="Arial" w:hAnsi="Arial" w:cs="Arial"/>
          <w:sz w:val="16"/>
        </w:rPr>
        <w:tab/>
      </w:r>
      <w:r>
        <w:rPr>
          <w:rFonts w:ascii="Arial" w:eastAsia="Arial" w:hAnsi="Arial" w:cs="Arial"/>
          <w:b/>
          <w:sz w:val="16"/>
        </w:rPr>
        <w:t>3.539,50</w:t>
      </w:r>
      <w:r>
        <w:rPr>
          <w:rFonts w:ascii="Arial" w:eastAsia="Arial" w:hAnsi="Arial" w:cs="Arial"/>
          <w:b/>
          <w:sz w:val="16"/>
        </w:rPr>
        <w:t xml:space="preserve"> </w:t>
      </w:r>
      <w:r>
        <w:rPr>
          <w:rFonts w:ascii="Arial" w:eastAsia="Arial" w:hAnsi="Arial" w:cs="Arial"/>
          <w:b/>
          <w:sz w:val="16"/>
        </w:rPr>
        <w:tab/>
        <w:t xml:space="preserve">11.012,40 </w:t>
      </w:r>
      <w:r>
        <w:rPr>
          <w:rFonts w:ascii="Arial" w:eastAsia="Arial" w:hAnsi="Arial" w:cs="Arial"/>
          <w:b/>
          <w:sz w:val="16"/>
        </w:rPr>
        <w:tab/>
        <w:t xml:space="preserve">  </w:t>
      </w:r>
      <w:r>
        <w:rPr>
          <w:rFonts w:ascii="Arial" w:eastAsia="Arial" w:hAnsi="Arial" w:cs="Arial"/>
          <w:b/>
          <w:sz w:val="16"/>
        </w:rPr>
        <w:tab/>
        <w:t xml:space="preserve">14.551,90 </w:t>
      </w:r>
    </w:p>
    <w:p w:rsidR="00713995" w:rsidRDefault="00596C5E">
      <w:pPr>
        <w:tabs>
          <w:tab w:val="center" w:pos="1516"/>
          <w:tab w:val="center" w:pos="5559"/>
          <w:tab w:val="center" w:pos="6776"/>
          <w:tab w:val="center" w:pos="8258"/>
          <w:tab w:val="right" w:pos="9565"/>
        </w:tabs>
        <w:spacing w:after="125"/>
      </w:pPr>
      <w:r>
        <w:rPr>
          <w:rFonts w:ascii="Arial" w:eastAsia="Arial" w:hAnsi="Arial" w:cs="Arial"/>
          <w:sz w:val="16"/>
        </w:rPr>
        <w:t xml:space="preserve">231.2 </w:t>
      </w:r>
      <w:r>
        <w:rPr>
          <w:rFonts w:ascii="Arial" w:eastAsia="Arial" w:hAnsi="Arial" w:cs="Arial"/>
          <w:sz w:val="16"/>
        </w:rPr>
        <w:tab/>
        <w:t xml:space="preserve">T.Social </w:t>
      </w:r>
      <w:r>
        <w:rPr>
          <w:rFonts w:ascii="Arial" w:eastAsia="Arial" w:hAnsi="Arial" w:cs="Arial"/>
          <w:sz w:val="16"/>
        </w:rPr>
        <w:tab/>
      </w:r>
      <w:r>
        <w:rPr>
          <w:rFonts w:ascii="Arial" w:eastAsia="Arial" w:hAnsi="Arial" w:cs="Arial"/>
          <w:b/>
          <w:sz w:val="16"/>
        </w:rPr>
        <w:t xml:space="preserve">2.827,11 </w:t>
      </w:r>
      <w:r>
        <w:rPr>
          <w:rFonts w:ascii="Arial" w:eastAsia="Arial" w:hAnsi="Arial" w:cs="Arial"/>
          <w:b/>
          <w:sz w:val="16"/>
        </w:rPr>
        <w:tab/>
        <w:t xml:space="preserve">9.461,05 </w:t>
      </w:r>
      <w:r>
        <w:rPr>
          <w:rFonts w:ascii="Arial" w:eastAsia="Arial" w:hAnsi="Arial" w:cs="Arial"/>
          <w:b/>
          <w:sz w:val="16"/>
        </w:rPr>
        <w:tab/>
        <w:t xml:space="preserve">  </w:t>
      </w:r>
      <w:r>
        <w:rPr>
          <w:rFonts w:ascii="Arial" w:eastAsia="Arial" w:hAnsi="Arial" w:cs="Arial"/>
          <w:b/>
          <w:sz w:val="16"/>
        </w:rPr>
        <w:tab/>
        <w:t xml:space="preserve">12.288,16 </w:t>
      </w:r>
    </w:p>
    <w:p w:rsidR="00713995" w:rsidRDefault="00596C5E">
      <w:pPr>
        <w:tabs>
          <w:tab w:val="center" w:pos="1579"/>
          <w:tab w:val="center" w:pos="5559"/>
          <w:tab w:val="center" w:pos="6776"/>
          <w:tab w:val="center" w:pos="8258"/>
          <w:tab w:val="right" w:pos="9565"/>
        </w:tabs>
        <w:spacing w:after="125"/>
      </w:pPr>
      <w:r>
        <w:rPr>
          <w:rFonts w:ascii="Arial" w:eastAsia="Arial" w:hAnsi="Arial" w:cs="Arial"/>
          <w:sz w:val="16"/>
        </w:rPr>
        <w:lastRenderedPageBreak/>
        <w:t xml:space="preserve">231.2 </w:t>
      </w:r>
      <w:r>
        <w:rPr>
          <w:rFonts w:ascii="Arial" w:eastAsia="Arial" w:hAnsi="Arial" w:cs="Arial"/>
          <w:sz w:val="16"/>
        </w:rPr>
        <w:tab/>
        <w:t xml:space="preserve">Tec.Inmig </w:t>
      </w:r>
      <w:r>
        <w:rPr>
          <w:rFonts w:ascii="Arial" w:eastAsia="Arial" w:hAnsi="Arial" w:cs="Arial"/>
          <w:sz w:val="16"/>
        </w:rPr>
        <w:tab/>
      </w:r>
      <w:r>
        <w:rPr>
          <w:rFonts w:ascii="Arial" w:eastAsia="Arial" w:hAnsi="Arial" w:cs="Arial"/>
          <w:b/>
          <w:sz w:val="16"/>
        </w:rPr>
        <w:t xml:space="preserve">2.827,11 </w:t>
      </w:r>
      <w:r>
        <w:rPr>
          <w:rFonts w:ascii="Arial" w:eastAsia="Arial" w:hAnsi="Arial" w:cs="Arial"/>
          <w:b/>
          <w:sz w:val="16"/>
        </w:rPr>
        <w:tab/>
        <w:t xml:space="preserve">9.461,05 </w:t>
      </w:r>
      <w:r>
        <w:rPr>
          <w:rFonts w:ascii="Arial" w:eastAsia="Arial" w:hAnsi="Arial" w:cs="Arial"/>
          <w:b/>
          <w:sz w:val="16"/>
        </w:rPr>
        <w:tab/>
        <w:t xml:space="preserve">  </w:t>
      </w:r>
      <w:r>
        <w:rPr>
          <w:rFonts w:ascii="Arial" w:eastAsia="Arial" w:hAnsi="Arial" w:cs="Arial"/>
          <w:b/>
          <w:sz w:val="16"/>
        </w:rPr>
        <w:tab/>
        <w:t xml:space="preserve">12.288,16 </w:t>
      </w:r>
    </w:p>
    <w:p w:rsidR="00713995" w:rsidRDefault="00596C5E">
      <w:pPr>
        <w:spacing w:after="125"/>
        <w:ind w:left="93" w:hanging="10"/>
      </w:pPr>
      <w:r>
        <w:rPr>
          <w:rFonts w:ascii="Arial" w:eastAsia="Arial" w:hAnsi="Arial" w:cs="Arial"/>
          <w:sz w:val="16"/>
        </w:rPr>
        <w:t xml:space="preserve">231.2 </w:t>
      </w:r>
      <w:r>
        <w:rPr>
          <w:rFonts w:ascii="Arial" w:eastAsia="Arial" w:hAnsi="Arial" w:cs="Arial"/>
          <w:sz w:val="16"/>
        </w:rPr>
        <w:tab/>
        <w:t xml:space="preserve">Educ.Soc </w:t>
      </w:r>
      <w:r>
        <w:rPr>
          <w:rFonts w:ascii="Arial" w:eastAsia="Arial" w:hAnsi="Arial" w:cs="Arial"/>
          <w:sz w:val="16"/>
        </w:rPr>
        <w:tab/>
      </w:r>
      <w:r>
        <w:rPr>
          <w:rFonts w:ascii="Arial" w:eastAsia="Arial" w:hAnsi="Arial" w:cs="Arial"/>
          <w:b/>
          <w:sz w:val="16"/>
        </w:rPr>
        <w:t xml:space="preserve">3.539,50 </w:t>
      </w:r>
      <w:r>
        <w:rPr>
          <w:rFonts w:ascii="Arial" w:eastAsia="Arial" w:hAnsi="Arial" w:cs="Arial"/>
          <w:b/>
          <w:sz w:val="16"/>
        </w:rPr>
        <w:tab/>
        <w:t xml:space="preserve">11.012,40 </w:t>
      </w:r>
      <w:r>
        <w:rPr>
          <w:rFonts w:ascii="Arial" w:eastAsia="Arial" w:hAnsi="Arial" w:cs="Arial"/>
          <w:b/>
          <w:sz w:val="16"/>
        </w:rPr>
        <w:tab/>
        <w:t xml:space="preserve">  </w:t>
      </w:r>
      <w:r>
        <w:rPr>
          <w:rFonts w:ascii="Arial" w:eastAsia="Arial" w:hAnsi="Arial" w:cs="Arial"/>
          <w:b/>
          <w:sz w:val="16"/>
        </w:rPr>
        <w:tab/>
        <w:t xml:space="preserve">14.551,90 </w:t>
      </w:r>
      <w:r>
        <w:rPr>
          <w:rFonts w:ascii="Arial" w:eastAsia="Arial" w:hAnsi="Arial" w:cs="Arial"/>
          <w:sz w:val="16"/>
        </w:rPr>
        <w:t xml:space="preserve">232 </w:t>
      </w:r>
      <w:r>
        <w:rPr>
          <w:rFonts w:ascii="Arial" w:eastAsia="Arial" w:hAnsi="Arial" w:cs="Arial"/>
          <w:sz w:val="16"/>
        </w:rPr>
        <w:tab/>
        <w:t xml:space="preserve">Pedagoga </w:t>
      </w:r>
      <w:r>
        <w:rPr>
          <w:rFonts w:ascii="Arial" w:eastAsia="Arial" w:hAnsi="Arial" w:cs="Arial"/>
          <w:sz w:val="16"/>
        </w:rPr>
        <w:tab/>
      </w:r>
      <w:r>
        <w:rPr>
          <w:rFonts w:ascii="Arial" w:eastAsia="Arial" w:hAnsi="Arial" w:cs="Arial"/>
          <w:b/>
          <w:sz w:val="16"/>
        </w:rPr>
        <w:t xml:space="preserve">1.910,48 </w:t>
      </w:r>
      <w:r>
        <w:rPr>
          <w:rFonts w:ascii="Arial" w:eastAsia="Arial" w:hAnsi="Arial" w:cs="Arial"/>
          <w:b/>
          <w:sz w:val="16"/>
        </w:rPr>
        <w:tab/>
        <w:t xml:space="preserve">6.492,24 </w:t>
      </w:r>
      <w:r>
        <w:rPr>
          <w:rFonts w:ascii="Arial" w:eastAsia="Arial" w:hAnsi="Arial" w:cs="Arial"/>
          <w:b/>
          <w:sz w:val="16"/>
        </w:rPr>
        <w:tab/>
        <w:t xml:space="preserve">  </w:t>
      </w:r>
      <w:r>
        <w:rPr>
          <w:rFonts w:ascii="Arial" w:eastAsia="Arial" w:hAnsi="Arial" w:cs="Arial"/>
          <w:b/>
          <w:sz w:val="16"/>
        </w:rPr>
        <w:tab/>
        <w:t xml:space="preserve">15.405,50 </w:t>
      </w:r>
    </w:p>
    <w:p w:rsidR="00713995" w:rsidRDefault="00596C5E">
      <w:pPr>
        <w:tabs>
          <w:tab w:val="center" w:pos="1574"/>
          <w:tab w:val="center" w:pos="5559"/>
          <w:tab w:val="center" w:pos="6776"/>
          <w:tab w:val="center" w:pos="8258"/>
          <w:tab w:val="right" w:pos="9565"/>
        </w:tabs>
        <w:spacing w:after="125"/>
      </w:pPr>
      <w:r>
        <w:rPr>
          <w:rFonts w:ascii="Arial" w:eastAsia="Arial" w:hAnsi="Arial" w:cs="Arial"/>
          <w:sz w:val="16"/>
        </w:rPr>
        <w:t xml:space="preserve">231.2 </w:t>
      </w:r>
      <w:r>
        <w:rPr>
          <w:rFonts w:ascii="Arial" w:eastAsia="Arial" w:hAnsi="Arial" w:cs="Arial"/>
          <w:sz w:val="16"/>
        </w:rPr>
        <w:tab/>
        <w:t xml:space="preserve">Psicóloga </w:t>
      </w:r>
      <w:r>
        <w:rPr>
          <w:rFonts w:ascii="Arial" w:eastAsia="Arial" w:hAnsi="Arial" w:cs="Arial"/>
          <w:sz w:val="16"/>
        </w:rPr>
        <w:tab/>
      </w:r>
      <w:r>
        <w:rPr>
          <w:rFonts w:ascii="Arial" w:eastAsia="Arial" w:hAnsi="Arial" w:cs="Arial"/>
          <w:b/>
          <w:sz w:val="16"/>
        </w:rPr>
        <w:t>1.955,29</w:t>
      </w:r>
      <w:r>
        <w:rPr>
          <w:rFonts w:ascii="Arial" w:eastAsia="Arial" w:hAnsi="Arial" w:cs="Arial"/>
          <w:b/>
          <w:sz w:val="16"/>
        </w:rPr>
        <w:t xml:space="preserve"> </w:t>
      </w:r>
      <w:r>
        <w:rPr>
          <w:rFonts w:ascii="Arial" w:eastAsia="Arial" w:hAnsi="Arial" w:cs="Arial"/>
          <w:b/>
          <w:sz w:val="16"/>
        </w:rPr>
        <w:tab/>
        <w:t xml:space="preserve">6.453,41 </w:t>
      </w:r>
      <w:r>
        <w:rPr>
          <w:rFonts w:ascii="Arial" w:eastAsia="Arial" w:hAnsi="Arial" w:cs="Arial"/>
          <w:b/>
          <w:sz w:val="16"/>
        </w:rPr>
        <w:tab/>
        <w:t xml:space="preserve">  </w:t>
      </w:r>
      <w:r>
        <w:rPr>
          <w:rFonts w:ascii="Arial" w:eastAsia="Arial" w:hAnsi="Arial" w:cs="Arial"/>
          <w:b/>
          <w:sz w:val="16"/>
        </w:rPr>
        <w:tab/>
        <w:t xml:space="preserve">8.408,70 </w:t>
      </w:r>
    </w:p>
    <w:p w:rsidR="00713995" w:rsidRDefault="00596C5E">
      <w:pPr>
        <w:tabs>
          <w:tab w:val="center" w:pos="299"/>
          <w:tab w:val="center" w:pos="1570"/>
          <w:tab w:val="center" w:pos="5559"/>
          <w:tab w:val="center" w:pos="6776"/>
          <w:tab w:val="center" w:pos="8258"/>
          <w:tab w:val="right" w:pos="9565"/>
        </w:tabs>
        <w:spacing w:after="127"/>
      </w:pPr>
      <w:r>
        <w:tab/>
      </w:r>
      <w:r>
        <w:rPr>
          <w:rFonts w:ascii="Arial" w:eastAsia="Arial" w:hAnsi="Arial" w:cs="Arial"/>
          <w:sz w:val="16"/>
        </w:rPr>
        <w:t xml:space="preserve">232 </w:t>
      </w:r>
      <w:r>
        <w:rPr>
          <w:rFonts w:ascii="Arial" w:eastAsia="Arial" w:hAnsi="Arial" w:cs="Arial"/>
          <w:sz w:val="16"/>
        </w:rPr>
        <w:tab/>
        <w:t xml:space="preserve">Educador </w:t>
      </w:r>
      <w:r>
        <w:rPr>
          <w:rFonts w:ascii="Arial" w:eastAsia="Arial" w:hAnsi="Arial" w:cs="Arial"/>
          <w:sz w:val="16"/>
        </w:rPr>
        <w:tab/>
      </w:r>
      <w:r>
        <w:rPr>
          <w:rFonts w:ascii="Arial" w:eastAsia="Arial" w:hAnsi="Arial" w:cs="Arial"/>
          <w:b/>
          <w:sz w:val="16"/>
        </w:rPr>
        <w:t xml:space="preserve">1.801,50 </w:t>
      </w:r>
      <w:r>
        <w:rPr>
          <w:rFonts w:ascii="Arial" w:eastAsia="Arial" w:hAnsi="Arial" w:cs="Arial"/>
          <w:b/>
          <w:sz w:val="16"/>
        </w:rPr>
        <w:tab/>
        <w:t xml:space="preserve">5.506,02 </w:t>
      </w:r>
      <w:r>
        <w:rPr>
          <w:rFonts w:ascii="Arial" w:eastAsia="Arial" w:hAnsi="Arial" w:cs="Arial"/>
          <w:b/>
          <w:sz w:val="16"/>
        </w:rPr>
        <w:tab/>
        <w:t xml:space="preserve">  </w:t>
      </w:r>
      <w:r>
        <w:rPr>
          <w:rFonts w:ascii="Arial" w:eastAsia="Arial" w:hAnsi="Arial" w:cs="Arial"/>
          <w:b/>
          <w:sz w:val="16"/>
        </w:rPr>
        <w:tab/>
        <w:t xml:space="preserve">13.536,78 </w:t>
      </w:r>
    </w:p>
    <w:p w:rsidR="00713995" w:rsidRDefault="00596C5E">
      <w:pPr>
        <w:spacing w:after="44" w:line="422" w:lineRule="auto"/>
        <w:ind w:left="32"/>
        <w:jc w:val="center"/>
      </w:pPr>
      <w:r>
        <w:rPr>
          <w:rFonts w:ascii="Arial" w:eastAsia="Arial" w:hAnsi="Arial" w:cs="Arial"/>
          <w:sz w:val="16"/>
        </w:rPr>
        <w:t xml:space="preserve">432 </w:t>
      </w:r>
      <w:r>
        <w:rPr>
          <w:rFonts w:ascii="Arial" w:eastAsia="Arial" w:hAnsi="Arial" w:cs="Arial"/>
          <w:sz w:val="16"/>
        </w:rPr>
        <w:tab/>
        <w:t xml:space="preserve">Aux. Turismo </w:t>
      </w:r>
      <w:r>
        <w:rPr>
          <w:rFonts w:ascii="Arial" w:eastAsia="Arial" w:hAnsi="Arial" w:cs="Arial"/>
          <w:sz w:val="16"/>
        </w:rPr>
        <w:tab/>
      </w:r>
      <w:r>
        <w:rPr>
          <w:rFonts w:ascii="Arial" w:eastAsia="Arial" w:hAnsi="Arial" w:cs="Arial"/>
          <w:b/>
          <w:sz w:val="16"/>
        </w:rPr>
        <w:t xml:space="preserve">3.640,02 </w:t>
      </w:r>
      <w:r>
        <w:rPr>
          <w:rFonts w:ascii="Arial" w:eastAsia="Arial" w:hAnsi="Arial" w:cs="Arial"/>
          <w:b/>
          <w:sz w:val="16"/>
        </w:rPr>
        <w:tab/>
        <w:t xml:space="preserve">13.631,28 </w:t>
      </w:r>
      <w:r>
        <w:rPr>
          <w:rFonts w:ascii="Arial" w:eastAsia="Arial" w:hAnsi="Arial" w:cs="Arial"/>
          <w:b/>
          <w:sz w:val="16"/>
        </w:rPr>
        <w:tab/>
        <w:t xml:space="preserve">  </w:t>
      </w:r>
      <w:r>
        <w:rPr>
          <w:rFonts w:ascii="Arial" w:eastAsia="Arial" w:hAnsi="Arial" w:cs="Arial"/>
          <w:b/>
          <w:sz w:val="16"/>
        </w:rPr>
        <w:tab/>
        <w:t xml:space="preserve">24.908,82 </w:t>
      </w:r>
      <w:r>
        <w:rPr>
          <w:rFonts w:ascii="Arial" w:eastAsia="Arial" w:hAnsi="Arial" w:cs="Arial"/>
          <w:sz w:val="16"/>
        </w:rPr>
        <w:t xml:space="preserve">336 </w:t>
      </w:r>
      <w:r>
        <w:rPr>
          <w:rFonts w:ascii="Arial" w:eastAsia="Arial" w:hAnsi="Arial" w:cs="Arial"/>
          <w:sz w:val="16"/>
        </w:rPr>
        <w:tab/>
        <w:t xml:space="preserve">Aux. Arqueo </w:t>
      </w:r>
      <w:r>
        <w:rPr>
          <w:rFonts w:ascii="Arial" w:eastAsia="Arial" w:hAnsi="Arial" w:cs="Arial"/>
          <w:sz w:val="16"/>
        </w:rPr>
        <w:tab/>
      </w:r>
      <w:r>
        <w:rPr>
          <w:rFonts w:ascii="Arial" w:eastAsia="Arial" w:hAnsi="Arial" w:cs="Arial"/>
          <w:b/>
          <w:sz w:val="16"/>
        </w:rPr>
        <w:t xml:space="preserve">3.592,02 </w:t>
      </w:r>
      <w:r>
        <w:rPr>
          <w:rFonts w:ascii="Arial" w:eastAsia="Arial" w:hAnsi="Arial" w:cs="Arial"/>
          <w:b/>
          <w:sz w:val="16"/>
        </w:rPr>
        <w:tab/>
        <w:t xml:space="preserve">13.631,28 </w:t>
      </w:r>
      <w:r>
        <w:rPr>
          <w:rFonts w:ascii="Arial" w:eastAsia="Arial" w:hAnsi="Arial" w:cs="Arial"/>
          <w:b/>
          <w:sz w:val="16"/>
        </w:rPr>
        <w:tab/>
        <w:t xml:space="preserve">  </w:t>
      </w:r>
      <w:r>
        <w:rPr>
          <w:rFonts w:ascii="Arial" w:eastAsia="Arial" w:hAnsi="Arial" w:cs="Arial"/>
          <w:b/>
          <w:sz w:val="16"/>
        </w:rPr>
        <w:tab/>
        <w:t xml:space="preserve">24.908,82 </w:t>
      </w:r>
    </w:p>
    <w:p w:rsidR="00713995" w:rsidRDefault="00596C5E">
      <w:pPr>
        <w:pStyle w:val="Ttulo1"/>
        <w:ind w:left="776"/>
      </w:pPr>
      <w:r>
        <w:t xml:space="preserve">13 </w:t>
      </w:r>
    </w:p>
    <w:p w:rsidR="00713995" w:rsidRDefault="00596C5E">
      <w:pPr>
        <w:spacing w:after="0"/>
        <w:ind w:right="-25"/>
      </w:pPr>
      <w:r>
        <w:rPr>
          <w:noProof/>
        </w:rPr>
        <mc:AlternateContent>
          <mc:Choice Requires="wpg">
            <w:drawing>
              <wp:inline distT="0" distB="0" distL="0" distR="0">
                <wp:extent cx="6089656" cy="638936"/>
                <wp:effectExtent l="0" t="0" r="6344" b="0"/>
                <wp:docPr id="150" name="Group 115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9656" cy="638936"/>
                          <a:chOff x="0" y="0"/>
                          <a:chExt cx="6089656" cy="638936"/>
                        </a:xfrm>
                      </wpg:grpSpPr>
                      <wps:wsp>
                        <wps:cNvPr id="151" name="Shape 118957"/>
                        <wps:cNvSpPr/>
                        <wps:spPr>
                          <a:xfrm>
                            <a:off x="0" y="0"/>
                            <a:ext cx="379476" cy="53336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379476"/>
                              <a:gd name="f4" fmla="val 53340"/>
                              <a:gd name="f5" fmla="*/ f0 1 379476"/>
                              <a:gd name="f6" fmla="*/ f1 1 53340"/>
                              <a:gd name="f7" fmla="val f2"/>
                              <a:gd name="f8" fmla="val f3"/>
                              <a:gd name="f9" fmla="val f4"/>
                              <a:gd name="f10" fmla="+- f9 0 f7"/>
                              <a:gd name="f11" fmla="+- f8 0 f7"/>
                              <a:gd name="f12" fmla="*/ f11 1 379476"/>
                              <a:gd name="f13" fmla="*/ f10 1 53340"/>
                              <a:gd name="f14" fmla="*/ 0 1 f12"/>
                              <a:gd name="f15" fmla="*/ 379476 1 f12"/>
                              <a:gd name="f16" fmla="*/ 0 1 f13"/>
                              <a:gd name="f17" fmla="*/ 53340 1 f13"/>
                              <a:gd name="f18" fmla="*/ f14 f5 1"/>
                              <a:gd name="f19" fmla="*/ f15 f5 1"/>
                              <a:gd name="f20" fmla="*/ f17 f6 1"/>
                              <a:gd name="f21" fmla="*/ f16 f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8" t="f21" r="f19" b="f20"/>
                            <a:pathLst>
                              <a:path w="379476" h="53340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4"/>
                                </a:lnTo>
                                <a:lnTo>
                                  <a:pt x="f2" y="f4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52" name="Shape 118958"/>
                        <wps:cNvSpPr/>
                        <wps:spPr>
                          <a:xfrm>
                            <a:off x="0" y="53336"/>
                            <a:ext cx="45720" cy="115827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45720"/>
                              <a:gd name="f4" fmla="val 115824"/>
                              <a:gd name="f5" fmla="*/ f0 1 45720"/>
                              <a:gd name="f6" fmla="*/ f1 1 115824"/>
                              <a:gd name="f7" fmla="val f2"/>
                              <a:gd name="f8" fmla="val f3"/>
                              <a:gd name="f9" fmla="val f4"/>
                              <a:gd name="f10" fmla="+- f9 0 f7"/>
                              <a:gd name="f11" fmla="+- f8 0 f7"/>
                              <a:gd name="f12" fmla="*/ f11 1 45720"/>
                              <a:gd name="f13" fmla="*/ f10 1 115824"/>
                              <a:gd name="f14" fmla="*/ 0 1 f12"/>
                              <a:gd name="f15" fmla="*/ 45720 1 f12"/>
                              <a:gd name="f16" fmla="*/ 0 1 f13"/>
                              <a:gd name="f17" fmla="*/ 115824 1 f13"/>
                              <a:gd name="f18" fmla="*/ f14 f5 1"/>
                              <a:gd name="f19" fmla="*/ f15 f5 1"/>
                              <a:gd name="f20" fmla="*/ f17 f6 1"/>
                              <a:gd name="f21" fmla="*/ f16 f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8" t="f21" r="f19" b="f20"/>
                            <a:pathLst>
                              <a:path w="45720" h="115824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4"/>
                                </a:lnTo>
                                <a:lnTo>
                                  <a:pt x="f2" y="f4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53" name="Shape 118959"/>
                        <wps:cNvSpPr/>
                        <wps:spPr>
                          <a:xfrm>
                            <a:off x="335283" y="53336"/>
                            <a:ext cx="44192" cy="115827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44196"/>
                              <a:gd name="f4" fmla="val 115824"/>
                              <a:gd name="f5" fmla="*/ f0 1 44196"/>
                              <a:gd name="f6" fmla="*/ f1 1 115824"/>
                              <a:gd name="f7" fmla="val f2"/>
                              <a:gd name="f8" fmla="val f3"/>
                              <a:gd name="f9" fmla="val f4"/>
                              <a:gd name="f10" fmla="+- f9 0 f7"/>
                              <a:gd name="f11" fmla="+- f8 0 f7"/>
                              <a:gd name="f12" fmla="*/ f11 1 44196"/>
                              <a:gd name="f13" fmla="*/ f10 1 115824"/>
                              <a:gd name="f14" fmla="*/ 0 1 f12"/>
                              <a:gd name="f15" fmla="*/ 44196 1 f12"/>
                              <a:gd name="f16" fmla="*/ 0 1 f13"/>
                              <a:gd name="f17" fmla="*/ 115824 1 f13"/>
                              <a:gd name="f18" fmla="*/ f14 f5 1"/>
                              <a:gd name="f19" fmla="*/ f15 f5 1"/>
                              <a:gd name="f20" fmla="*/ f17 f6 1"/>
                              <a:gd name="f21" fmla="*/ f16 f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8" t="f21" r="f19" b="f20"/>
                            <a:pathLst>
                              <a:path w="44196" h="115824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4"/>
                                </a:lnTo>
                                <a:lnTo>
                                  <a:pt x="f2" y="f4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54" name="Shape 118960"/>
                        <wps:cNvSpPr/>
                        <wps:spPr>
                          <a:xfrm>
                            <a:off x="45720" y="53336"/>
                            <a:ext cx="289563" cy="115827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289560"/>
                              <a:gd name="f4" fmla="val 115824"/>
                              <a:gd name="f5" fmla="*/ f0 1 289560"/>
                              <a:gd name="f6" fmla="*/ f1 1 115824"/>
                              <a:gd name="f7" fmla="val f2"/>
                              <a:gd name="f8" fmla="val f3"/>
                              <a:gd name="f9" fmla="val f4"/>
                              <a:gd name="f10" fmla="+- f9 0 f7"/>
                              <a:gd name="f11" fmla="+- f8 0 f7"/>
                              <a:gd name="f12" fmla="*/ f11 1 289560"/>
                              <a:gd name="f13" fmla="*/ f10 1 115824"/>
                              <a:gd name="f14" fmla="*/ 0 1 f12"/>
                              <a:gd name="f15" fmla="*/ 289560 1 f12"/>
                              <a:gd name="f16" fmla="*/ 0 1 f13"/>
                              <a:gd name="f17" fmla="*/ 115824 1 f13"/>
                              <a:gd name="f18" fmla="*/ f14 f5 1"/>
                              <a:gd name="f19" fmla="*/ f15 f5 1"/>
                              <a:gd name="f20" fmla="*/ f17 f6 1"/>
                              <a:gd name="f21" fmla="*/ f16 f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8" t="f21" r="f19" b="f20"/>
                            <a:pathLst>
                              <a:path w="289560" h="115824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4"/>
                                </a:lnTo>
                                <a:lnTo>
                                  <a:pt x="f2" y="f4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55" name="Rectangle 21418"/>
                        <wps:cNvSpPr/>
                        <wps:spPr>
                          <a:xfrm>
                            <a:off x="175263" y="53894"/>
                            <a:ext cx="37728" cy="151424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713995" w:rsidRDefault="00596C5E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wrap="square" lIns="0" tIns="0" rIns="0" bIns="0" anchor="t" anchorCtr="0" compatLnSpc="0">
                          <a:noAutofit/>
                        </wps:bodyPr>
                      </wps:wsp>
                      <wps:wsp>
                        <wps:cNvPr id="156" name="Rectangle 21419"/>
                        <wps:cNvSpPr/>
                        <wps:spPr>
                          <a:xfrm>
                            <a:off x="204212" y="53894"/>
                            <a:ext cx="37728" cy="151424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713995" w:rsidRDefault="00596C5E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wrap="square" lIns="0" tIns="0" rIns="0" bIns="0" anchor="t" anchorCtr="0" compatLnSpc="0">
                          <a:noAutofit/>
                        </wps:bodyPr>
                      </wps:wsp>
                      <wps:wsp>
                        <wps:cNvPr id="157" name="Shape 118961"/>
                        <wps:cNvSpPr/>
                        <wps:spPr>
                          <a:xfrm>
                            <a:off x="379476" y="0"/>
                            <a:ext cx="44192" cy="169164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44196"/>
                              <a:gd name="f4" fmla="val 169164"/>
                              <a:gd name="f5" fmla="*/ f0 1 44196"/>
                              <a:gd name="f6" fmla="*/ f1 1 169164"/>
                              <a:gd name="f7" fmla="val f2"/>
                              <a:gd name="f8" fmla="val f3"/>
                              <a:gd name="f9" fmla="val f4"/>
                              <a:gd name="f10" fmla="+- f9 0 f7"/>
                              <a:gd name="f11" fmla="+- f8 0 f7"/>
                              <a:gd name="f12" fmla="*/ f11 1 44196"/>
                              <a:gd name="f13" fmla="*/ f10 1 169164"/>
                              <a:gd name="f14" fmla="*/ 0 1 f12"/>
                              <a:gd name="f15" fmla="*/ 44196 1 f12"/>
                              <a:gd name="f16" fmla="*/ 0 1 f13"/>
                              <a:gd name="f17" fmla="*/ 169164 1 f13"/>
                              <a:gd name="f18" fmla="*/ f14 f5 1"/>
                              <a:gd name="f19" fmla="*/ f15 f5 1"/>
                              <a:gd name="f20" fmla="*/ f17 f6 1"/>
                              <a:gd name="f21" fmla="*/ f16 f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8" t="f21" r="f19" b="f20"/>
                            <a:pathLst>
                              <a:path w="44196" h="169164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4"/>
                                </a:lnTo>
                                <a:lnTo>
                                  <a:pt x="f2" y="f4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58" name="Shape 118962"/>
                        <wps:cNvSpPr/>
                        <wps:spPr>
                          <a:xfrm>
                            <a:off x="690317" y="0"/>
                            <a:ext cx="44192" cy="169164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44196"/>
                              <a:gd name="f4" fmla="val 169164"/>
                              <a:gd name="f5" fmla="*/ f0 1 44196"/>
                              <a:gd name="f6" fmla="*/ f1 1 169164"/>
                              <a:gd name="f7" fmla="val f2"/>
                              <a:gd name="f8" fmla="val f3"/>
                              <a:gd name="f9" fmla="val f4"/>
                              <a:gd name="f10" fmla="+- f9 0 f7"/>
                              <a:gd name="f11" fmla="+- f8 0 f7"/>
                              <a:gd name="f12" fmla="*/ f11 1 44196"/>
                              <a:gd name="f13" fmla="*/ f10 1 169164"/>
                              <a:gd name="f14" fmla="*/ 0 1 f12"/>
                              <a:gd name="f15" fmla="*/ 44196 1 f12"/>
                              <a:gd name="f16" fmla="*/ 0 1 f13"/>
                              <a:gd name="f17" fmla="*/ 169164 1 f13"/>
                              <a:gd name="f18" fmla="*/ f14 f5 1"/>
                              <a:gd name="f19" fmla="*/ f15 f5 1"/>
                              <a:gd name="f20" fmla="*/ f17 f6 1"/>
                              <a:gd name="f21" fmla="*/ f16 f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8" t="f21" r="f19" b="f20"/>
                            <a:pathLst>
                              <a:path w="44196" h="169164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4"/>
                                </a:lnTo>
                                <a:lnTo>
                                  <a:pt x="f2" y="f4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59" name="Shape 118963"/>
                        <wps:cNvSpPr/>
                        <wps:spPr>
                          <a:xfrm>
                            <a:off x="423668" y="0"/>
                            <a:ext cx="266703" cy="169164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266700"/>
                              <a:gd name="f4" fmla="val 169164"/>
                              <a:gd name="f5" fmla="*/ f0 1 266700"/>
                              <a:gd name="f6" fmla="*/ f1 1 169164"/>
                              <a:gd name="f7" fmla="val f2"/>
                              <a:gd name="f8" fmla="val f3"/>
                              <a:gd name="f9" fmla="val f4"/>
                              <a:gd name="f10" fmla="+- f9 0 f7"/>
                              <a:gd name="f11" fmla="+- f8 0 f7"/>
                              <a:gd name="f12" fmla="*/ f11 1 266700"/>
                              <a:gd name="f13" fmla="*/ f10 1 169164"/>
                              <a:gd name="f14" fmla="*/ 0 1 f12"/>
                              <a:gd name="f15" fmla="*/ 266700 1 f12"/>
                              <a:gd name="f16" fmla="*/ 0 1 f13"/>
                              <a:gd name="f17" fmla="*/ 169164 1 f13"/>
                              <a:gd name="f18" fmla="*/ f14 f5 1"/>
                              <a:gd name="f19" fmla="*/ f15 f5 1"/>
                              <a:gd name="f20" fmla="*/ f17 f6 1"/>
                              <a:gd name="f21" fmla="*/ f16 f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8" t="f21" r="f19" b="f20"/>
                            <a:pathLst>
                              <a:path w="266700" h="169164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4"/>
                                </a:lnTo>
                                <a:lnTo>
                                  <a:pt x="f2" y="f4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60" name="Rectangle 21423"/>
                        <wps:cNvSpPr/>
                        <wps:spPr>
                          <a:xfrm>
                            <a:off x="423668" y="25904"/>
                            <a:ext cx="42144" cy="189939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713995" w:rsidRDefault="00596C5E"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wrap="square" lIns="0" tIns="0" rIns="0" bIns="0" anchor="t" anchorCtr="0" compatLnSpc="0">
                          <a:noAutofit/>
                        </wps:bodyPr>
                      </wps:wsp>
                      <wps:wsp>
                        <wps:cNvPr id="161" name="Rectangle 21424"/>
                        <wps:cNvSpPr/>
                        <wps:spPr>
                          <a:xfrm>
                            <a:off x="455672" y="25904"/>
                            <a:ext cx="42144" cy="189939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713995" w:rsidRDefault="00596C5E"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wrap="square" lIns="0" tIns="0" rIns="0" bIns="0" anchor="t" anchorCtr="0" compatLnSpc="0">
                          <a:noAutofit/>
                        </wps:bodyPr>
                      </wps:wsp>
                      <wps:wsp>
                        <wps:cNvPr id="162" name="Shape 118964"/>
                        <wps:cNvSpPr/>
                        <wps:spPr>
                          <a:xfrm>
                            <a:off x="734519" y="0"/>
                            <a:ext cx="772969" cy="53336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772973"/>
                              <a:gd name="f4" fmla="val 53340"/>
                              <a:gd name="f5" fmla="*/ f0 1 772973"/>
                              <a:gd name="f6" fmla="*/ f1 1 53340"/>
                              <a:gd name="f7" fmla="val f2"/>
                              <a:gd name="f8" fmla="val f3"/>
                              <a:gd name="f9" fmla="val f4"/>
                              <a:gd name="f10" fmla="+- f9 0 f7"/>
                              <a:gd name="f11" fmla="+- f8 0 f7"/>
                              <a:gd name="f12" fmla="*/ f11 1 772973"/>
                              <a:gd name="f13" fmla="*/ f10 1 53340"/>
                              <a:gd name="f14" fmla="*/ 0 1 f12"/>
                              <a:gd name="f15" fmla="*/ 772973 1 f12"/>
                              <a:gd name="f16" fmla="*/ 0 1 f13"/>
                              <a:gd name="f17" fmla="*/ 53340 1 f13"/>
                              <a:gd name="f18" fmla="*/ f14 f5 1"/>
                              <a:gd name="f19" fmla="*/ f15 f5 1"/>
                              <a:gd name="f20" fmla="*/ f17 f6 1"/>
                              <a:gd name="f21" fmla="*/ f16 f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8" t="f21" r="f19" b="f20"/>
                            <a:pathLst>
                              <a:path w="772973" h="53340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4"/>
                                </a:lnTo>
                                <a:lnTo>
                                  <a:pt x="f2" y="f4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63" name="Shape 118965"/>
                        <wps:cNvSpPr/>
                        <wps:spPr>
                          <a:xfrm>
                            <a:off x="734519" y="53336"/>
                            <a:ext cx="44192" cy="115827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44196"/>
                              <a:gd name="f4" fmla="val 115824"/>
                              <a:gd name="f5" fmla="*/ f0 1 44196"/>
                              <a:gd name="f6" fmla="*/ f1 1 115824"/>
                              <a:gd name="f7" fmla="val f2"/>
                              <a:gd name="f8" fmla="val f3"/>
                              <a:gd name="f9" fmla="val f4"/>
                              <a:gd name="f10" fmla="+- f9 0 f7"/>
                              <a:gd name="f11" fmla="+- f8 0 f7"/>
                              <a:gd name="f12" fmla="*/ f11 1 44196"/>
                              <a:gd name="f13" fmla="*/ f10 1 115824"/>
                              <a:gd name="f14" fmla="*/ 0 1 f12"/>
                              <a:gd name="f15" fmla="*/ 44196 1 f12"/>
                              <a:gd name="f16" fmla="*/ 0 1 f13"/>
                              <a:gd name="f17" fmla="*/ 115824 1 f13"/>
                              <a:gd name="f18" fmla="*/ f14 f5 1"/>
                              <a:gd name="f19" fmla="*/ f15 f5 1"/>
                              <a:gd name="f20" fmla="*/ f17 f6 1"/>
                              <a:gd name="f21" fmla="*/ f16 f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8" t="f21" r="f19" b="f20"/>
                            <a:pathLst>
                              <a:path w="44196" h="115824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4"/>
                                </a:lnTo>
                                <a:lnTo>
                                  <a:pt x="f2" y="f4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64" name="Shape 118966"/>
                        <wps:cNvSpPr/>
                        <wps:spPr>
                          <a:xfrm>
                            <a:off x="1463369" y="53336"/>
                            <a:ext cx="44192" cy="115827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44196"/>
                              <a:gd name="f4" fmla="val 115824"/>
                              <a:gd name="f5" fmla="*/ f0 1 44196"/>
                              <a:gd name="f6" fmla="*/ f1 1 115824"/>
                              <a:gd name="f7" fmla="val f2"/>
                              <a:gd name="f8" fmla="val f3"/>
                              <a:gd name="f9" fmla="val f4"/>
                              <a:gd name="f10" fmla="+- f9 0 f7"/>
                              <a:gd name="f11" fmla="+- f8 0 f7"/>
                              <a:gd name="f12" fmla="*/ f11 1 44196"/>
                              <a:gd name="f13" fmla="*/ f10 1 115824"/>
                              <a:gd name="f14" fmla="*/ 0 1 f12"/>
                              <a:gd name="f15" fmla="*/ 44196 1 f12"/>
                              <a:gd name="f16" fmla="*/ 0 1 f13"/>
                              <a:gd name="f17" fmla="*/ 115824 1 f13"/>
                              <a:gd name="f18" fmla="*/ f14 f5 1"/>
                              <a:gd name="f19" fmla="*/ f15 f5 1"/>
                              <a:gd name="f20" fmla="*/ f17 f6 1"/>
                              <a:gd name="f21" fmla="*/ f16 f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8" t="f21" r="f19" b="f20"/>
                            <a:pathLst>
                              <a:path w="44196" h="115824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4"/>
                                </a:lnTo>
                                <a:lnTo>
                                  <a:pt x="f2" y="f4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65" name="Shape 118967"/>
                        <wps:cNvSpPr/>
                        <wps:spPr>
                          <a:xfrm>
                            <a:off x="778712" y="53336"/>
                            <a:ext cx="684583" cy="115827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684581"/>
                              <a:gd name="f4" fmla="val 115824"/>
                              <a:gd name="f5" fmla="*/ f0 1 684581"/>
                              <a:gd name="f6" fmla="*/ f1 1 115824"/>
                              <a:gd name="f7" fmla="val f2"/>
                              <a:gd name="f8" fmla="val f3"/>
                              <a:gd name="f9" fmla="val f4"/>
                              <a:gd name="f10" fmla="+- f9 0 f7"/>
                              <a:gd name="f11" fmla="+- f8 0 f7"/>
                              <a:gd name="f12" fmla="*/ f11 1 684581"/>
                              <a:gd name="f13" fmla="*/ f10 1 115824"/>
                              <a:gd name="f14" fmla="*/ 0 1 f12"/>
                              <a:gd name="f15" fmla="*/ 684581 1 f12"/>
                              <a:gd name="f16" fmla="*/ 0 1 f13"/>
                              <a:gd name="f17" fmla="*/ 115824 1 f13"/>
                              <a:gd name="f18" fmla="*/ f14 f5 1"/>
                              <a:gd name="f19" fmla="*/ f15 f5 1"/>
                              <a:gd name="f20" fmla="*/ f17 f6 1"/>
                              <a:gd name="f21" fmla="*/ f16 f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8" t="f21" r="f19" b="f20"/>
                            <a:pathLst>
                              <a:path w="684581" h="115824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4"/>
                                </a:lnTo>
                                <a:lnTo>
                                  <a:pt x="f2" y="f4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66" name="Rectangle 21429"/>
                        <wps:cNvSpPr/>
                        <wps:spPr>
                          <a:xfrm>
                            <a:off x="778712" y="53894"/>
                            <a:ext cx="37728" cy="151424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713995" w:rsidRDefault="00596C5E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wrap="square" lIns="0" tIns="0" rIns="0" bIns="0" anchor="t" anchorCtr="0" compatLnSpc="0">
                          <a:noAutofit/>
                        </wps:bodyPr>
                      </wps:wsp>
                      <wps:wsp>
                        <wps:cNvPr id="167" name="Rectangle 21430"/>
                        <wps:cNvSpPr/>
                        <wps:spPr>
                          <a:xfrm>
                            <a:off x="807671" y="53894"/>
                            <a:ext cx="37728" cy="151424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713995" w:rsidRDefault="00596C5E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wrap="square" lIns="0" tIns="0" rIns="0" bIns="0" anchor="t" anchorCtr="0" compatLnSpc="0">
                          <a:noAutofit/>
                        </wps:bodyPr>
                      </wps:wsp>
                      <wps:wsp>
                        <wps:cNvPr id="168" name="Shape 118968"/>
                        <wps:cNvSpPr/>
                        <wps:spPr>
                          <a:xfrm>
                            <a:off x="3001344" y="0"/>
                            <a:ext cx="771140" cy="53336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771144"/>
                              <a:gd name="f4" fmla="val 53340"/>
                              <a:gd name="f5" fmla="*/ f0 1 771144"/>
                              <a:gd name="f6" fmla="*/ f1 1 53340"/>
                              <a:gd name="f7" fmla="val f2"/>
                              <a:gd name="f8" fmla="val f3"/>
                              <a:gd name="f9" fmla="val f4"/>
                              <a:gd name="f10" fmla="+- f9 0 f7"/>
                              <a:gd name="f11" fmla="+- f8 0 f7"/>
                              <a:gd name="f12" fmla="*/ f11 1 771144"/>
                              <a:gd name="f13" fmla="*/ f10 1 53340"/>
                              <a:gd name="f14" fmla="*/ 0 1 f12"/>
                              <a:gd name="f15" fmla="*/ 771144 1 f12"/>
                              <a:gd name="f16" fmla="*/ 0 1 f13"/>
                              <a:gd name="f17" fmla="*/ 53340 1 f13"/>
                              <a:gd name="f18" fmla="*/ f14 f5 1"/>
                              <a:gd name="f19" fmla="*/ f15 f5 1"/>
                              <a:gd name="f20" fmla="*/ f17 f6 1"/>
                              <a:gd name="f21" fmla="*/ f16 f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8" t="f21" r="f19" b="f20"/>
                            <a:pathLst>
                              <a:path w="771144" h="53340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4"/>
                                </a:lnTo>
                                <a:lnTo>
                                  <a:pt x="f2" y="f4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69" name="Shape 118969"/>
                        <wps:cNvSpPr/>
                        <wps:spPr>
                          <a:xfrm>
                            <a:off x="3001344" y="53336"/>
                            <a:ext cx="44192" cy="115827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44196"/>
                              <a:gd name="f4" fmla="val 115824"/>
                              <a:gd name="f5" fmla="*/ f0 1 44196"/>
                              <a:gd name="f6" fmla="*/ f1 1 115824"/>
                              <a:gd name="f7" fmla="val f2"/>
                              <a:gd name="f8" fmla="val f3"/>
                              <a:gd name="f9" fmla="val f4"/>
                              <a:gd name="f10" fmla="+- f9 0 f7"/>
                              <a:gd name="f11" fmla="+- f8 0 f7"/>
                              <a:gd name="f12" fmla="*/ f11 1 44196"/>
                              <a:gd name="f13" fmla="*/ f10 1 115824"/>
                              <a:gd name="f14" fmla="*/ 0 1 f12"/>
                              <a:gd name="f15" fmla="*/ 44196 1 f12"/>
                              <a:gd name="f16" fmla="*/ 0 1 f13"/>
                              <a:gd name="f17" fmla="*/ 115824 1 f13"/>
                              <a:gd name="f18" fmla="*/ f14 f5 1"/>
                              <a:gd name="f19" fmla="*/ f15 f5 1"/>
                              <a:gd name="f20" fmla="*/ f17 f6 1"/>
                              <a:gd name="f21" fmla="*/ f16 f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8" t="f21" r="f19" b="f20"/>
                            <a:pathLst>
                              <a:path w="44196" h="115824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4"/>
                                </a:lnTo>
                                <a:lnTo>
                                  <a:pt x="f2" y="f4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70" name="Shape 118970"/>
                        <wps:cNvSpPr/>
                        <wps:spPr>
                          <a:xfrm>
                            <a:off x="3728292" y="53336"/>
                            <a:ext cx="44192" cy="115827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44196"/>
                              <a:gd name="f4" fmla="val 115824"/>
                              <a:gd name="f5" fmla="*/ f0 1 44196"/>
                              <a:gd name="f6" fmla="*/ f1 1 115824"/>
                              <a:gd name="f7" fmla="val f2"/>
                              <a:gd name="f8" fmla="val f3"/>
                              <a:gd name="f9" fmla="val f4"/>
                              <a:gd name="f10" fmla="+- f9 0 f7"/>
                              <a:gd name="f11" fmla="+- f8 0 f7"/>
                              <a:gd name="f12" fmla="*/ f11 1 44196"/>
                              <a:gd name="f13" fmla="*/ f10 1 115824"/>
                              <a:gd name="f14" fmla="*/ 0 1 f12"/>
                              <a:gd name="f15" fmla="*/ 44196 1 f12"/>
                              <a:gd name="f16" fmla="*/ 0 1 f13"/>
                              <a:gd name="f17" fmla="*/ 115824 1 f13"/>
                              <a:gd name="f18" fmla="*/ f14 f5 1"/>
                              <a:gd name="f19" fmla="*/ f15 f5 1"/>
                              <a:gd name="f20" fmla="*/ f17 f6 1"/>
                              <a:gd name="f21" fmla="*/ f16 f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8" t="f21" r="f19" b="f20"/>
                            <a:pathLst>
                              <a:path w="44196" h="115824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4"/>
                                </a:lnTo>
                                <a:lnTo>
                                  <a:pt x="f2" y="f4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71" name="Shape 118971"/>
                        <wps:cNvSpPr/>
                        <wps:spPr>
                          <a:xfrm>
                            <a:off x="3045537" y="53336"/>
                            <a:ext cx="682755" cy="115827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682752"/>
                              <a:gd name="f4" fmla="val 115824"/>
                              <a:gd name="f5" fmla="*/ f0 1 682752"/>
                              <a:gd name="f6" fmla="*/ f1 1 115824"/>
                              <a:gd name="f7" fmla="val f2"/>
                              <a:gd name="f8" fmla="val f3"/>
                              <a:gd name="f9" fmla="val f4"/>
                              <a:gd name="f10" fmla="+- f9 0 f7"/>
                              <a:gd name="f11" fmla="+- f8 0 f7"/>
                              <a:gd name="f12" fmla="*/ f11 1 682752"/>
                              <a:gd name="f13" fmla="*/ f10 1 115824"/>
                              <a:gd name="f14" fmla="*/ 0 1 f12"/>
                              <a:gd name="f15" fmla="*/ 682752 1 f12"/>
                              <a:gd name="f16" fmla="*/ 0 1 f13"/>
                              <a:gd name="f17" fmla="*/ 115824 1 f13"/>
                              <a:gd name="f18" fmla="*/ f14 f5 1"/>
                              <a:gd name="f19" fmla="*/ f15 f5 1"/>
                              <a:gd name="f20" fmla="*/ f17 f6 1"/>
                              <a:gd name="f21" fmla="*/ f16 f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8" t="f21" r="f19" b="f20"/>
                            <a:pathLst>
                              <a:path w="682752" h="115824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4"/>
                                </a:lnTo>
                                <a:lnTo>
                                  <a:pt x="f2" y="f4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72" name="Rectangle 21435"/>
                        <wps:cNvSpPr/>
                        <wps:spPr>
                          <a:xfrm>
                            <a:off x="3045537" y="53894"/>
                            <a:ext cx="37728" cy="151424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713995" w:rsidRDefault="00596C5E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wrap="square" lIns="0" tIns="0" rIns="0" bIns="0" anchor="t" anchorCtr="0" compatLnSpc="0">
                          <a:noAutofit/>
                        </wps:bodyPr>
                      </wps:wsp>
                      <wps:wsp>
                        <wps:cNvPr id="173" name="Rectangle 21436"/>
                        <wps:cNvSpPr/>
                        <wps:spPr>
                          <a:xfrm>
                            <a:off x="3074496" y="53894"/>
                            <a:ext cx="37728" cy="151424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713995" w:rsidRDefault="00596C5E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wrap="square" lIns="0" tIns="0" rIns="0" bIns="0" anchor="t" anchorCtr="0" compatLnSpc="0">
                          <a:noAutofit/>
                        </wps:bodyPr>
                      </wps:wsp>
                      <wps:wsp>
                        <wps:cNvPr id="174" name="Shape 118972"/>
                        <wps:cNvSpPr/>
                        <wps:spPr>
                          <a:xfrm>
                            <a:off x="3772485" y="0"/>
                            <a:ext cx="772969" cy="53336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772973"/>
                              <a:gd name="f4" fmla="val 53340"/>
                              <a:gd name="f5" fmla="*/ f0 1 772973"/>
                              <a:gd name="f6" fmla="*/ f1 1 53340"/>
                              <a:gd name="f7" fmla="val f2"/>
                              <a:gd name="f8" fmla="val f3"/>
                              <a:gd name="f9" fmla="val f4"/>
                              <a:gd name="f10" fmla="+- f9 0 f7"/>
                              <a:gd name="f11" fmla="+- f8 0 f7"/>
                              <a:gd name="f12" fmla="*/ f11 1 772973"/>
                              <a:gd name="f13" fmla="*/ f10 1 53340"/>
                              <a:gd name="f14" fmla="*/ 0 1 f12"/>
                              <a:gd name="f15" fmla="*/ 772973 1 f12"/>
                              <a:gd name="f16" fmla="*/ 0 1 f13"/>
                              <a:gd name="f17" fmla="*/ 53340 1 f13"/>
                              <a:gd name="f18" fmla="*/ f14 f5 1"/>
                              <a:gd name="f19" fmla="*/ f15 f5 1"/>
                              <a:gd name="f20" fmla="*/ f17 f6 1"/>
                              <a:gd name="f21" fmla="*/ f16 f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8" t="f21" r="f19" b="f20"/>
                            <a:pathLst>
                              <a:path w="772973" h="53340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4"/>
                                </a:lnTo>
                                <a:lnTo>
                                  <a:pt x="f2" y="f4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75" name="Shape 118973"/>
                        <wps:cNvSpPr/>
                        <wps:spPr>
                          <a:xfrm>
                            <a:off x="3772485" y="53336"/>
                            <a:ext cx="45720" cy="115827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45720"/>
                              <a:gd name="f4" fmla="val 115824"/>
                              <a:gd name="f5" fmla="*/ f0 1 45720"/>
                              <a:gd name="f6" fmla="*/ f1 1 115824"/>
                              <a:gd name="f7" fmla="val f2"/>
                              <a:gd name="f8" fmla="val f3"/>
                              <a:gd name="f9" fmla="val f4"/>
                              <a:gd name="f10" fmla="+- f9 0 f7"/>
                              <a:gd name="f11" fmla="+- f8 0 f7"/>
                              <a:gd name="f12" fmla="*/ f11 1 45720"/>
                              <a:gd name="f13" fmla="*/ f10 1 115824"/>
                              <a:gd name="f14" fmla="*/ 0 1 f12"/>
                              <a:gd name="f15" fmla="*/ 45720 1 f12"/>
                              <a:gd name="f16" fmla="*/ 0 1 f13"/>
                              <a:gd name="f17" fmla="*/ 115824 1 f13"/>
                              <a:gd name="f18" fmla="*/ f14 f5 1"/>
                              <a:gd name="f19" fmla="*/ f15 f5 1"/>
                              <a:gd name="f20" fmla="*/ f17 f6 1"/>
                              <a:gd name="f21" fmla="*/ f16 f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8" t="f21" r="f19" b="f20"/>
                            <a:pathLst>
                              <a:path w="45720" h="115824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4"/>
                                </a:lnTo>
                                <a:lnTo>
                                  <a:pt x="f2" y="f4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76" name="Shape 118974"/>
                        <wps:cNvSpPr/>
                        <wps:spPr>
                          <a:xfrm>
                            <a:off x="4501335" y="53336"/>
                            <a:ext cx="44192" cy="115827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44196"/>
                              <a:gd name="f4" fmla="val 115824"/>
                              <a:gd name="f5" fmla="*/ f0 1 44196"/>
                              <a:gd name="f6" fmla="*/ f1 1 115824"/>
                              <a:gd name="f7" fmla="val f2"/>
                              <a:gd name="f8" fmla="val f3"/>
                              <a:gd name="f9" fmla="val f4"/>
                              <a:gd name="f10" fmla="+- f9 0 f7"/>
                              <a:gd name="f11" fmla="+- f8 0 f7"/>
                              <a:gd name="f12" fmla="*/ f11 1 44196"/>
                              <a:gd name="f13" fmla="*/ f10 1 115824"/>
                              <a:gd name="f14" fmla="*/ 0 1 f12"/>
                              <a:gd name="f15" fmla="*/ 44196 1 f12"/>
                              <a:gd name="f16" fmla="*/ 0 1 f13"/>
                              <a:gd name="f17" fmla="*/ 115824 1 f13"/>
                              <a:gd name="f18" fmla="*/ f14 f5 1"/>
                              <a:gd name="f19" fmla="*/ f15 f5 1"/>
                              <a:gd name="f20" fmla="*/ f17 f6 1"/>
                              <a:gd name="f21" fmla="*/ f16 f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8" t="f21" r="f19" b="f20"/>
                            <a:pathLst>
                              <a:path w="44196" h="115824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4"/>
                                </a:lnTo>
                                <a:lnTo>
                                  <a:pt x="f2" y="f4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77" name="Shape 118975"/>
                        <wps:cNvSpPr/>
                        <wps:spPr>
                          <a:xfrm>
                            <a:off x="3818205" y="53336"/>
                            <a:ext cx="683056" cy="115827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683057"/>
                              <a:gd name="f4" fmla="val 115824"/>
                              <a:gd name="f5" fmla="*/ f0 1 683057"/>
                              <a:gd name="f6" fmla="*/ f1 1 115824"/>
                              <a:gd name="f7" fmla="val f2"/>
                              <a:gd name="f8" fmla="val f3"/>
                              <a:gd name="f9" fmla="val f4"/>
                              <a:gd name="f10" fmla="+- f9 0 f7"/>
                              <a:gd name="f11" fmla="+- f8 0 f7"/>
                              <a:gd name="f12" fmla="*/ f11 1 683057"/>
                              <a:gd name="f13" fmla="*/ f10 1 115824"/>
                              <a:gd name="f14" fmla="*/ 0 1 f12"/>
                              <a:gd name="f15" fmla="*/ 683057 1 f12"/>
                              <a:gd name="f16" fmla="*/ 0 1 f13"/>
                              <a:gd name="f17" fmla="*/ 115824 1 f13"/>
                              <a:gd name="f18" fmla="*/ f14 f5 1"/>
                              <a:gd name="f19" fmla="*/ f15 f5 1"/>
                              <a:gd name="f20" fmla="*/ f17 f6 1"/>
                              <a:gd name="f21" fmla="*/ f16 f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8" t="f21" r="f19" b="f20"/>
                            <a:pathLst>
                              <a:path w="683057" h="115824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4"/>
                                </a:lnTo>
                                <a:lnTo>
                                  <a:pt x="f2" y="f4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78" name="Rectangle 21441"/>
                        <wps:cNvSpPr/>
                        <wps:spPr>
                          <a:xfrm>
                            <a:off x="3818205" y="53894"/>
                            <a:ext cx="37728" cy="151424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713995" w:rsidRDefault="00596C5E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wrap="square" lIns="0" tIns="0" rIns="0" bIns="0" anchor="t" anchorCtr="0" compatLnSpc="0">
                          <a:noAutofit/>
                        </wps:bodyPr>
                      </wps:wsp>
                      <wps:wsp>
                        <wps:cNvPr id="179" name="Rectangle 21442"/>
                        <wps:cNvSpPr/>
                        <wps:spPr>
                          <a:xfrm>
                            <a:off x="3847164" y="53894"/>
                            <a:ext cx="37728" cy="151424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713995" w:rsidRDefault="00596C5E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wrap="square" lIns="0" tIns="0" rIns="0" bIns="0" anchor="t" anchorCtr="0" compatLnSpc="0">
                          <a:noAutofit/>
                        </wps:bodyPr>
                      </wps:wsp>
                      <wps:wsp>
                        <wps:cNvPr id="180" name="Shape 118976"/>
                        <wps:cNvSpPr/>
                        <wps:spPr>
                          <a:xfrm>
                            <a:off x="4545537" y="0"/>
                            <a:ext cx="772668" cy="53336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772668"/>
                              <a:gd name="f4" fmla="val 53340"/>
                              <a:gd name="f5" fmla="*/ f0 1 772668"/>
                              <a:gd name="f6" fmla="*/ f1 1 53340"/>
                              <a:gd name="f7" fmla="val f2"/>
                              <a:gd name="f8" fmla="val f3"/>
                              <a:gd name="f9" fmla="val f4"/>
                              <a:gd name="f10" fmla="+- f9 0 f7"/>
                              <a:gd name="f11" fmla="+- f8 0 f7"/>
                              <a:gd name="f12" fmla="*/ f11 1 772668"/>
                              <a:gd name="f13" fmla="*/ f10 1 53340"/>
                              <a:gd name="f14" fmla="*/ 0 1 f12"/>
                              <a:gd name="f15" fmla="*/ 772668 1 f12"/>
                              <a:gd name="f16" fmla="*/ 0 1 f13"/>
                              <a:gd name="f17" fmla="*/ 53340 1 f13"/>
                              <a:gd name="f18" fmla="*/ f14 f5 1"/>
                              <a:gd name="f19" fmla="*/ f15 f5 1"/>
                              <a:gd name="f20" fmla="*/ f17 f6 1"/>
                              <a:gd name="f21" fmla="*/ f16 f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8" t="f21" r="f19" b="f20"/>
                            <a:pathLst>
                              <a:path w="772668" h="53340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4"/>
                                </a:lnTo>
                                <a:lnTo>
                                  <a:pt x="f2" y="f4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81" name="Shape 118977"/>
                        <wps:cNvSpPr/>
                        <wps:spPr>
                          <a:xfrm>
                            <a:off x="4545537" y="53336"/>
                            <a:ext cx="44192" cy="115827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44196"/>
                              <a:gd name="f4" fmla="val 115824"/>
                              <a:gd name="f5" fmla="*/ f0 1 44196"/>
                              <a:gd name="f6" fmla="*/ f1 1 115824"/>
                              <a:gd name="f7" fmla="val f2"/>
                              <a:gd name="f8" fmla="val f3"/>
                              <a:gd name="f9" fmla="val f4"/>
                              <a:gd name="f10" fmla="+- f9 0 f7"/>
                              <a:gd name="f11" fmla="+- f8 0 f7"/>
                              <a:gd name="f12" fmla="*/ f11 1 44196"/>
                              <a:gd name="f13" fmla="*/ f10 1 115824"/>
                              <a:gd name="f14" fmla="*/ 0 1 f12"/>
                              <a:gd name="f15" fmla="*/ 44196 1 f12"/>
                              <a:gd name="f16" fmla="*/ 0 1 f13"/>
                              <a:gd name="f17" fmla="*/ 115824 1 f13"/>
                              <a:gd name="f18" fmla="*/ f14 f5 1"/>
                              <a:gd name="f19" fmla="*/ f15 f5 1"/>
                              <a:gd name="f20" fmla="*/ f17 f6 1"/>
                              <a:gd name="f21" fmla="*/ f16 f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8" t="f21" r="f19" b="f20"/>
                            <a:pathLst>
                              <a:path w="44196" h="115824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4"/>
                                </a:lnTo>
                                <a:lnTo>
                                  <a:pt x="f2" y="f4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82" name="Shape 118978"/>
                        <wps:cNvSpPr/>
                        <wps:spPr>
                          <a:xfrm>
                            <a:off x="5274003" y="53336"/>
                            <a:ext cx="44192" cy="115827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44196"/>
                              <a:gd name="f4" fmla="val 115824"/>
                              <a:gd name="f5" fmla="*/ f0 1 44196"/>
                              <a:gd name="f6" fmla="*/ f1 1 115824"/>
                              <a:gd name="f7" fmla="val f2"/>
                              <a:gd name="f8" fmla="val f3"/>
                              <a:gd name="f9" fmla="val f4"/>
                              <a:gd name="f10" fmla="+- f9 0 f7"/>
                              <a:gd name="f11" fmla="+- f8 0 f7"/>
                              <a:gd name="f12" fmla="*/ f11 1 44196"/>
                              <a:gd name="f13" fmla="*/ f10 1 115824"/>
                              <a:gd name="f14" fmla="*/ 0 1 f12"/>
                              <a:gd name="f15" fmla="*/ 44196 1 f12"/>
                              <a:gd name="f16" fmla="*/ 0 1 f13"/>
                              <a:gd name="f17" fmla="*/ 115824 1 f13"/>
                              <a:gd name="f18" fmla="*/ f14 f5 1"/>
                              <a:gd name="f19" fmla="*/ f15 f5 1"/>
                              <a:gd name="f20" fmla="*/ f17 f6 1"/>
                              <a:gd name="f21" fmla="*/ f16 f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8" t="f21" r="f19" b="f20"/>
                            <a:pathLst>
                              <a:path w="44196" h="115824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4"/>
                                </a:lnTo>
                                <a:lnTo>
                                  <a:pt x="f2" y="f4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83" name="Shape 118979"/>
                        <wps:cNvSpPr/>
                        <wps:spPr>
                          <a:xfrm>
                            <a:off x="4589730" y="53336"/>
                            <a:ext cx="684272" cy="115827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684276"/>
                              <a:gd name="f4" fmla="val 115824"/>
                              <a:gd name="f5" fmla="*/ f0 1 684276"/>
                              <a:gd name="f6" fmla="*/ f1 1 115824"/>
                              <a:gd name="f7" fmla="val f2"/>
                              <a:gd name="f8" fmla="val f3"/>
                              <a:gd name="f9" fmla="val f4"/>
                              <a:gd name="f10" fmla="+- f9 0 f7"/>
                              <a:gd name="f11" fmla="+- f8 0 f7"/>
                              <a:gd name="f12" fmla="*/ f11 1 684276"/>
                              <a:gd name="f13" fmla="*/ f10 1 115824"/>
                              <a:gd name="f14" fmla="*/ 0 1 f12"/>
                              <a:gd name="f15" fmla="*/ 684276 1 f12"/>
                              <a:gd name="f16" fmla="*/ 0 1 f13"/>
                              <a:gd name="f17" fmla="*/ 115824 1 f13"/>
                              <a:gd name="f18" fmla="*/ f14 f5 1"/>
                              <a:gd name="f19" fmla="*/ f15 f5 1"/>
                              <a:gd name="f20" fmla="*/ f17 f6 1"/>
                              <a:gd name="f21" fmla="*/ f16 f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8" t="f21" r="f19" b="f20"/>
                            <a:pathLst>
                              <a:path w="684276" h="115824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4"/>
                                </a:lnTo>
                                <a:lnTo>
                                  <a:pt x="f2" y="f4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84" name="Rectangle 21447"/>
                        <wps:cNvSpPr/>
                        <wps:spPr>
                          <a:xfrm>
                            <a:off x="4589730" y="53894"/>
                            <a:ext cx="37728" cy="151424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713995" w:rsidRDefault="00596C5E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wrap="square" lIns="0" tIns="0" rIns="0" bIns="0" anchor="t" anchorCtr="0" compatLnSpc="0">
                          <a:noAutofit/>
                        </wps:bodyPr>
                      </wps:wsp>
                      <wps:wsp>
                        <wps:cNvPr id="185" name="Rectangle 21448"/>
                        <wps:cNvSpPr/>
                        <wps:spPr>
                          <a:xfrm>
                            <a:off x="4618689" y="53894"/>
                            <a:ext cx="37728" cy="151424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713995" w:rsidRDefault="00596C5E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wrap="square" lIns="0" tIns="0" rIns="0" bIns="0" anchor="t" anchorCtr="0" compatLnSpc="0">
                          <a:noAutofit/>
                        </wps:bodyPr>
                      </wps:wsp>
                      <wps:wsp>
                        <wps:cNvPr id="186" name="Shape 118980"/>
                        <wps:cNvSpPr/>
                        <wps:spPr>
                          <a:xfrm>
                            <a:off x="5318205" y="0"/>
                            <a:ext cx="771451" cy="53336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771449"/>
                              <a:gd name="f4" fmla="val 53340"/>
                              <a:gd name="f5" fmla="*/ f0 1 771449"/>
                              <a:gd name="f6" fmla="*/ f1 1 53340"/>
                              <a:gd name="f7" fmla="val f2"/>
                              <a:gd name="f8" fmla="val f3"/>
                              <a:gd name="f9" fmla="val f4"/>
                              <a:gd name="f10" fmla="+- f9 0 f7"/>
                              <a:gd name="f11" fmla="+- f8 0 f7"/>
                              <a:gd name="f12" fmla="*/ f11 1 771449"/>
                              <a:gd name="f13" fmla="*/ f10 1 53340"/>
                              <a:gd name="f14" fmla="*/ 0 1 f12"/>
                              <a:gd name="f15" fmla="*/ 771449 1 f12"/>
                              <a:gd name="f16" fmla="*/ 0 1 f13"/>
                              <a:gd name="f17" fmla="*/ 53340 1 f13"/>
                              <a:gd name="f18" fmla="*/ f14 f5 1"/>
                              <a:gd name="f19" fmla="*/ f15 f5 1"/>
                              <a:gd name="f20" fmla="*/ f17 f6 1"/>
                              <a:gd name="f21" fmla="*/ f16 f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8" t="f21" r="f19" b="f20"/>
                            <a:pathLst>
                              <a:path w="771449" h="53340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4"/>
                                </a:lnTo>
                                <a:lnTo>
                                  <a:pt x="f2" y="f4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87" name="Shape 118981"/>
                        <wps:cNvSpPr/>
                        <wps:spPr>
                          <a:xfrm>
                            <a:off x="5318205" y="53336"/>
                            <a:ext cx="44192" cy="115827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44196"/>
                              <a:gd name="f4" fmla="val 115824"/>
                              <a:gd name="f5" fmla="*/ f0 1 44196"/>
                              <a:gd name="f6" fmla="*/ f1 1 115824"/>
                              <a:gd name="f7" fmla="val f2"/>
                              <a:gd name="f8" fmla="val f3"/>
                              <a:gd name="f9" fmla="val f4"/>
                              <a:gd name="f10" fmla="+- f9 0 f7"/>
                              <a:gd name="f11" fmla="+- f8 0 f7"/>
                              <a:gd name="f12" fmla="*/ f11 1 44196"/>
                              <a:gd name="f13" fmla="*/ f10 1 115824"/>
                              <a:gd name="f14" fmla="*/ 0 1 f12"/>
                              <a:gd name="f15" fmla="*/ 44196 1 f12"/>
                              <a:gd name="f16" fmla="*/ 0 1 f13"/>
                              <a:gd name="f17" fmla="*/ 115824 1 f13"/>
                              <a:gd name="f18" fmla="*/ f14 f5 1"/>
                              <a:gd name="f19" fmla="*/ f15 f5 1"/>
                              <a:gd name="f20" fmla="*/ f17 f6 1"/>
                              <a:gd name="f21" fmla="*/ f16 f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8" t="f21" r="f19" b="f20"/>
                            <a:pathLst>
                              <a:path w="44196" h="115824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4"/>
                                </a:lnTo>
                                <a:lnTo>
                                  <a:pt x="f2" y="f4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88" name="Shape 118982"/>
                        <wps:cNvSpPr/>
                        <wps:spPr>
                          <a:xfrm>
                            <a:off x="6045400" y="53336"/>
                            <a:ext cx="44192" cy="115827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44196"/>
                              <a:gd name="f4" fmla="val 115824"/>
                              <a:gd name="f5" fmla="*/ f0 1 44196"/>
                              <a:gd name="f6" fmla="*/ f1 1 115824"/>
                              <a:gd name="f7" fmla="val f2"/>
                              <a:gd name="f8" fmla="val f3"/>
                              <a:gd name="f9" fmla="val f4"/>
                              <a:gd name="f10" fmla="+- f9 0 f7"/>
                              <a:gd name="f11" fmla="+- f8 0 f7"/>
                              <a:gd name="f12" fmla="*/ f11 1 44196"/>
                              <a:gd name="f13" fmla="*/ f10 1 115824"/>
                              <a:gd name="f14" fmla="*/ 0 1 f12"/>
                              <a:gd name="f15" fmla="*/ 44196 1 f12"/>
                              <a:gd name="f16" fmla="*/ 0 1 f13"/>
                              <a:gd name="f17" fmla="*/ 115824 1 f13"/>
                              <a:gd name="f18" fmla="*/ f14 f5 1"/>
                              <a:gd name="f19" fmla="*/ f15 f5 1"/>
                              <a:gd name="f20" fmla="*/ f17 f6 1"/>
                              <a:gd name="f21" fmla="*/ f16 f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8" t="f21" r="f19" b="f20"/>
                            <a:pathLst>
                              <a:path w="44196" h="115824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4"/>
                                </a:lnTo>
                                <a:lnTo>
                                  <a:pt x="f2" y="f4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89" name="Shape 118983"/>
                        <wps:cNvSpPr/>
                        <wps:spPr>
                          <a:xfrm>
                            <a:off x="5362398" y="53336"/>
                            <a:ext cx="683056" cy="115827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683057"/>
                              <a:gd name="f4" fmla="val 115824"/>
                              <a:gd name="f5" fmla="*/ f0 1 683057"/>
                              <a:gd name="f6" fmla="*/ f1 1 115824"/>
                              <a:gd name="f7" fmla="val f2"/>
                              <a:gd name="f8" fmla="val f3"/>
                              <a:gd name="f9" fmla="val f4"/>
                              <a:gd name="f10" fmla="+- f9 0 f7"/>
                              <a:gd name="f11" fmla="+- f8 0 f7"/>
                              <a:gd name="f12" fmla="*/ f11 1 683057"/>
                              <a:gd name="f13" fmla="*/ f10 1 115824"/>
                              <a:gd name="f14" fmla="*/ 0 1 f12"/>
                              <a:gd name="f15" fmla="*/ 683057 1 f12"/>
                              <a:gd name="f16" fmla="*/ 0 1 f13"/>
                              <a:gd name="f17" fmla="*/ 115824 1 f13"/>
                              <a:gd name="f18" fmla="*/ f14 f5 1"/>
                              <a:gd name="f19" fmla="*/ f15 f5 1"/>
                              <a:gd name="f20" fmla="*/ f17 f6 1"/>
                              <a:gd name="f21" fmla="*/ f16 f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8" t="f21" r="f19" b="f20"/>
                            <a:pathLst>
                              <a:path w="683057" h="115824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4"/>
                                </a:lnTo>
                                <a:lnTo>
                                  <a:pt x="f2" y="f4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90" name="Rectangle 21453"/>
                        <wps:cNvSpPr/>
                        <wps:spPr>
                          <a:xfrm>
                            <a:off x="5362398" y="53894"/>
                            <a:ext cx="37728" cy="151424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713995" w:rsidRDefault="00596C5E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wrap="square" lIns="0" tIns="0" rIns="0" bIns="0" anchor="t" anchorCtr="0" compatLnSpc="0">
                          <a:noAutofit/>
                        </wps:bodyPr>
                      </wps:wsp>
                      <wps:wsp>
                        <wps:cNvPr id="191" name="Rectangle 21454"/>
                        <wps:cNvSpPr/>
                        <wps:spPr>
                          <a:xfrm>
                            <a:off x="5391357" y="53894"/>
                            <a:ext cx="37728" cy="151424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713995" w:rsidRDefault="00596C5E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wrap="square" lIns="0" tIns="0" rIns="0" bIns="0" anchor="t" anchorCtr="0" compatLnSpc="0">
                          <a:noAutofit/>
                        </wps:bodyPr>
                      </wps:wsp>
                      <wps:wsp>
                        <wps:cNvPr id="192" name="Rectangle 21455"/>
                        <wps:cNvSpPr/>
                        <wps:spPr>
                          <a:xfrm>
                            <a:off x="423668" y="397764"/>
                            <a:ext cx="42144" cy="189939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713995" w:rsidRDefault="00596C5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vert="horz" wrap="square" lIns="0" tIns="0" rIns="0" bIns="0" anchor="t" anchorCtr="0" compatLnSpc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" name="Picture 21716">
                            <a:extLst>
                              <a:ext uri="{FF2B5EF4-FFF2-40B4-BE49-F238E27FC236}">
                                <a16:creationId xmlns:a16="http://schemas.microsoft.com/office/drawing/2014/main" id="{00000000-0000-0000-0000-00000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680286" y="372233"/>
                            <a:ext cx="200025" cy="266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15255" o:spid="_x0000_s1041" style="width:479.5pt;height:50.3pt;mso-position-horizontal-relative:char;mso-position-vertical-relative:line" coordsize="60896,6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">
                <v:shape id="Shape 118957" o:spid="_x0000_s1042" style="position:absolute;width:3794;height:533;visibility:visible;mso-wrap-style:square;v-text-anchor:top" coordsize="379476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" path="m,l379476,r,53340l,53340,,e" filled="f" stroked="f">
                  <v:path arrowok="t" o:connecttype="custom" o:connectlocs="189738,0;379476,26668;189738,53336;0,26668" o:connectangles="270,0,90,180" textboxrect="0,0,379476,53340"/>
                </v:shape>
                <v:shape id="Shape 118958" o:spid="_x0000_s1043" style="position:absolute;top:533;width:457;height:1158;visibility:visible;mso-wrap-style:square;v-text-anchor:top" coordsize="45720,115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" path="m,l45720,r,115824l,115824,,e" filled="f" stroked="f">
                  <v:path arrowok="t" o:connecttype="custom" o:connectlocs="22860,0;45720,57914;22860,115827;0,57914" o:connectangles="270,0,90,180" textboxrect="0,0,45720,115824"/>
                </v:shape>
                <v:shape id="Shape 118959" o:spid="_x0000_s1044" style="position:absolute;left:3352;top:533;width:442;height:1158;visibility:visible;mso-wrap-style:square;v-text-anchor:top" coordsize="44196,115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" path="m,l44196,r,115824l,115824,,e" filled="f" stroked="f">
                  <v:path arrowok="t" o:connecttype="custom" o:connectlocs="22096,0;44192,57914;22096,115827;0,57914" o:connectangles="270,0,90,180" textboxrect="0,0,44196,115824"/>
                </v:shape>
                <v:shape id="Shape 118960" o:spid="_x0000_s1045" style="position:absolute;left:457;top:533;width:2895;height:1158;visibility:visible;mso-wrap-style:square;v-text-anchor:top" coordsize="289560,115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" path="m,l289560,r,115824l,115824,,e" filled="f" stroked="f">
                  <v:path arrowok="t" o:connecttype="custom" o:connectlocs="144782,0;289563,57914;144782,115827;0,57914" o:connectangles="270,0,90,180" textboxrect="0,0,289560,115824"/>
                </v:shape>
                <v:rect id="Rectangle 21418" o:spid="_x0000_s1046" style="position:absolute;left:1752;top:538;width:377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2DPwwAAANw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zP9gz8MAAADcAAAADwAA&#10;AAAAAAAAAAAAAAAHAgAAZHJzL2Rvd25yZXYueG1sUEsFBgAAAAADAAMAtwAAAPcCAAAAAA==&#10;" filled="f" stroked="f">
                  <v:textbox inset="0,0,0,0">
                    <w:txbxContent>
                      <w:p w:rsidR="00713995" w:rsidRDefault="00596C5E">
                        <w:r>
                          <w:rPr>
                            <w:rFonts w:ascii="Arial" w:eastAsia="Arial" w:hAnsi="Arial" w:cs="Arial"/>
                            <w:color w:val="FFFFFF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419" o:spid="_x0000_s1047" style="position:absolute;left:2042;top:538;width:377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f64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A8Lf64wgAAANwAAAAPAAAA&#10;AAAAAAAAAAAAAAcCAABkcnMvZG93bnJldi54bWxQSwUGAAAAAAMAAwC3AAAA9gIAAAAA&#10;" filled="f" stroked="f">
                  <v:textbox inset="0,0,0,0">
                    <w:txbxContent>
                      <w:p w:rsidR="00713995" w:rsidRDefault="00596C5E">
                        <w:r>
                          <w:rPr>
                            <w:rFonts w:ascii="Arial" w:eastAsia="Arial" w:hAnsi="Arial" w:cs="Arial"/>
                            <w:color w:val="FFFFFF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8961" o:spid="_x0000_s1048" style="position:absolute;left:3794;width:442;height:1691;visibility:visible;mso-wrap-style:square;v-text-anchor:top" coordsize="44196,169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" path="m,l44196,r,169164l,169164,,e" filled="f" stroked="f">
                  <v:path arrowok="t" o:connecttype="custom" o:connectlocs="22096,0;44192,84582;22096,169164;0,84582" o:connectangles="270,0,90,180" textboxrect="0,0,44196,169164"/>
                </v:shape>
                <v:shape id="Shape 118962" o:spid="_x0000_s1049" style="position:absolute;left:6903;width:442;height:1691;visibility:visible;mso-wrap-style:square;v-text-anchor:top" coordsize="44196,169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" path="m,l44196,r,169164l,169164,,e" filled="f" stroked="f">
                  <v:path arrowok="t" o:connecttype="custom" o:connectlocs="22096,0;44192,84582;22096,169164;0,84582" o:connectangles="270,0,90,180" textboxrect="0,0,44196,169164"/>
                </v:shape>
                <v:shape id="Shape 118963" o:spid="_x0000_s1050" style="position:absolute;left:4236;width:2667;height:1691;visibility:visible;mso-wrap-style:square;v-text-anchor:top" coordsize="266700,169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" path="m,l266700,r,169164l,169164,,e" filled="f" stroked="f">
                  <v:path arrowok="t" o:connecttype="custom" o:connectlocs="133352,0;266703,84582;133352,169164;0,84582" o:connectangles="270,0,90,180" textboxrect="0,0,266700,169164"/>
                </v:shape>
                <v:rect id="Rectangle 21423" o:spid="_x0000_s1051" style="position:absolute;left:4236;top:259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Anq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AS5AnqxQAAANwAAAAP&#10;AAAAAAAAAAAAAAAAAAcCAABkcnMvZG93bnJldi54bWxQSwUGAAAAAAMAAwC3AAAA+QIAAAAA&#10;" filled="f" stroked="f">
                  <v:textbox inset="0,0,0,0">
                    <w:txbxContent>
                      <w:p w:rsidR="00713995" w:rsidRDefault="00596C5E"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424" o:spid="_x0000_s1052" style="position:absolute;left:4556;top:259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Kxx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4yVcnwkXyM0/AAAA//8DAFBLAQItABQABgAIAAAAIQDb4fbL7gAAAIUBAAATAAAAAAAAAAAA&#10;AAAAAAAAAABbQ29udGVudF9UeXBlc10ueG1sUEsBAi0AFAAGAAgAAAAhAFr0LFu/AAAAFQEAAAsA&#10;AAAAAAAAAAAAAAAAHwEAAF9yZWxzLy5yZWxzUEsBAi0AFAAGAAgAAAAhAH2orHHEAAAA3AAAAA8A&#10;AAAAAAAAAAAAAAAABwIAAGRycy9kb3ducmV2LnhtbFBLBQYAAAAAAwADALcAAAD4AgAAAAA=&#10;" filled="f" stroked="f">
                  <v:textbox inset="0,0,0,0">
                    <w:txbxContent>
                      <w:p w:rsidR="00713995" w:rsidRDefault="00596C5E"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8964" o:spid="_x0000_s1053" style="position:absolute;left:7345;width:7729;height:533;visibility:visible;mso-wrap-style:square;v-text-anchor:top" coordsize="772973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" path="m,l772973,r,53340l,53340,,e" filled="f" stroked="f">
                  <v:path arrowok="t" o:connecttype="custom" o:connectlocs="386485,0;772969,26668;386485,53336;0,26668" o:connectangles="270,0,90,180" textboxrect="0,0,772973,53340"/>
                </v:shape>
                <v:shape id="Shape 118965" o:spid="_x0000_s1054" style="position:absolute;left:7345;top:533;width:442;height:1158;visibility:visible;mso-wrap-style:square;v-text-anchor:top" coordsize="44196,115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" path="m,l44196,r,115824l,115824,,e" filled="f" stroked="f">
                  <v:path arrowok="t" o:connecttype="custom" o:connectlocs="22096,0;44192,57914;22096,115827;0,57914" o:connectangles="270,0,90,180" textboxrect="0,0,44196,115824"/>
                </v:shape>
                <v:shape id="Shape 118966" o:spid="_x0000_s1055" style="position:absolute;left:14633;top:533;width:442;height:1158;visibility:visible;mso-wrap-style:square;v-text-anchor:top" coordsize="44196,115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" path="m,l44196,r,115824l,115824,,e" filled="f" stroked="f">
                  <v:path arrowok="t" o:connecttype="custom" o:connectlocs="22096,0;44192,57914;22096,115827;0,57914" o:connectangles="270,0,90,180" textboxrect="0,0,44196,115824"/>
                </v:shape>
                <v:shape id="Shape 118967" o:spid="_x0000_s1056" style="position:absolute;left:7787;top:533;width:6845;height:1158;visibility:visible;mso-wrap-style:square;v-text-anchor:top" coordsize="684581,115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" path="m,l684581,r,115824l,115824,,e" filled="f" stroked="f">
                  <v:path arrowok="t" o:connecttype="custom" o:connectlocs="342292,0;684583,57914;342292,115827;0,57914" o:connectangles="270,0,90,180" textboxrect="0,0,684581,115824"/>
                </v:shape>
                <v:rect id="Rectangle 21429" o:spid="_x0000_s1057" style="position:absolute;left:7787;top:538;width:377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" filled="f" stroked="f">
                  <v:textbox inset="0,0,0,0">
                    <w:txbxContent>
                      <w:p w:rsidR="00713995" w:rsidRDefault="00596C5E">
                        <w:r>
                          <w:rPr>
                            <w:rFonts w:ascii="Arial" w:eastAsia="Arial" w:hAnsi="Arial" w:cs="Arial"/>
                            <w:color w:val="FFFFFF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430" o:spid="_x0000_s1058" style="position:absolute;left:8076;top:538;width:377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ZGe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MoX/Z8IFcvkHAAD//wMAUEsBAi0AFAAGAAgAAAAhANvh9svuAAAAhQEAABMAAAAAAAAAAAAA&#10;AAAAAAAAAFtDb250ZW50X1R5cGVzXS54bWxQSwECLQAUAAYACAAAACEAWvQsW78AAAAVAQAACwAA&#10;AAAAAAAAAAAAAAAfAQAAX3JlbHMvLnJlbHNQSwECLQAUAAYACAAAACEAnQ2RnsMAAADcAAAADwAA&#10;AAAAAAAAAAAAAAAHAgAAZHJzL2Rvd25yZXYueG1sUEsFBgAAAAADAAMAtwAAAPcCAAAAAA==&#10;" filled="f" stroked="f">
                  <v:textbox inset="0,0,0,0">
                    <w:txbxContent>
                      <w:p w:rsidR="00713995" w:rsidRDefault="00596C5E">
                        <w:r>
                          <w:rPr>
                            <w:rFonts w:ascii="Arial" w:eastAsia="Arial" w:hAnsi="Arial" w:cs="Arial"/>
                            <w:color w:val="FFFFFF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8968" o:spid="_x0000_s1059" style="position:absolute;left:30013;width:7711;height:533;visibility:visible;mso-wrap-style:square;v-text-anchor:top" coordsize="771144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" path="m,l771144,r,53340l,53340,,e" filled="f" stroked="f">
                  <v:path arrowok="t" o:connecttype="custom" o:connectlocs="385570,0;771140,26668;385570,53336;0,26668" o:connectangles="270,0,90,180" textboxrect="0,0,771144,53340"/>
                </v:shape>
                <v:shape id="Shape 118969" o:spid="_x0000_s1060" style="position:absolute;left:30013;top:533;width:442;height:1158;visibility:visible;mso-wrap-style:square;v-text-anchor:top" coordsize="44196,115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" path="m,l44196,r,115824l,115824,,e" filled="f" stroked="f">
                  <v:path arrowok="t" o:connecttype="custom" o:connectlocs="22096,0;44192,57914;22096,115827;0,57914" o:connectangles="270,0,90,180" textboxrect="0,0,44196,115824"/>
                </v:shape>
                <v:shape id="Shape 118970" o:spid="_x0000_s1061" style="position:absolute;left:37282;top:533;width:442;height:1158;visibility:visible;mso-wrap-style:square;v-text-anchor:top" coordsize="44196,115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" path="m,l44196,r,115824l,115824,,e" filled="f" stroked="f">
                  <v:path arrowok="t" o:connecttype="custom" o:connectlocs="22096,0;44192,57914;22096,115827;0,57914" o:connectangles="270,0,90,180" textboxrect="0,0,44196,115824"/>
                </v:shape>
                <v:shape id="Shape 118971" o:spid="_x0000_s1062" style="position:absolute;left:30455;top:533;width:6827;height:1158;visibility:visible;mso-wrap-style:square;v-text-anchor:top" coordsize="682752,115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" path="m,l682752,r,115824l,115824,,e" filled="f" stroked="f">
                  <v:path arrowok="t" o:connecttype="custom" o:connectlocs="341378,0;682755,57914;341378,115827;0,57914" o:connectangles="270,0,90,180" textboxrect="0,0,682752,115824"/>
                </v:shape>
                <v:rect id="Rectangle 21435" o:spid="_x0000_s1063" style="position:absolute;left:30455;top:538;width:377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6Tb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" filled="f" stroked="f">
                  <v:textbox inset="0,0,0,0">
                    <w:txbxContent>
                      <w:p w:rsidR="00713995" w:rsidRDefault="00596C5E">
                        <w:r>
                          <w:rPr>
                            <w:rFonts w:ascii="Arial" w:eastAsia="Arial" w:hAnsi="Arial" w:cs="Arial"/>
                            <w:color w:val="FFFFFF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436" o:spid="_x0000_s1064" style="position:absolute;left:30744;top:538;width:378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wFA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Bn7wFAwgAAANwAAAAPAAAA&#10;AAAAAAAAAAAAAAcCAABkcnMvZG93bnJldi54bWxQSwUGAAAAAAMAAwC3AAAA9gIAAAAA&#10;" filled="f" stroked="f">
                  <v:textbox inset="0,0,0,0">
                    <w:txbxContent>
                      <w:p w:rsidR="00713995" w:rsidRDefault="00596C5E">
                        <w:r>
                          <w:rPr>
                            <w:rFonts w:ascii="Arial" w:eastAsia="Arial" w:hAnsi="Arial" w:cs="Arial"/>
                            <w:color w:val="FFFFFF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8972" o:spid="_x0000_s1065" style="position:absolute;left:37724;width:7730;height:533;visibility:visible;mso-wrap-style:square;v-text-anchor:top" coordsize="772973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" path="m,l772973,r,53340l,53340,,e" filled="f" stroked="f">
                  <v:path arrowok="t" o:connecttype="custom" o:connectlocs="386485,0;772969,26668;386485,53336;0,26668" o:connectangles="270,0,90,180" textboxrect="0,0,772973,53340"/>
                </v:shape>
                <v:shape id="Shape 118973" o:spid="_x0000_s1066" style="position:absolute;left:37724;top:533;width:458;height:1158;visibility:visible;mso-wrap-style:square;v-text-anchor:top" coordsize="45720,115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" path="m,l45720,r,115824l,115824,,e" filled="f" stroked="f">
                  <v:path arrowok="t" o:connecttype="custom" o:connectlocs="22860,0;45720,57914;22860,115827;0,57914" o:connectangles="270,0,90,180" textboxrect="0,0,45720,115824"/>
                </v:shape>
                <v:shape id="Shape 118974" o:spid="_x0000_s1067" style="position:absolute;left:45013;top:533;width:442;height:1158;visibility:visible;mso-wrap-style:square;v-text-anchor:top" coordsize="44196,115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" path="m,l44196,r,115824l,115824,,e" filled="f" stroked="f">
                  <v:path arrowok="t" o:connecttype="custom" o:connectlocs="22096,0;44192,57914;22096,115827;0,57914" o:connectangles="270,0,90,180" textboxrect="0,0,44196,115824"/>
                </v:shape>
                <v:shape id="Shape 118975" o:spid="_x0000_s1068" style="position:absolute;left:38182;top:533;width:6830;height:1158;visibility:visible;mso-wrap-style:square;v-text-anchor:top" coordsize="683057,115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" path="m,l683057,r,115824l,115824,,e" filled="f" stroked="f">
                  <v:path arrowok="t" o:connecttype="custom" o:connectlocs="341528,0;683056,57914;341528,115827;0,57914" o:connectangles="270,0,90,180" textboxrect="0,0,683057,115824"/>
                </v:shape>
                <v:rect id="Rectangle 21441" o:spid="_x0000_s1069" style="position:absolute;left:38182;top:538;width:377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5Mx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WjlGZlA5/8AAAD//wMAUEsBAi0AFAAGAAgAAAAhANvh9svuAAAAhQEAABMAAAAAAAAA&#10;AAAAAAAAAAAAAFtDb250ZW50X1R5cGVzXS54bWxQSwECLQAUAAYACAAAACEAWvQsW78AAAAVAQAA&#10;CwAAAAAAAAAAAAAAAAAfAQAAX3JlbHMvLnJlbHNQSwECLQAUAAYACAAAACEAaUuTMcYAAADcAAAA&#10;DwAAAAAAAAAAAAAAAAAHAgAAZHJzL2Rvd25yZXYueG1sUEsFBgAAAAADAAMAtwAAAPoCAAAAAA==&#10;" filled="f" stroked="f">
                  <v:textbox inset="0,0,0,0">
                    <w:txbxContent>
                      <w:p w:rsidR="00713995" w:rsidRDefault="00596C5E">
                        <w:r>
                          <w:rPr>
                            <w:rFonts w:ascii="Arial" w:eastAsia="Arial" w:hAnsi="Arial" w:cs="Arial"/>
                            <w:color w:val="FFFFFF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442" o:spid="_x0000_s1070" style="position:absolute;left:38471;top:538;width:377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zaq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" filled="f" stroked="f">
                  <v:textbox inset="0,0,0,0">
                    <w:txbxContent>
                      <w:p w:rsidR="00713995" w:rsidRDefault="00596C5E">
                        <w:r>
                          <w:rPr>
                            <w:rFonts w:ascii="Arial" w:eastAsia="Arial" w:hAnsi="Arial" w:cs="Arial"/>
                            <w:color w:val="FFFFFF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8976" o:spid="_x0000_s1071" style="position:absolute;left:45455;width:7727;height:533;visibility:visible;mso-wrap-style:square;v-text-anchor:top" coordsize="772668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" path="m,l772668,r,53340l,53340,,e" filled="f" stroked="f">
                  <v:path arrowok="t" o:connecttype="custom" o:connectlocs="386334,0;772668,26668;386334,53336;0,26668" o:connectangles="270,0,90,180" textboxrect="0,0,772668,53340"/>
                </v:shape>
                <v:shape id="Shape 118977" o:spid="_x0000_s1072" style="position:absolute;left:45455;top:533;width:442;height:1158;visibility:visible;mso-wrap-style:square;v-text-anchor:top" coordsize="44196,115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" path="m,l44196,r,115824l,115824,,e" filled="f" stroked="f">
                  <v:path arrowok="t" o:connecttype="custom" o:connectlocs="22096,0;44192,57914;22096,115827;0,57914" o:connectangles="270,0,90,180" textboxrect="0,0,44196,115824"/>
                </v:shape>
                <v:shape id="Shape 118978" o:spid="_x0000_s1073" style="position:absolute;left:52740;top:533;width:441;height:1158;visibility:visible;mso-wrap-style:square;v-text-anchor:top" coordsize="44196,115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" path="m,l44196,r,115824l,115824,,e" filled="f" stroked="f">
                  <v:path arrowok="t" o:connecttype="custom" o:connectlocs="22096,0;44192,57914;22096,115827;0,57914" o:connectangles="270,0,90,180" textboxrect="0,0,44196,115824"/>
                </v:shape>
                <v:shape id="Shape 118979" o:spid="_x0000_s1074" style="position:absolute;left:45897;top:533;width:6843;height:1158;visibility:visible;mso-wrap-style:square;v-text-anchor:top" coordsize="684276,115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" path="m,l684276,r,115824l,115824,,e" filled="f" stroked="f">
                  <v:path arrowok="t" o:connecttype="custom" o:connectlocs="342136,0;684272,57914;342136,115827;0,57914" o:connectangles="270,0,90,180" textboxrect="0,0,684276,115824"/>
                </v:shape>
                <v:rect id="Rectangle 21447" o:spid="_x0000_s1075" style="position:absolute;left:45897;top:538;width:377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+kTwgAAANwAAAAPAAAAZHJzL2Rvd25yZXYueG1sRE9Li8Iw&#10;EL4v7H8II3hbU2VZ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Dd0+kTwgAAANwAAAAPAAAA&#10;AAAAAAAAAAAAAAcCAABkcnMvZG93bnJldi54bWxQSwUGAAAAAAMAAwC3AAAA9gIAAAAA&#10;" filled="f" stroked="f">
                  <v:textbox inset="0,0,0,0">
                    <w:txbxContent>
                      <w:p w:rsidR="00713995" w:rsidRDefault="00596C5E">
                        <w:r>
                          <w:rPr>
                            <w:rFonts w:ascii="Arial" w:eastAsia="Arial" w:hAnsi="Arial" w:cs="Arial"/>
                            <w:color w:val="FFFFFF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448" o:spid="_x0000_s1076" style="position:absolute;left:46186;top:538;width:378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0yIwgAAANwAAAAPAAAAZHJzL2Rvd25yZXYueG1sRE9Li8Iw&#10;EL4v7H8II3hbU4Vd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Cyn0yIwgAAANwAAAAPAAAA&#10;AAAAAAAAAAAAAAcCAABkcnMvZG93bnJldi54bWxQSwUGAAAAAAMAAwC3AAAA9gIAAAAA&#10;" filled="f" stroked="f">
                  <v:textbox inset="0,0,0,0">
                    <w:txbxContent>
                      <w:p w:rsidR="00713995" w:rsidRDefault="00596C5E">
                        <w:r>
                          <w:rPr>
                            <w:rFonts w:ascii="Arial" w:eastAsia="Arial" w:hAnsi="Arial" w:cs="Arial"/>
                            <w:color w:val="FFFFFF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8980" o:spid="_x0000_s1077" style="position:absolute;left:53182;width:7714;height:533;visibility:visible;mso-wrap-style:square;v-text-anchor:top" coordsize="771449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" path="m,l771449,r,53340l,53340,,e" filled="f" stroked="f">
                  <v:path arrowok="t" o:connecttype="custom" o:connectlocs="385726,0;771451,26668;385726,53336;0,26668" o:connectangles="270,0,90,180" textboxrect="0,0,771449,53340"/>
                </v:shape>
                <v:shape id="Shape 118981" o:spid="_x0000_s1078" style="position:absolute;left:53182;top:533;width:441;height:1158;visibility:visible;mso-wrap-style:square;v-text-anchor:top" coordsize="44196,115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" path="m,l44196,r,115824l,115824,,e" filled="f" stroked="f">
                  <v:path arrowok="t" o:connecttype="custom" o:connectlocs="22096,0;44192,57914;22096,115827;0,57914" o:connectangles="270,0,90,180" textboxrect="0,0,44196,115824"/>
                </v:shape>
                <v:shape id="Shape 118982" o:spid="_x0000_s1079" style="position:absolute;left:60454;top:533;width:441;height:1158;visibility:visible;mso-wrap-style:square;v-text-anchor:top" coordsize="44196,115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" path="m,l44196,r,115824l,115824,,e" filled="f" stroked="f">
                  <v:path arrowok="t" o:connecttype="custom" o:connectlocs="22096,0;44192,57914;22096,115827;0,57914" o:connectangles="270,0,90,180" textboxrect="0,0,44196,115824"/>
                </v:shape>
                <v:shape id="Shape 118983" o:spid="_x0000_s1080" style="position:absolute;left:53623;top:533;width:6831;height:1158;visibility:visible;mso-wrap-style:square;v-text-anchor:top" coordsize="683057,115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" path="m,l683057,r,115824l,115824,,e" filled="f" stroked="f">
                  <v:path arrowok="t" o:connecttype="custom" o:connectlocs="341528,0;683056,57914;341528,115827;0,57914" o:connectangles="270,0,90,180" textboxrect="0,0,683057,115824"/>
                </v:shape>
                <v:rect id="Rectangle 21453" o:spid="_x0000_s1081" style="position:absolute;left:53623;top:538;width:378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XnN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" filled="f" stroked="f">
                  <v:textbox inset="0,0,0,0">
                    <w:txbxContent>
                      <w:p w:rsidR="00713995" w:rsidRDefault="00596C5E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454" o:spid="_x0000_s1082" style="position:absolute;left:53913;top:538;width:377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dxW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" filled="f" stroked="f">
                  <v:textbox inset="0,0,0,0">
                    <w:txbxContent>
                      <w:p w:rsidR="00713995" w:rsidRDefault="00596C5E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455" o:spid="_x0000_s1083" style="position:absolute;left:4236;top:3977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0Ih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fEYfp8JF8jFBwAA//8DAFBLAQItABQABgAIAAAAIQDb4fbL7gAAAIUBAAATAAAAAAAAAAAAAAAA&#10;AAAAAABbQ29udGVudF9UeXBlc10ueG1sUEsBAi0AFAAGAAgAAAAhAFr0LFu/AAAAFQEAAAsAAAAA&#10;AAAAAAAAAAAAHwEAAF9yZWxzLy5yZWxzUEsBAi0AFAAGAAgAAAAhALivQiHBAAAA3AAAAA8AAAAA&#10;AAAAAAAAAAAABwIAAGRycy9kb3ducmV2LnhtbFBLBQYAAAAAAwADALcAAAD1AgAAAAA=&#10;" filled="f" stroked="f">
                  <v:textbox inset="0,0,0,0">
                    <w:txbxContent>
                      <w:p w:rsidR="00713995" w:rsidRDefault="00596C5E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716" o:spid="_x0000_s1084" type="#_x0000_t75" style="position:absolute;left:6802;top:3722;width:2001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">
                  <v:imagedata r:id="rId24" o:title=""/>
                  <v:path arrowok="t"/>
                </v:shape>
                <w10:anchorlock/>
              </v:group>
            </w:pict>
          </mc:Fallback>
        </mc:AlternateContent>
      </w:r>
    </w:p>
    <w:p w:rsidR="00713995" w:rsidRDefault="00596C5E">
      <w:pPr>
        <w:tabs>
          <w:tab w:val="center" w:pos="667"/>
          <w:tab w:val="center" w:pos="3548"/>
        </w:tabs>
        <w:spacing w:after="0"/>
      </w:pPr>
      <w:r>
        <w:tab/>
      </w:r>
      <w:r>
        <w:rPr>
          <w:sz w:val="2"/>
        </w:rPr>
        <w:t xml:space="preserve"> </w:t>
      </w:r>
      <w:r>
        <w:rPr>
          <w:sz w:val="2"/>
        </w:rPr>
        <w:tab/>
      </w:r>
      <w:r>
        <w:rPr>
          <w:rFonts w:ascii="Arial" w:eastAsia="Arial" w:hAnsi="Arial" w:cs="Arial"/>
          <w:b/>
          <w:sz w:val="16"/>
        </w:rPr>
        <w:t xml:space="preserve">PERSONAL LABORAL INDEFINIDO </w:t>
      </w:r>
    </w:p>
    <w:tbl>
      <w:tblPr>
        <w:tblW w:w="9399" w:type="dxa"/>
        <w:tblInd w:w="16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6"/>
        <w:gridCol w:w="4175"/>
        <w:gridCol w:w="1128"/>
        <w:gridCol w:w="1304"/>
        <w:gridCol w:w="1128"/>
        <w:gridCol w:w="758"/>
      </w:tblGrid>
      <w:tr w:rsidR="00713995">
        <w:tblPrEx>
          <w:tblCellMar>
            <w:top w:w="0" w:type="dxa"/>
            <w:bottom w:w="0" w:type="dxa"/>
          </w:tblCellMar>
        </w:tblPrEx>
        <w:trPr>
          <w:trHeight w:val="249"/>
        </w:trPr>
        <w:tc>
          <w:tcPr>
            <w:tcW w:w="90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161 </w:t>
            </w:r>
          </w:p>
        </w:tc>
        <w:tc>
          <w:tcPr>
            <w:tcW w:w="417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3995" w:rsidRDefault="00596C5E">
            <w:pPr>
              <w:spacing w:after="0"/>
              <w:ind w:left="155"/>
            </w:pPr>
            <w:r>
              <w:rPr>
                <w:rFonts w:ascii="Arial" w:eastAsia="Arial" w:hAnsi="Arial" w:cs="Arial"/>
                <w:sz w:val="16"/>
              </w:rPr>
              <w:t xml:space="preserve">Depuradora </w:t>
            </w:r>
          </w:p>
        </w:tc>
        <w:tc>
          <w:tcPr>
            <w:tcW w:w="112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4.750,18 </w:t>
            </w:r>
          </w:p>
        </w:tc>
        <w:tc>
          <w:tcPr>
            <w:tcW w:w="130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16.294,92 </w:t>
            </w:r>
          </w:p>
        </w:tc>
        <w:tc>
          <w:tcPr>
            <w:tcW w:w="112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3995" w:rsidRDefault="00596C5E">
            <w:pPr>
              <w:spacing w:after="0"/>
              <w:ind w:left="119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 </w:t>
            </w:r>
          </w:p>
        </w:tc>
        <w:tc>
          <w:tcPr>
            <w:tcW w:w="7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3995" w:rsidRDefault="00596C5E">
            <w:pPr>
              <w:spacing w:after="0"/>
              <w:jc w:val="both"/>
            </w:pPr>
            <w:r>
              <w:rPr>
                <w:rFonts w:ascii="Arial" w:eastAsia="Arial" w:hAnsi="Arial" w:cs="Arial"/>
                <w:sz w:val="16"/>
              </w:rPr>
              <w:t xml:space="preserve">32.638,74 </w:t>
            </w:r>
          </w:p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353"/>
        </w:trPr>
        <w:tc>
          <w:tcPr>
            <w:tcW w:w="90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165 </w:t>
            </w:r>
          </w:p>
        </w:tc>
        <w:tc>
          <w:tcPr>
            <w:tcW w:w="417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3995" w:rsidRDefault="00596C5E">
            <w:pPr>
              <w:spacing w:after="0"/>
              <w:ind w:left="155"/>
            </w:pPr>
            <w:r>
              <w:rPr>
                <w:rFonts w:ascii="Arial" w:eastAsia="Arial" w:hAnsi="Arial" w:cs="Arial"/>
                <w:sz w:val="16"/>
              </w:rPr>
              <w:t xml:space="preserve">Electricis-. </w:t>
            </w:r>
          </w:p>
        </w:tc>
        <w:tc>
          <w:tcPr>
            <w:tcW w:w="112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4.332,40 </w:t>
            </w:r>
          </w:p>
        </w:tc>
        <w:tc>
          <w:tcPr>
            <w:tcW w:w="130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14.615,76 </w:t>
            </w:r>
          </w:p>
        </w:tc>
        <w:tc>
          <w:tcPr>
            <w:tcW w:w="112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3.425,52 </w:t>
            </w:r>
          </w:p>
        </w:tc>
        <w:tc>
          <w:tcPr>
            <w:tcW w:w="7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3995" w:rsidRDefault="00596C5E">
            <w:pPr>
              <w:spacing w:after="0"/>
              <w:jc w:val="both"/>
            </w:pPr>
            <w:r>
              <w:rPr>
                <w:rFonts w:ascii="Arial" w:eastAsia="Arial" w:hAnsi="Arial" w:cs="Arial"/>
                <w:sz w:val="16"/>
              </w:rPr>
              <w:t xml:space="preserve">36.182,76 </w:t>
            </w:r>
          </w:p>
        </w:tc>
      </w:tr>
      <w:tr w:rsidR="00713995">
        <w:tblPrEx>
          <w:tblCellMar>
            <w:top w:w="0" w:type="dxa"/>
            <w:bottom w:w="0" w:type="dxa"/>
          </w:tblCellMar>
        </w:tblPrEx>
        <w:trPr>
          <w:trHeight w:val="283"/>
        </w:trPr>
        <w:tc>
          <w:tcPr>
            <w:tcW w:w="90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13995" w:rsidRDefault="00596C5E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231 </w:t>
            </w:r>
          </w:p>
        </w:tc>
        <w:tc>
          <w:tcPr>
            <w:tcW w:w="417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13995" w:rsidRDefault="00596C5E">
            <w:pPr>
              <w:spacing w:after="0"/>
              <w:ind w:left="155"/>
            </w:pPr>
            <w:r>
              <w:rPr>
                <w:rFonts w:ascii="Arial" w:eastAsia="Arial" w:hAnsi="Arial" w:cs="Arial"/>
                <w:sz w:val="16"/>
              </w:rPr>
              <w:t xml:space="preserve">Ases. Jurídica </w:t>
            </w:r>
          </w:p>
        </w:tc>
        <w:tc>
          <w:tcPr>
            <w:tcW w:w="112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13995" w:rsidRDefault="00596C5E">
            <w:pPr>
              <w:spacing w:after="0"/>
              <w:ind w:left="46"/>
            </w:pPr>
            <w:r>
              <w:rPr>
                <w:rFonts w:ascii="Arial" w:eastAsia="Arial" w:hAnsi="Arial" w:cs="Arial"/>
                <w:sz w:val="16"/>
              </w:rPr>
              <w:t xml:space="preserve">1936,32 </w:t>
            </w:r>
          </w:p>
        </w:tc>
        <w:tc>
          <w:tcPr>
            <w:tcW w:w="130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13995" w:rsidRDefault="00596C5E">
            <w:pPr>
              <w:spacing w:after="0"/>
              <w:ind w:left="134"/>
            </w:pPr>
            <w:r>
              <w:rPr>
                <w:rFonts w:ascii="Arial" w:eastAsia="Arial" w:hAnsi="Arial" w:cs="Arial"/>
                <w:sz w:val="16"/>
              </w:rPr>
              <w:t xml:space="preserve">7793,16 </w:t>
            </w:r>
          </w:p>
        </w:tc>
        <w:tc>
          <w:tcPr>
            <w:tcW w:w="112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3995" w:rsidRDefault="00713995"/>
        </w:tc>
        <w:tc>
          <w:tcPr>
            <w:tcW w:w="7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13995" w:rsidRDefault="00596C5E">
            <w:pPr>
              <w:spacing w:after="0"/>
              <w:ind w:left="46"/>
              <w:jc w:val="both"/>
            </w:pPr>
            <w:r>
              <w:rPr>
                <w:rFonts w:ascii="Arial" w:eastAsia="Arial" w:hAnsi="Arial" w:cs="Arial"/>
                <w:sz w:val="16"/>
              </w:rPr>
              <w:t xml:space="preserve">15956,88 </w:t>
            </w:r>
          </w:p>
        </w:tc>
      </w:tr>
    </w:tbl>
    <w:p w:rsidR="00713995" w:rsidRDefault="00596C5E">
      <w:pPr>
        <w:spacing w:after="0"/>
        <w:ind w:left="831" w:hanging="10"/>
      </w:pPr>
      <w:r>
        <w:rPr>
          <w:b/>
        </w:rPr>
        <w:t xml:space="preserve">3 </w:t>
      </w:r>
    </w:p>
    <w:p w:rsidR="00713995" w:rsidRDefault="00596C5E">
      <w:pPr>
        <w:spacing w:after="452"/>
        <w:ind w:right="-25"/>
      </w:pPr>
      <w:r>
        <w:rPr>
          <w:noProof/>
        </w:rPr>
        <mc:AlternateContent>
          <mc:Choice Requires="wpg">
            <w:drawing>
              <wp:inline distT="0" distB="0" distL="0" distR="0">
                <wp:extent cx="6089656" cy="215843"/>
                <wp:effectExtent l="0" t="0" r="6344" b="12757"/>
                <wp:docPr id="194" name="Group 115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9656" cy="215843"/>
                          <a:chOff x="0" y="0"/>
                          <a:chExt cx="6089656" cy="215843"/>
                        </a:xfrm>
                      </wpg:grpSpPr>
                      <wps:wsp>
                        <wps:cNvPr id="195" name="Shape 119011"/>
                        <wps:cNvSpPr/>
                        <wps:spPr>
                          <a:xfrm>
                            <a:off x="0" y="0"/>
                            <a:ext cx="379476" cy="53336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379476"/>
                              <a:gd name="f4" fmla="val 53340"/>
                              <a:gd name="f5" fmla="*/ f0 1 379476"/>
                              <a:gd name="f6" fmla="*/ f1 1 53340"/>
                              <a:gd name="f7" fmla="val f2"/>
                              <a:gd name="f8" fmla="val f3"/>
                              <a:gd name="f9" fmla="val f4"/>
                              <a:gd name="f10" fmla="+- f9 0 f7"/>
                              <a:gd name="f11" fmla="+- f8 0 f7"/>
                              <a:gd name="f12" fmla="*/ f11 1 379476"/>
                              <a:gd name="f13" fmla="*/ f10 1 53340"/>
                              <a:gd name="f14" fmla="*/ 0 1 f12"/>
                              <a:gd name="f15" fmla="*/ 379476 1 f12"/>
                              <a:gd name="f16" fmla="*/ 0 1 f13"/>
                              <a:gd name="f17" fmla="*/ 53340 1 f13"/>
                              <a:gd name="f18" fmla="*/ f14 f5 1"/>
                              <a:gd name="f19" fmla="*/ f15 f5 1"/>
                              <a:gd name="f20" fmla="*/ f17 f6 1"/>
                              <a:gd name="f21" fmla="*/ f16 f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8" t="f21" r="f19" b="f20"/>
                            <a:pathLst>
                              <a:path w="379476" h="53340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4"/>
                                </a:lnTo>
                                <a:lnTo>
                                  <a:pt x="f2" y="f4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96" name="Shape 119012"/>
                        <wps:cNvSpPr/>
                        <wps:spPr>
                          <a:xfrm>
                            <a:off x="0" y="53336"/>
                            <a:ext cx="45720" cy="117344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45720"/>
                              <a:gd name="f4" fmla="val 117348"/>
                              <a:gd name="f5" fmla="*/ f0 1 45720"/>
                              <a:gd name="f6" fmla="*/ f1 1 117348"/>
                              <a:gd name="f7" fmla="val f2"/>
                              <a:gd name="f8" fmla="val f3"/>
                              <a:gd name="f9" fmla="val f4"/>
                              <a:gd name="f10" fmla="+- f9 0 f7"/>
                              <a:gd name="f11" fmla="+- f8 0 f7"/>
                              <a:gd name="f12" fmla="*/ f11 1 45720"/>
                              <a:gd name="f13" fmla="*/ f10 1 117348"/>
                              <a:gd name="f14" fmla="*/ 0 1 f12"/>
                              <a:gd name="f15" fmla="*/ 45720 1 f12"/>
                              <a:gd name="f16" fmla="*/ 0 1 f13"/>
                              <a:gd name="f17" fmla="*/ 117348 1 f13"/>
                              <a:gd name="f18" fmla="*/ f14 f5 1"/>
                              <a:gd name="f19" fmla="*/ f15 f5 1"/>
                              <a:gd name="f20" fmla="*/ f17 f6 1"/>
                              <a:gd name="f21" fmla="*/ f16 f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8" t="f21" r="f19" b="f20"/>
                            <a:pathLst>
                              <a:path w="45720" h="117348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4"/>
                                </a:lnTo>
                                <a:lnTo>
                                  <a:pt x="f2" y="f4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97" name="Shape 119013"/>
                        <wps:cNvSpPr/>
                        <wps:spPr>
                          <a:xfrm>
                            <a:off x="335283" y="53336"/>
                            <a:ext cx="44192" cy="117344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44196"/>
                              <a:gd name="f4" fmla="val 117348"/>
                              <a:gd name="f5" fmla="*/ f0 1 44196"/>
                              <a:gd name="f6" fmla="*/ f1 1 117348"/>
                              <a:gd name="f7" fmla="val f2"/>
                              <a:gd name="f8" fmla="val f3"/>
                              <a:gd name="f9" fmla="val f4"/>
                              <a:gd name="f10" fmla="+- f9 0 f7"/>
                              <a:gd name="f11" fmla="+- f8 0 f7"/>
                              <a:gd name="f12" fmla="*/ f11 1 44196"/>
                              <a:gd name="f13" fmla="*/ f10 1 117348"/>
                              <a:gd name="f14" fmla="*/ 0 1 f12"/>
                              <a:gd name="f15" fmla="*/ 44196 1 f12"/>
                              <a:gd name="f16" fmla="*/ 0 1 f13"/>
                              <a:gd name="f17" fmla="*/ 117348 1 f13"/>
                              <a:gd name="f18" fmla="*/ f14 f5 1"/>
                              <a:gd name="f19" fmla="*/ f15 f5 1"/>
                              <a:gd name="f20" fmla="*/ f17 f6 1"/>
                              <a:gd name="f21" fmla="*/ f16 f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8" t="f21" r="f19" b="f20"/>
                            <a:pathLst>
                              <a:path w="44196" h="117348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4"/>
                                </a:lnTo>
                                <a:lnTo>
                                  <a:pt x="f2" y="f4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98" name="Shape 119014"/>
                        <wps:cNvSpPr/>
                        <wps:spPr>
                          <a:xfrm>
                            <a:off x="45720" y="53336"/>
                            <a:ext cx="289563" cy="117344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289560"/>
                              <a:gd name="f4" fmla="val 117348"/>
                              <a:gd name="f5" fmla="*/ f0 1 289560"/>
                              <a:gd name="f6" fmla="*/ f1 1 117348"/>
                              <a:gd name="f7" fmla="val f2"/>
                              <a:gd name="f8" fmla="val f3"/>
                              <a:gd name="f9" fmla="val f4"/>
                              <a:gd name="f10" fmla="+- f9 0 f7"/>
                              <a:gd name="f11" fmla="+- f8 0 f7"/>
                              <a:gd name="f12" fmla="*/ f11 1 289560"/>
                              <a:gd name="f13" fmla="*/ f10 1 117348"/>
                              <a:gd name="f14" fmla="*/ 0 1 f12"/>
                              <a:gd name="f15" fmla="*/ 289560 1 f12"/>
                              <a:gd name="f16" fmla="*/ 0 1 f13"/>
                              <a:gd name="f17" fmla="*/ 117348 1 f13"/>
                              <a:gd name="f18" fmla="*/ f14 f5 1"/>
                              <a:gd name="f19" fmla="*/ f15 f5 1"/>
                              <a:gd name="f20" fmla="*/ f17 f6 1"/>
                              <a:gd name="f21" fmla="*/ f16 f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8" t="f21" r="f19" b="f20"/>
                            <a:pathLst>
                              <a:path w="289560" h="117348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4"/>
                                </a:lnTo>
                                <a:lnTo>
                                  <a:pt x="f2" y="f4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99" name="Rectangle 21541"/>
                        <wps:cNvSpPr/>
                        <wps:spPr>
                          <a:xfrm>
                            <a:off x="175263" y="53894"/>
                            <a:ext cx="37728" cy="151424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713995" w:rsidRDefault="00596C5E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wrap="square" lIns="0" tIns="0" rIns="0" bIns="0" anchor="t" anchorCtr="0" compatLnSpc="0">
                          <a:noAutofit/>
                        </wps:bodyPr>
                      </wps:wsp>
                      <wps:wsp>
                        <wps:cNvPr id="200" name="Rectangle 21542"/>
                        <wps:cNvSpPr/>
                        <wps:spPr>
                          <a:xfrm>
                            <a:off x="204212" y="53894"/>
                            <a:ext cx="37728" cy="151424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713995" w:rsidRDefault="00596C5E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wrap="square" lIns="0" tIns="0" rIns="0" bIns="0" anchor="t" anchorCtr="0" compatLnSpc="0">
                          <a:noAutofit/>
                        </wps:bodyPr>
                      </wps:wsp>
                      <wps:wsp>
                        <wps:cNvPr id="201" name="Shape 119015"/>
                        <wps:cNvSpPr/>
                        <wps:spPr>
                          <a:xfrm>
                            <a:off x="379476" y="0"/>
                            <a:ext cx="44192" cy="170691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44196"/>
                              <a:gd name="f4" fmla="val 170688"/>
                              <a:gd name="f5" fmla="*/ f0 1 44196"/>
                              <a:gd name="f6" fmla="*/ f1 1 170688"/>
                              <a:gd name="f7" fmla="val f2"/>
                              <a:gd name="f8" fmla="val f3"/>
                              <a:gd name="f9" fmla="val f4"/>
                              <a:gd name="f10" fmla="+- f9 0 f7"/>
                              <a:gd name="f11" fmla="+- f8 0 f7"/>
                              <a:gd name="f12" fmla="*/ f11 1 44196"/>
                              <a:gd name="f13" fmla="*/ f10 1 170688"/>
                              <a:gd name="f14" fmla="*/ 0 1 f12"/>
                              <a:gd name="f15" fmla="*/ 44196 1 f12"/>
                              <a:gd name="f16" fmla="*/ 0 1 f13"/>
                              <a:gd name="f17" fmla="*/ 170688 1 f13"/>
                              <a:gd name="f18" fmla="*/ f14 f5 1"/>
                              <a:gd name="f19" fmla="*/ f15 f5 1"/>
                              <a:gd name="f20" fmla="*/ f17 f6 1"/>
                              <a:gd name="f21" fmla="*/ f16 f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8" t="f21" r="f19" b="f20"/>
                            <a:pathLst>
                              <a:path w="44196" h="170688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4"/>
                                </a:lnTo>
                                <a:lnTo>
                                  <a:pt x="f2" y="f4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202" name="Shape 119016"/>
                        <wps:cNvSpPr/>
                        <wps:spPr>
                          <a:xfrm>
                            <a:off x="690317" y="0"/>
                            <a:ext cx="44192" cy="170691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44196"/>
                              <a:gd name="f4" fmla="val 170688"/>
                              <a:gd name="f5" fmla="*/ f0 1 44196"/>
                              <a:gd name="f6" fmla="*/ f1 1 170688"/>
                              <a:gd name="f7" fmla="val f2"/>
                              <a:gd name="f8" fmla="val f3"/>
                              <a:gd name="f9" fmla="val f4"/>
                              <a:gd name="f10" fmla="+- f9 0 f7"/>
                              <a:gd name="f11" fmla="+- f8 0 f7"/>
                              <a:gd name="f12" fmla="*/ f11 1 44196"/>
                              <a:gd name="f13" fmla="*/ f10 1 170688"/>
                              <a:gd name="f14" fmla="*/ 0 1 f12"/>
                              <a:gd name="f15" fmla="*/ 44196 1 f12"/>
                              <a:gd name="f16" fmla="*/ 0 1 f13"/>
                              <a:gd name="f17" fmla="*/ 170688 1 f13"/>
                              <a:gd name="f18" fmla="*/ f14 f5 1"/>
                              <a:gd name="f19" fmla="*/ f15 f5 1"/>
                              <a:gd name="f20" fmla="*/ f17 f6 1"/>
                              <a:gd name="f21" fmla="*/ f16 f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8" t="f21" r="f19" b="f20"/>
                            <a:pathLst>
                              <a:path w="44196" h="170688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4"/>
                                </a:lnTo>
                                <a:lnTo>
                                  <a:pt x="f2" y="f4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203" name="Shape 119017"/>
                        <wps:cNvSpPr/>
                        <wps:spPr>
                          <a:xfrm>
                            <a:off x="423668" y="0"/>
                            <a:ext cx="266703" cy="170691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266700"/>
                              <a:gd name="f4" fmla="val 170688"/>
                              <a:gd name="f5" fmla="*/ f0 1 266700"/>
                              <a:gd name="f6" fmla="*/ f1 1 170688"/>
                              <a:gd name="f7" fmla="val f2"/>
                              <a:gd name="f8" fmla="val f3"/>
                              <a:gd name="f9" fmla="val f4"/>
                              <a:gd name="f10" fmla="+- f9 0 f7"/>
                              <a:gd name="f11" fmla="+- f8 0 f7"/>
                              <a:gd name="f12" fmla="*/ f11 1 266700"/>
                              <a:gd name="f13" fmla="*/ f10 1 170688"/>
                              <a:gd name="f14" fmla="*/ 0 1 f12"/>
                              <a:gd name="f15" fmla="*/ 266700 1 f12"/>
                              <a:gd name="f16" fmla="*/ 0 1 f13"/>
                              <a:gd name="f17" fmla="*/ 170688 1 f13"/>
                              <a:gd name="f18" fmla="*/ f14 f5 1"/>
                              <a:gd name="f19" fmla="*/ f15 f5 1"/>
                              <a:gd name="f20" fmla="*/ f17 f6 1"/>
                              <a:gd name="f21" fmla="*/ f16 f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8" t="f21" r="f19" b="f20"/>
                            <a:pathLst>
                              <a:path w="266700" h="170688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4"/>
                                </a:lnTo>
                                <a:lnTo>
                                  <a:pt x="f2" y="f4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204" name="Rectangle 21546"/>
                        <wps:cNvSpPr/>
                        <wps:spPr>
                          <a:xfrm>
                            <a:off x="423668" y="25904"/>
                            <a:ext cx="42144" cy="189939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713995" w:rsidRDefault="00596C5E"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wrap="square" lIns="0" tIns="0" rIns="0" bIns="0" anchor="t" anchorCtr="0" compatLnSpc="0">
                          <a:noAutofit/>
                        </wps:bodyPr>
                      </wps:wsp>
                      <wps:wsp>
                        <wps:cNvPr id="205" name="Rectangle 21547"/>
                        <wps:cNvSpPr/>
                        <wps:spPr>
                          <a:xfrm>
                            <a:off x="455672" y="25904"/>
                            <a:ext cx="42144" cy="189939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713995" w:rsidRDefault="00596C5E"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wrap="square" lIns="0" tIns="0" rIns="0" bIns="0" anchor="t" anchorCtr="0" compatLnSpc="0">
                          <a:noAutofit/>
                        </wps:bodyPr>
                      </wps:wsp>
                      <wps:wsp>
                        <wps:cNvPr id="206" name="Shape 119018"/>
                        <wps:cNvSpPr/>
                        <wps:spPr>
                          <a:xfrm>
                            <a:off x="734519" y="0"/>
                            <a:ext cx="772969" cy="53336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772973"/>
                              <a:gd name="f4" fmla="val 53340"/>
                              <a:gd name="f5" fmla="*/ f0 1 772973"/>
                              <a:gd name="f6" fmla="*/ f1 1 53340"/>
                              <a:gd name="f7" fmla="val f2"/>
                              <a:gd name="f8" fmla="val f3"/>
                              <a:gd name="f9" fmla="val f4"/>
                              <a:gd name="f10" fmla="+- f9 0 f7"/>
                              <a:gd name="f11" fmla="+- f8 0 f7"/>
                              <a:gd name="f12" fmla="*/ f11 1 772973"/>
                              <a:gd name="f13" fmla="*/ f10 1 53340"/>
                              <a:gd name="f14" fmla="*/ 0 1 f12"/>
                              <a:gd name="f15" fmla="*/ 772973 1 f12"/>
                              <a:gd name="f16" fmla="*/ 0 1 f13"/>
                              <a:gd name="f17" fmla="*/ 53340 1 f13"/>
                              <a:gd name="f18" fmla="*/ f14 f5 1"/>
                              <a:gd name="f19" fmla="*/ f15 f5 1"/>
                              <a:gd name="f20" fmla="*/ f17 f6 1"/>
                              <a:gd name="f21" fmla="*/ f16 f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8" t="f21" r="f19" b="f20"/>
                            <a:pathLst>
                              <a:path w="772973" h="53340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4"/>
                                </a:lnTo>
                                <a:lnTo>
                                  <a:pt x="f2" y="f4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207" name="Shape 119019"/>
                        <wps:cNvSpPr/>
                        <wps:spPr>
                          <a:xfrm>
                            <a:off x="734519" y="53336"/>
                            <a:ext cx="44192" cy="117344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44196"/>
                              <a:gd name="f4" fmla="val 117348"/>
                              <a:gd name="f5" fmla="*/ f0 1 44196"/>
                              <a:gd name="f6" fmla="*/ f1 1 117348"/>
                              <a:gd name="f7" fmla="val f2"/>
                              <a:gd name="f8" fmla="val f3"/>
                              <a:gd name="f9" fmla="val f4"/>
                              <a:gd name="f10" fmla="+- f9 0 f7"/>
                              <a:gd name="f11" fmla="+- f8 0 f7"/>
                              <a:gd name="f12" fmla="*/ f11 1 44196"/>
                              <a:gd name="f13" fmla="*/ f10 1 117348"/>
                              <a:gd name="f14" fmla="*/ 0 1 f12"/>
                              <a:gd name="f15" fmla="*/ 44196 1 f12"/>
                              <a:gd name="f16" fmla="*/ 0 1 f13"/>
                              <a:gd name="f17" fmla="*/ 117348 1 f13"/>
                              <a:gd name="f18" fmla="*/ f14 f5 1"/>
                              <a:gd name="f19" fmla="*/ f15 f5 1"/>
                              <a:gd name="f20" fmla="*/ f17 f6 1"/>
                              <a:gd name="f21" fmla="*/ f16 f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8" t="f21" r="f19" b="f20"/>
                            <a:pathLst>
                              <a:path w="44196" h="117348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4"/>
                                </a:lnTo>
                                <a:lnTo>
                                  <a:pt x="f2" y="f4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208" name="Shape 119020"/>
                        <wps:cNvSpPr/>
                        <wps:spPr>
                          <a:xfrm>
                            <a:off x="1463369" y="53336"/>
                            <a:ext cx="44192" cy="117344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44196"/>
                              <a:gd name="f4" fmla="val 117348"/>
                              <a:gd name="f5" fmla="*/ f0 1 44196"/>
                              <a:gd name="f6" fmla="*/ f1 1 117348"/>
                              <a:gd name="f7" fmla="val f2"/>
                              <a:gd name="f8" fmla="val f3"/>
                              <a:gd name="f9" fmla="val f4"/>
                              <a:gd name="f10" fmla="+- f9 0 f7"/>
                              <a:gd name="f11" fmla="+- f8 0 f7"/>
                              <a:gd name="f12" fmla="*/ f11 1 44196"/>
                              <a:gd name="f13" fmla="*/ f10 1 117348"/>
                              <a:gd name="f14" fmla="*/ 0 1 f12"/>
                              <a:gd name="f15" fmla="*/ 44196 1 f12"/>
                              <a:gd name="f16" fmla="*/ 0 1 f13"/>
                              <a:gd name="f17" fmla="*/ 117348 1 f13"/>
                              <a:gd name="f18" fmla="*/ f14 f5 1"/>
                              <a:gd name="f19" fmla="*/ f15 f5 1"/>
                              <a:gd name="f20" fmla="*/ f17 f6 1"/>
                              <a:gd name="f21" fmla="*/ f16 f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8" t="f21" r="f19" b="f20"/>
                            <a:pathLst>
                              <a:path w="44196" h="117348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4"/>
                                </a:lnTo>
                                <a:lnTo>
                                  <a:pt x="f2" y="f4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209" name="Shape 119021"/>
                        <wps:cNvSpPr/>
                        <wps:spPr>
                          <a:xfrm>
                            <a:off x="778712" y="53336"/>
                            <a:ext cx="684583" cy="117344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684581"/>
                              <a:gd name="f4" fmla="val 117348"/>
                              <a:gd name="f5" fmla="*/ f0 1 684581"/>
                              <a:gd name="f6" fmla="*/ f1 1 117348"/>
                              <a:gd name="f7" fmla="val f2"/>
                              <a:gd name="f8" fmla="val f3"/>
                              <a:gd name="f9" fmla="val f4"/>
                              <a:gd name="f10" fmla="+- f9 0 f7"/>
                              <a:gd name="f11" fmla="+- f8 0 f7"/>
                              <a:gd name="f12" fmla="*/ f11 1 684581"/>
                              <a:gd name="f13" fmla="*/ f10 1 117348"/>
                              <a:gd name="f14" fmla="*/ 0 1 f12"/>
                              <a:gd name="f15" fmla="*/ 684581 1 f12"/>
                              <a:gd name="f16" fmla="*/ 0 1 f13"/>
                              <a:gd name="f17" fmla="*/ 117348 1 f13"/>
                              <a:gd name="f18" fmla="*/ f14 f5 1"/>
                              <a:gd name="f19" fmla="*/ f15 f5 1"/>
                              <a:gd name="f20" fmla="*/ f17 f6 1"/>
                              <a:gd name="f21" fmla="*/ f16 f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8" t="f21" r="f19" b="f20"/>
                            <a:pathLst>
                              <a:path w="684581" h="117348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4"/>
                                </a:lnTo>
                                <a:lnTo>
                                  <a:pt x="f2" y="f4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210" name="Rectangle 21552"/>
                        <wps:cNvSpPr/>
                        <wps:spPr>
                          <a:xfrm>
                            <a:off x="778712" y="53894"/>
                            <a:ext cx="37728" cy="151424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713995" w:rsidRDefault="00596C5E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wrap="square" lIns="0" tIns="0" rIns="0" bIns="0" anchor="t" anchorCtr="0" compatLnSpc="0">
                          <a:noAutofit/>
                        </wps:bodyPr>
                      </wps:wsp>
                      <wps:wsp>
                        <wps:cNvPr id="211" name="Rectangle 21553"/>
                        <wps:cNvSpPr/>
                        <wps:spPr>
                          <a:xfrm>
                            <a:off x="807671" y="53894"/>
                            <a:ext cx="37728" cy="151424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713995" w:rsidRDefault="00596C5E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wrap="square" lIns="0" tIns="0" rIns="0" bIns="0" anchor="t" anchorCtr="0" compatLnSpc="0">
                          <a:noAutofit/>
                        </wps:bodyPr>
                      </wps:wsp>
                      <wps:wsp>
                        <wps:cNvPr id="212" name="Shape 119022"/>
                        <wps:cNvSpPr/>
                        <wps:spPr>
                          <a:xfrm>
                            <a:off x="3001344" y="0"/>
                            <a:ext cx="771140" cy="53336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771144"/>
                              <a:gd name="f4" fmla="val 53340"/>
                              <a:gd name="f5" fmla="*/ f0 1 771144"/>
                              <a:gd name="f6" fmla="*/ f1 1 53340"/>
                              <a:gd name="f7" fmla="val f2"/>
                              <a:gd name="f8" fmla="val f3"/>
                              <a:gd name="f9" fmla="val f4"/>
                              <a:gd name="f10" fmla="+- f9 0 f7"/>
                              <a:gd name="f11" fmla="+- f8 0 f7"/>
                              <a:gd name="f12" fmla="*/ f11 1 771144"/>
                              <a:gd name="f13" fmla="*/ f10 1 53340"/>
                              <a:gd name="f14" fmla="*/ 0 1 f12"/>
                              <a:gd name="f15" fmla="*/ 771144 1 f12"/>
                              <a:gd name="f16" fmla="*/ 0 1 f13"/>
                              <a:gd name="f17" fmla="*/ 53340 1 f13"/>
                              <a:gd name="f18" fmla="*/ f14 f5 1"/>
                              <a:gd name="f19" fmla="*/ f15 f5 1"/>
                              <a:gd name="f20" fmla="*/ f17 f6 1"/>
                              <a:gd name="f21" fmla="*/ f16 f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8" t="f21" r="f19" b="f20"/>
                            <a:pathLst>
                              <a:path w="771144" h="53340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4"/>
                                </a:lnTo>
                                <a:lnTo>
                                  <a:pt x="f2" y="f4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213" name="Shape 119023"/>
                        <wps:cNvSpPr/>
                        <wps:spPr>
                          <a:xfrm>
                            <a:off x="3001344" y="53336"/>
                            <a:ext cx="44192" cy="117344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44196"/>
                              <a:gd name="f4" fmla="val 117348"/>
                              <a:gd name="f5" fmla="*/ f0 1 44196"/>
                              <a:gd name="f6" fmla="*/ f1 1 117348"/>
                              <a:gd name="f7" fmla="val f2"/>
                              <a:gd name="f8" fmla="val f3"/>
                              <a:gd name="f9" fmla="val f4"/>
                              <a:gd name="f10" fmla="+- f9 0 f7"/>
                              <a:gd name="f11" fmla="+- f8 0 f7"/>
                              <a:gd name="f12" fmla="*/ f11 1 44196"/>
                              <a:gd name="f13" fmla="*/ f10 1 117348"/>
                              <a:gd name="f14" fmla="*/ 0 1 f12"/>
                              <a:gd name="f15" fmla="*/ 44196 1 f12"/>
                              <a:gd name="f16" fmla="*/ 0 1 f13"/>
                              <a:gd name="f17" fmla="*/ 117348 1 f13"/>
                              <a:gd name="f18" fmla="*/ f14 f5 1"/>
                              <a:gd name="f19" fmla="*/ f15 f5 1"/>
                              <a:gd name="f20" fmla="*/ f17 f6 1"/>
                              <a:gd name="f21" fmla="*/ f16 f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8" t="f21" r="f19" b="f20"/>
                            <a:pathLst>
                              <a:path w="44196" h="117348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4"/>
                                </a:lnTo>
                                <a:lnTo>
                                  <a:pt x="f2" y="f4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214" name="Shape 119024"/>
                        <wps:cNvSpPr/>
                        <wps:spPr>
                          <a:xfrm>
                            <a:off x="3728292" y="53336"/>
                            <a:ext cx="44192" cy="117344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44196"/>
                              <a:gd name="f4" fmla="val 117348"/>
                              <a:gd name="f5" fmla="*/ f0 1 44196"/>
                              <a:gd name="f6" fmla="*/ f1 1 117348"/>
                              <a:gd name="f7" fmla="val f2"/>
                              <a:gd name="f8" fmla="val f3"/>
                              <a:gd name="f9" fmla="val f4"/>
                              <a:gd name="f10" fmla="+- f9 0 f7"/>
                              <a:gd name="f11" fmla="+- f8 0 f7"/>
                              <a:gd name="f12" fmla="*/ f11 1 44196"/>
                              <a:gd name="f13" fmla="*/ f10 1 117348"/>
                              <a:gd name="f14" fmla="*/ 0 1 f12"/>
                              <a:gd name="f15" fmla="*/ 44196 1 f12"/>
                              <a:gd name="f16" fmla="*/ 0 1 f13"/>
                              <a:gd name="f17" fmla="*/ 117348 1 f13"/>
                              <a:gd name="f18" fmla="*/ f14 f5 1"/>
                              <a:gd name="f19" fmla="*/ f15 f5 1"/>
                              <a:gd name="f20" fmla="*/ f17 f6 1"/>
                              <a:gd name="f21" fmla="*/ f16 f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8" t="f21" r="f19" b="f20"/>
                            <a:pathLst>
                              <a:path w="44196" h="117348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4"/>
                                </a:lnTo>
                                <a:lnTo>
                                  <a:pt x="f2" y="f4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215" name="Shape 119025"/>
                        <wps:cNvSpPr/>
                        <wps:spPr>
                          <a:xfrm>
                            <a:off x="3045537" y="53336"/>
                            <a:ext cx="682755" cy="117344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682752"/>
                              <a:gd name="f4" fmla="val 117348"/>
                              <a:gd name="f5" fmla="*/ f0 1 682752"/>
                              <a:gd name="f6" fmla="*/ f1 1 117348"/>
                              <a:gd name="f7" fmla="val f2"/>
                              <a:gd name="f8" fmla="val f3"/>
                              <a:gd name="f9" fmla="val f4"/>
                              <a:gd name="f10" fmla="+- f9 0 f7"/>
                              <a:gd name="f11" fmla="+- f8 0 f7"/>
                              <a:gd name="f12" fmla="*/ f11 1 682752"/>
                              <a:gd name="f13" fmla="*/ f10 1 117348"/>
                              <a:gd name="f14" fmla="*/ 0 1 f12"/>
                              <a:gd name="f15" fmla="*/ 682752 1 f12"/>
                              <a:gd name="f16" fmla="*/ 0 1 f13"/>
                              <a:gd name="f17" fmla="*/ 117348 1 f13"/>
                              <a:gd name="f18" fmla="*/ f14 f5 1"/>
                              <a:gd name="f19" fmla="*/ f15 f5 1"/>
                              <a:gd name="f20" fmla="*/ f17 f6 1"/>
                              <a:gd name="f21" fmla="*/ f16 f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8" t="f21" r="f19" b="f20"/>
                            <a:pathLst>
                              <a:path w="682752" h="117348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4"/>
                                </a:lnTo>
                                <a:lnTo>
                                  <a:pt x="f2" y="f4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216" name="Rectangle 21558"/>
                        <wps:cNvSpPr/>
                        <wps:spPr>
                          <a:xfrm>
                            <a:off x="3045537" y="53894"/>
                            <a:ext cx="37728" cy="151424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713995" w:rsidRDefault="00596C5E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wrap="square" lIns="0" tIns="0" rIns="0" bIns="0" anchor="t" anchorCtr="0" compatLnSpc="0">
                          <a:noAutofit/>
                        </wps:bodyPr>
                      </wps:wsp>
                      <wps:wsp>
                        <wps:cNvPr id="217" name="Rectangle 21559"/>
                        <wps:cNvSpPr/>
                        <wps:spPr>
                          <a:xfrm>
                            <a:off x="3074496" y="53894"/>
                            <a:ext cx="37728" cy="151424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713995" w:rsidRDefault="00596C5E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wrap="square" lIns="0" tIns="0" rIns="0" bIns="0" anchor="t" anchorCtr="0" compatLnSpc="0">
                          <a:noAutofit/>
                        </wps:bodyPr>
                      </wps:wsp>
                      <wps:wsp>
                        <wps:cNvPr id="218" name="Shape 119026"/>
                        <wps:cNvSpPr/>
                        <wps:spPr>
                          <a:xfrm>
                            <a:off x="3772485" y="0"/>
                            <a:ext cx="772969" cy="53336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772973"/>
                              <a:gd name="f4" fmla="val 53340"/>
                              <a:gd name="f5" fmla="*/ f0 1 772973"/>
                              <a:gd name="f6" fmla="*/ f1 1 53340"/>
                              <a:gd name="f7" fmla="val f2"/>
                              <a:gd name="f8" fmla="val f3"/>
                              <a:gd name="f9" fmla="val f4"/>
                              <a:gd name="f10" fmla="+- f9 0 f7"/>
                              <a:gd name="f11" fmla="+- f8 0 f7"/>
                              <a:gd name="f12" fmla="*/ f11 1 772973"/>
                              <a:gd name="f13" fmla="*/ f10 1 53340"/>
                              <a:gd name="f14" fmla="*/ 0 1 f12"/>
                              <a:gd name="f15" fmla="*/ 772973 1 f12"/>
                              <a:gd name="f16" fmla="*/ 0 1 f13"/>
                              <a:gd name="f17" fmla="*/ 53340 1 f13"/>
                              <a:gd name="f18" fmla="*/ f14 f5 1"/>
                              <a:gd name="f19" fmla="*/ f15 f5 1"/>
                              <a:gd name="f20" fmla="*/ f17 f6 1"/>
                              <a:gd name="f21" fmla="*/ f16 f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8" t="f21" r="f19" b="f20"/>
                            <a:pathLst>
                              <a:path w="772973" h="53340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4"/>
                                </a:lnTo>
                                <a:lnTo>
                                  <a:pt x="f2" y="f4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219" name="Shape 119027"/>
                        <wps:cNvSpPr/>
                        <wps:spPr>
                          <a:xfrm>
                            <a:off x="3772485" y="53336"/>
                            <a:ext cx="45720" cy="117344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45720"/>
                              <a:gd name="f4" fmla="val 117348"/>
                              <a:gd name="f5" fmla="*/ f0 1 45720"/>
                              <a:gd name="f6" fmla="*/ f1 1 117348"/>
                              <a:gd name="f7" fmla="val f2"/>
                              <a:gd name="f8" fmla="val f3"/>
                              <a:gd name="f9" fmla="val f4"/>
                              <a:gd name="f10" fmla="+- f9 0 f7"/>
                              <a:gd name="f11" fmla="+- f8 0 f7"/>
                              <a:gd name="f12" fmla="*/ f11 1 45720"/>
                              <a:gd name="f13" fmla="*/ f10 1 117348"/>
                              <a:gd name="f14" fmla="*/ 0 1 f12"/>
                              <a:gd name="f15" fmla="*/ 45720 1 f12"/>
                              <a:gd name="f16" fmla="*/ 0 1 f13"/>
                              <a:gd name="f17" fmla="*/ 117348 1 f13"/>
                              <a:gd name="f18" fmla="*/ f14 f5 1"/>
                              <a:gd name="f19" fmla="*/ f15 f5 1"/>
                              <a:gd name="f20" fmla="*/ f17 f6 1"/>
                              <a:gd name="f21" fmla="*/ f16 f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8" t="f21" r="f19" b="f20"/>
                            <a:pathLst>
                              <a:path w="45720" h="117348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4"/>
                                </a:lnTo>
                                <a:lnTo>
                                  <a:pt x="f2" y="f4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220" name="Shape 119028"/>
                        <wps:cNvSpPr/>
                        <wps:spPr>
                          <a:xfrm>
                            <a:off x="4501335" y="53336"/>
                            <a:ext cx="44192" cy="117344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44196"/>
                              <a:gd name="f4" fmla="val 117348"/>
                              <a:gd name="f5" fmla="*/ f0 1 44196"/>
                              <a:gd name="f6" fmla="*/ f1 1 117348"/>
                              <a:gd name="f7" fmla="val f2"/>
                              <a:gd name="f8" fmla="val f3"/>
                              <a:gd name="f9" fmla="val f4"/>
                              <a:gd name="f10" fmla="+- f9 0 f7"/>
                              <a:gd name="f11" fmla="+- f8 0 f7"/>
                              <a:gd name="f12" fmla="*/ f11 1 44196"/>
                              <a:gd name="f13" fmla="*/ f10 1 117348"/>
                              <a:gd name="f14" fmla="*/ 0 1 f12"/>
                              <a:gd name="f15" fmla="*/ 44196 1 f12"/>
                              <a:gd name="f16" fmla="*/ 0 1 f13"/>
                              <a:gd name="f17" fmla="*/ 117348 1 f13"/>
                              <a:gd name="f18" fmla="*/ f14 f5 1"/>
                              <a:gd name="f19" fmla="*/ f15 f5 1"/>
                              <a:gd name="f20" fmla="*/ f17 f6 1"/>
                              <a:gd name="f21" fmla="*/ f16 f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8" t="f21" r="f19" b="f20"/>
                            <a:pathLst>
                              <a:path w="44196" h="117348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4"/>
                                </a:lnTo>
                                <a:lnTo>
                                  <a:pt x="f2" y="f4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221" name="Shape 119029"/>
                        <wps:cNvSpPr/>
                        <wps:spPr>
                          <a:xfrm>
                            <a:off x="3818205" y="53336"/>
                            <a:ext cx="683056" cy="117344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683057"/>
                              <a:gd name="f4" fmla="val 117348"/>
                              <a:gd name="f5" fmla="*/ f0 1 683057"/>
                              <a:gd name="f6" fmla="*/ f1 1 117348"/>
                              <a:gd name="f7" fmla="val f2"/>
                              <a:gd name="f8" fmla="val f3"/>
                              <a:gd name="f9" fmla="val f4"/>
                              <a:gd name="f10" fmla="+- f9 0 f7"/>
                              <a:gd name="f11" fmla="+- f8 0 f7"/>
                              <a:gd name="f12" fmla="*/ f11 1 683057"/>
                              <a:gd name="f13" fmla="*/ f10 1 117348"/>
                              <a:gd name="f14" fmla="*/ 0 1 f12"/>
                              <a:gd name="f15" fmla="*/ 683057 1 f12"/>
                              <a:gd name="f16" fmla="*/ 0 1 f13"/>
                              <a:gd name="f17" fmla="*/ 117348 1 f13"/>
                              <a:gd name="f18" fmla="*/ f14 f5 1"/>
                              <a:gd name="f19" fmla="*/ f15 f5 1"/>
                              <a:gd name="f20" fmla="*/ f17 f6 1"/>
                              <a:gd name="f21" fmla="*/ f16 f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8" t="f21" r="f19" b="f20"/>
                            <a:pathLst>
                              <a:path w="683057" h="117348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4"/>
                                </a:lnTo>
                                <a:lnTo>
                                  <a:pt x="f2" y="f4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222" name="Rectangle 21564"/>
                        <wps:cNvSpPr/>
                        <wps:spPr>
                          <a:xfrm>
                            <a:off x="3818205" y="53894"/>
                            <a:ext cx="37728" cy="151424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713995" w:rsidRDefault="00596C5E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wrap="square" lIns="0" tIns="0" rIns="0" bIns="0" anchor="t" anchorCtr="0" compatLnSpc="0">
                          <a:noAutofit/>
                        </wps:bodyPr>
                      </wps:wsp>
                      <wps:wsp>
                        <wps:cNvPr id="223" name="Rectangle 21565"/>
                        <wps:cNvSpPr/>
                        <wps:spPr>
                          <a:xfrm>
                            <a:off x="3847164" y="53894"/>
                            <a:ext cx="37728" cy="151424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713995" w:rsidRDefault="00596C5E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wrap="square" lIns="0" tIns="0" rIns="0" bIns="0" anchor="t" anchorCtr="0" compatLnSpc="0">
                          <a:noAutofit/>
                        </wps:bodyPr>
                      </wps:wsp>
                      <wps:wsp>
                        <wps:cNvPr id="224" name="Shape 119030"/>
                        <wps:cNvSpPr/>
                        <wps:spPr>
                          <a:xfrm>
                            <a:off x="4545537" y="0"/>
                            <a:ext cx="772668" cy="53336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772668"/>
                              <a:gd name="f4" fmla="val 53340"/>
                              <a:gd name="f5" fmla="*/ f0 1 772668"/>
                              <a:gd name="f6" fmla="*/ f1 1 53340"/>
                              <a:gd name="f7" fmla="val f2"/>
                              <a:gd name="f8" fmla="val f3"/>
                              <a:gd name="f9" fmla="val f4"/>
                              <a:gd name="f10" fmla="+- f9 0 f7"/>
                              <a:gd name="f11" fmla="+- f8 0 f7"/>
                              <a:gd name="f12" fmla="*/ f11 1 772668"/>
                              <a:gd name="f13" fmla="*/ f10 1 53340"/>
                              <a:gd name="f14" fmla="*/ 0 1 f12"/>
                              <a:gd name="f15" fmla="*/ 772668 1 f12"/>
                              <a:gd name="f16" fmla="*/ 0 1 f13"/>
                              <a:gd name="f17" fmla="*/ 53340 1 f13"/>
                              <a:gd name="f18" fmla="*/ f14 f5 1"/>
                              <a:gd name="f19" fmla="*/ f15 f5 1"/>
                              <a:gd name="f20" fmla="*/ f17 f6 1"/>
                              <a:gd name="f21" fmla="*/ f16 f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8" t="f21" r="f19" b="f20"/>
                            <a:pathLst>
                              <a:path w="772668" h="53340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4"/>
                                </a:lnTo>
                                <a:lnTo>
                                  <a:pt x="f2" y="f4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225" name="Shape 119031"/>
                        <wps:cNvSpPr/>
                        <wps:spPr>
                          <a:xfrm>
                            <a:off x="4545537" y="53336"/>
                            <a:ext cx="44192" cy="117344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44196"/>
                              <a:gd name="f4" fmla="val 117348"/>
                              <a:gd name="f5" fmla="*/ f0 1 44196"/>
                              <a:gd name="f6" fmla="*/ f1 1 117348"/>
                              <a:gd name="f7" fmla="val f2"/>
                              <a:gd name="f8" fmla="val f3"/>
                              <a:gd name="f9" fmla="val f4"/>
                              <a:gd name="f10" fmla="+- f9 0 f7"/>
                              <a:gd name="f11" fmla="+- f8 0 f7"/>
                              <a:gd name="f12" fmla="*/ f11 1 44196"/>
                              <a:gd name="f13" fmla="*/ f10 1 117348"/>
                              <a:gd name="f14" fmla="*/ 0 1 f12"/>
                              <a:gd name="f15" fmla="*/ 44196 1 f12"/>
                              <a:gd name="f16" fmla="*/ 0 1 f13"/>
                              <a:gd name="f17" fmla="*/ 117348 1 f13"/>
                              <a:gd name="f18" fmla="*/ f14 f5 1"/>
                              <a:gd name="f19" fmla="*/ f15 f5 1"/>
                              <a:gd name="f20" fmla="*/ f17 f6 1"/>
                              <a:gd name="f21" fmla="*/ f16 f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8" t="f21" r="f19" b="f20"/>
                            <a:pathLst>
                              <a:path w="44196" h="117348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4"/>
                                </a:lnTo>
                                <a:lnTo>
                                  <a:pt x="f2" y="f4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226" name="Shape 119032"/>
                        <wps:cNvSpPr/>
                        <wps:spPr>
                          <a:xfrm>
                            <a:off x="5274003" y="53336"/>
                            <a:ext cx="44192" cy="117344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44196"/>
                              <a:gd name="f4" fmla="val 117348"/>
                              <a:gd name="f5" fmla="*/ f0 1 44196"/>
                              <a:gd name="f6" fmla="*/ f1 1 117348"/>
                              <a:gd name="f7" fmla="val f2"/>
                              <a:gd name="f8" fmla="val f3"/>
                              <a:gd name="f9" fmla="val f4"/>
                              <a:gd name="f10" fmla="+- f9 0 f7"/>
                              <a:gd name="f11" fmla="+- f8 0 f7"/>
                              <a:gd name="f12" fmla="*/ f11 1 44196"/>
                              <a:gd name="f13" fmla="*/ f10 1 117348"/>
                              <a:gd name="f14" fmla="*/ 0 1 f12"/>
                              <a:gd name="f15" fmla="*/ 44196 1 f12"/>
                              <a:gd name="f16" fmla="*/ 0 1 f13"/>
                              <a:gd name="f17" fmla="*/ 117348 1 f13"/>
                              <a:gd name="f18" fmla="*/ f14 f5 1"/>
                              <a:gd name="f19" fmla="*/ f15 f5 1"/>
                              <a:gd name="f20" fmla="*/ f17 f6 1"/>
                              <a:gd name="f21" fmla="*/ f16 f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8" t="f21" r="f19" b="f20"/>
                            <a:pathLst>
                              <a:path w="44196" h="117348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4"/>
                                </a:lnTo>
                                <a:lnTo>
                                  <a:pt x="f2" y="f4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227" name="Shape 119033"/>
                        <wps:cNvSpPr/>
                        <wps:spPr>
                          <a:xfrm>
                            <a:off x="4589730" y="53336"/>
                            <a:ext cx="684272" cy="117344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684276"/>
                              <a:gd name="f4" fmla="val 117348"/>
                              <a:gd name="f5" fmla="*/ f0 1 684276"/>
                              <a:gd name="f6" fmla="*/ f1 1 117348"/>
                              <a:gd name="f7" fmla="val f2"/>
                              <a:gd name="f8" fmla="val f3"/>
                              <a:gd name="f9" fmla="val f4"/>
                              <a:gd name="f10" fmla="+- f9 0 f7"/>
                              <a:gd name="f11" fmla="+- f8 0 f7"/>
                              <a:gd name="f12" fmla="*/ f11 1 684276"/>
                              <a:gd name="f13" fmla="*/ f10 1 117348"/>
                              <a:gd name="f14" fmla="*/ 0 1 f12"/>
                              <a:gd name="f15" fmla="*/ 684276 1 f12"/>
                              <a:gd name="f16" fmla="*/ 0 1 f13"/>
                              <a:gd name="f17" fmla="*/ 117348 1 f13"/>
                              <a:gd name="f18" fmla="*/ f14 f5 1"/>
                              <a:gd name="f19" fmla="*/ f15 f5 1"/>
                              <a:gd name="f20" fmla="*/ f17 f6 1"/>
                              <a:gd name="f21" fmla="*/ f16 f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8" t="f21" r="f19" b="f20"/>
                            <a:pathLst>
                              <a:path w="684276" h="117348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4"/>
                                </a:lnTo>
                                <a:lnTo>
                                  <a:pt x="f2" y="f4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228" name="Rectangle 21570"/>
                        <wps:cNvSpPr/>
                        <wps:spPr>
                          <a:xfrm>
                            <a:off x="4589730" y="53894"/>
                            <a:ext cx="37728" cy="151424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713995" w:rsidRDefault="00596C5E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wrap="square" lIns="0" tIns="0" rIns="0" bIns="0" anchor="t" anchorCtr="0" compatLnSpc="0">
                          <a:noAutofit/>
                        </wps:bodyPr>
                      </wps:wsp>
                      <wps:wsp>
                        <wps:cNvPr id="229" name="Rectangle 21571"/>
                        <wps:cNvSpPr/>
                        <wps:spPr>
                          <a:xfrm>
                            <a:off x="4618689" y="53894"/>
                            <a:ext cx="37728" cy="151424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713995" w:rsidRDefault="00596C5E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wrap="square" lIns="0" tIns="0" rIns="0" bIns="0" anchor="t" anchorCtr="0" compatLnSpc="0">
                          <a:noAutofit/>
                        </wps:bodyPr>
                      </wps:wsp>
                      <wps:wsp>
                        <wps:cNvPr id="230" name="Shape 119034"/>
                        <wps:cNvSpPr/>
                        <wps:spPr>
                          <a:xfrm>
                            <a:off x="5318205" y="0"/>
                            <a:ext cx="771451" cy="53336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771449"/>
                              <a:gd name="f4" fmla="val 53340"/>
                              <a:gd name="f5" fmla="*/ f0 1 771449"/>
                              <a:gd name="f6" fmla="*/ f1 1 53340"/>
                              <a:gd name="f7" fmla="val f2"/>
                              <a:gd name="f8" fmla="val f3"/>
                              <a:gd name="f9" fmla="val f4"/>
                              <a:gd name="f10" fmla="+- f9 0 f7"/>
                              <a:gd name="f11" fmla="+- f8 0 f7"/>
                              <a:gd name="f12" fmla="*/ f11 1 771449"/>
                              <a:gd name="f13" fmla="*/ f10 1 53340"/>
                              <a:gd name="f14" fmla="*/ 0 1 f12"/>
                              <a:gd name="f15" fmla="*/ 771449 1 f12"/>
                              <a:gd name="f16" fmla="*/ 0 1 f13"/>
                              <a:gd name="f17" fmla="*/ 53340 1 f13"/>
                              <a:gd name="f18" fmla="*/ f14 f5 1"/>
                              <a:gd name="f19" fmla="*/ f15 f5 1"/>
                              <a:gd name="f20" fmla="*/ f17 f6 1"/>
                              <a:gd name="f21" fmla="*/ f16 f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8" t="f21" r="f19" b="f20"/>
                            <a:pathLst>
                              <a:path w="771449" h="53340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4"/>
                                </a:lnTo>
                                <a:lnTo>
                                  <a:pt x="f2" y="f4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231" name="Shape 119035"/>
                        <wps:cNvSpPr/>
                        <wps:spPr>
                          <a:xfrm>
                            <a:off x="5318205" y="53336"/>
                            <a:ext cx="44192" cy="117344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44196"/>
                              <a:gd name="f4" fmla="val 117348"/>
                              <a:gd name="f5" fmla="*/ f0 1 44196"/>
                              <a:gd name="f6" fmla="*/ f1 1 117348"/>
                              <a:gd name="f7" fmla="val f2"/>
                              <a:gd name="f8" fmla="val f3"/>
                              <a:gd name="f9" fmla="val f4"/>
                              <a:gd name="f10" fmla="+- f9 0 f7"/>
                              <a:gd name="f11" fmla="+- f8 0 f7"/>
                              <a:gd name="f12" fmla="*/ f11 1 44196"/>
                              <a:gd name="f13" fmla="*/ f10 1 117348"/>
                              <a:gd name="f14" fmla="*/ 0 1 f12"/>
                              <a:gd name="f15" fmla="*/ 44196 1 f12"/>
                              <a:gd name="f16" fmla="*/ 0 1 f13"/>
                              <a:gd name="f17" fmla="*/ 117348 1 f13"/>
                              <a:gd name="f18" fmla="*/ f14 f5 1"/>
                              <a:gd name="f19" fmla="*/ f15 f5 1"/>
                              <a:gd name="f20" fmla="*/ f17 f6 1"/>
                              <a:gd name="f21" fmla="*/ f16 f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8" t="f21" r="f19" b="f20"/>
                            <a:pathLst>
                              <a:path w="44196" h="117348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4"/>
                                </a:lnTo>
                                <a:lnTo>
                                  <a:pt x="f2" y="f4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232" name="Shape 119036"/>
                        <wps:cNvSpPr/>
                        <wps:spPr>
                          <a:xfrm>
                            <a:off x="6045400" y="53336"/>
                            <a:ext cx="44192" cy="117344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44196"/>
                              <a:gd name="f4" fmla="val 117348"/>
                              <a:gd name="f5" fmla="*/ f0 1 44196"/>
                              <a:gd name="f6" fmla="*/ f1 1 117348"/>
                              <a:gd name="f7" fmla="val f2"/>
                              <a:gd name="f8" fmla="val f3"/>
                              <a:gd name="f9" fmla="val f4"/>
                              <a:gd name="f10" fmla="+- f9 0 f7"/>
                              <a:gd name="f11" fmla="+- f8 0 f7"/>
                              <a:gd name="f12" fmla="*/ f11 1 44196"/>
                              <a:gd name="f13" fmla="*/ f10 1 117348"/>
                              <a:gd name="f14" fmla="*/ 0 1 f12"/>
                              <a:gd name="f15" fmla="*/ 44196 1 f12"/>
                              <a:gd name="f16" fmla="*/ 0 1 f13"/>
                              <a:gd name="f17" fmla="*/ 117348 1 f13"/>
                              <a:gd name="f18" fmla="*/ f14 f5 1"/>
                              <a:gd name="f19" fmla="*/ f15 f5 1"/>
                              <a:gd name="f20" fmla="*/ f17 f6 1"/>
                              <a:gd name="f21" fmla="*/ f16 f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8" t="f21" r="f19" b="f20"/>
                            <a:pathLst>
                              <a:path w="44196" h="117348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4"/>
                                </a:lnTo>
                                <a:lnTo>
                                  <a:pt x="f2" y="f4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233" name="Shape 119037"/>
                        <wps:cNvSpPr/>
                        <wps:spPr>
                          <a:xfrm>
                            <a:off x="5362398" y="53336"/>
                            <a:ext cx="683056" cy="117344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683057"/>
                              <a:gd name="f4" fmla="val 117348"/>
                              <a:gd name="f5" fmla="*/ f0 1 683057"/>
                              <a:gd name="f6" fmla="*/ f1 1 117348"/>
                              <a:gd name="f7" fmla="val f2"/>
                              <a:gd name="f8" fmla="val f3"/>
                              <a:gd name="f9" fmla="val f4"/>
                              <a:gd name="f10" fmla="+- f9 0 f7"/>
                              <a:gd name="f11" fmla="+- f8 0 f7"/>
                              <a:gd name="f12" fmla="*/ f11 1 683057"/>
                              <a:gd name="f13" fmla="*/ f10 1 117348"/>
                              <a:gd name="f14" fmla="*/ 0 1 f12"/>
                              <a:gd name="f15" fmla="*/ 683057 1 f12"/>
                              <a:gd name="f16" fmla="*/ 0 1 f13"/>
                              <a:gd name="f17" fmla="*/ 117348 1 f13"/>
                              <a:gd name="f18" fmla="*/ f14 f5 1"/>
                              <a:gd name="f19" fmla="*/ f15 f5 1"/>
                              <a:gd name="f20" fmla="*/ f17 f6 1"/>
                              <a:gd name="f21" fmla="*/ f16 f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8" t="f21" r="f19" b="f20"/>
                            <a:pathLst>
                              <a:path w="683057" h="117348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4"/>
                                </a:lnTo>
                                <a:lnTo>
                                  <a:pt x="f2" y="f4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234" name="Rectangle 21576"/>
                        <wps:cNvSpPr/>
                        <wps:spPr>
                          <a:xfrm>
                            <a:off x="5362398" y="53894"/>
                            <a:ext cx="37728" cy="151424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713995" w:rsidRDefault="00596C5E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wrap="square" lIns="0" tIns="0" rIns="0" bIns="0" anchor="t" anchorCtr="0" compatLnSpc="0">
                          <a:noAutofit/>
                        </wps:bodyPr>
                      </wps:wsp>
                      <wps:wsp>
                        <wps:cNvPr id="235" name="Rectangle 21577"/>
                        <wps:cNvSpPr/>
                        <wps:spPr>
                          <a:xfrm>
                            <a:off x="5391357" y="53894"/>
                            <a:ext cx="37728" cy="151424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713995" w:rsidRDefault="00596C5E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wrap="square" lIns="0" tIns="0" rIns="0" bIns="0" anchor="t" anchorCtr="0" compatLnSpc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5258" o:spid="_x0000_s1085" style="width:479.5pt;height:17pt;mso-position-horizontal-relative:char;mso-position-vertical-relative:line" coordsize="60896,2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">
                <v:shape id="Shape 119011" o:spid="_x0000_s1086" style="position:absolute;width:3794;height:533;visibility:visible;mso-wrap-style:square;v-text-anchor:top" coordsize="379476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" path="m,l379476,r,53340l,53340,,e" filled="f" stroked="f">
                  <v:path arrowok="t" o:connecttype="custom" o:connectlocs="189738,0;379476,26668;189738,53336;0,26668" o:connectangles="270,0,90,180" textboxrect="0,0,379476,53340"/>
                </v:shape>
                <v:shape id="Shape 119012" o:spid="_x0000_s1087" style="position:absolute;top:533;width:457;height:1173;visibility:visible;mso-wrap-style:square;v-text-anchor:top" coordsize="45720,117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" path="m,l45720,r,117348l,117348,,e" filled="f" stroked="f">
                  <v:path arrowok="t" o:connecttype="custom" o:connectlocs="22860,0;45720,58672;22860,117344;0,58672" o:connectangles="270,0,90,180" textboxrect="0,0,45720,117348"/>
                </v:shape>
                <v:shape id="Shape 119013" o:spid="_x0000_s1088" style="position:absolute;left:3352;top:533;width:442;height:1173;visibility:visible;mso-wrap-style:square;v-text-anchor:top" coordsize="44196,117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" path="m,l44196,r,117348l,117348,,e" filled="f" stroked="f">
                  <v:path arrowok="t" o:connecttype="custom" o:connectlocs="22096,0;44192,58672;22096,117344;0,58672" o:connectangles="270,0,90,180" textboxrect="0,0,44196,117348"/>
                </v:shape>
                <v:shape id="Shape 119014" o:spid="_x0000_s1089" style="position:absolute;left:457;top:533;width:2895;height:1173;visibility:visible;mso-wrap-style:square;v-text-anchor:top" coordsize="289560,117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" path="m,l289560,r,117348l,117348,,e" filled="f" stroked="f">
                  <v:path arrowok="t" o:connecttype="custom" o:connectlocs="144782,0;289563,58672;144782,117344;0,58672" o:connectangles="270,0,90,180" textboxrect="0,0,289560,117348"/>
                </v:shape>
                <v:rect id="Rectangle 21541" o:spid="_x0000_s1090" style="position:absolute;left:1752;top:538;width:377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9BQ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eDvmXCBXN0BAAD//wMAUEsBAi0AFAAGAAgAAAAhANvh9svuAAAAhQEAABMAAAAAAAAAAAAA&#10;AAAAAAAAAFtDb250ZW50X1R5cGVzXS54bWxQSwECLQAUAAYACAAAACEAWvQsW78AAAAVAQAACwAA&#10;AAAAAAAAAAAAAAAfAQAAX3JlbHMvLnJlbHNQSwECLQAUAAYACAAAACEAtgvQUMMAAADcAAAADwAA&#10;AAAAAAAAAAAAAAAHAgAAZHJzL2Rvd25yZXYueG1sUEsFBgAAAAADAAMAtwAAAPcCAAAAAA==&#10;" filled="f" stroked="f">
                  <v:textbox inset="0,0,0,0">
                    <w:txbxContent>
                      <w:p w:rsidR="00713995" w:rsidRDefault="00596C5E">
                        <w:r>
                          <w:rPr>
                            <w:rFonts w:ascii="Arial" w:eastAsia="Arial" w:hAnsi="Arial" w:cs="Arial"/>
                            <w:color w:val="FFFFFF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542" o:spid="_x0000_s1091" style="position:absolute;left:2042;top:538;width:377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" filled="f" stroked="f">
                  <v:textbox inset="0,0,0,0">
                    <w:txbxContent>
                      <w:p w:rsidR="00713995" w:rsidRDefault="00596C5E">
                        <w:r>
                          <w:rPr>
                            <w:rFonts w:ascii="Arial" w:eastAsia="Arial" w:hAnsi="Arial" w:cs="Arial"/>
                            <w:color w:val="FFFFFF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9015" o:spid="_x0000_s1092" style="position:absolute;left:3794;width:442;height:1706;visibility:visible;mso-wrap-style:square;v-text-anchor:top" coordsize="44196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" path="m,l44196,r,170688l,170688,,e" filled="f" stroked="f">
                  <v:path arrowok="t" o:connecttype="custom" o:connectlocs="22096,0;44192,85346;22096,170691;0,85346" o:connectangles="270,0,90,180" textboxrect="0,0,44196,170688"/>
                </v:shape>
                <v:shape id="Shape 119016" o:spid="_x0000_s1093" style="position:absolute;left:6903;width:442;height:1706;visibility:visible;mso-wrap-style:square;v-text-anchor:top" coordsize="44196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" path="m,l44196,r,170688l,170688,,e" filled="f" stroked="f">
                  <v:path arrowok="t" o:connecttype="custom" o:connectlocs="22096,0;44192,85346;22096,170691;0,85346" o:connectangles="270,0,90,180" textboxrect="0,0,44196,170688"/>
                </v:shape>
                <v:shape id="Shape 119017" o:spid="_x0000_s1094" style="position:absolute;left:4236;width:2667;height:1706;visibility:visible;mso-wrap-style:square;v-text-anchor:top" coordsize="266700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" path="m,l266700,r,170688l,170688,,e" filled="f" stroked="f">
                  <v:path arrowok="t" o:connecttype="custom" o:connectlocs="133352,0;266703,85346;133352,170691;0,85346" o:connectangles="270,0,90,180" textboxrect="0,0,266700,170688"/>
                </v:shape>
                <v:rect id="Rectangle 21546" o:spid="_x0000_s1095" style="position:absolute;left:4236;top:259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Ys1xgAAANwAAAAPAAAAZHJzL2Rvd25yZXYueG1sRI9Pa8JA&#10;FMTvBb/D8oTemo1B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ayWLNcYAAADcAAAA&#10;DwAAAAAAAAAAAAAAAAAHAgAAZHJzL2Rvd25yZXYueG1sUEsFBgAAAAADAAMAtwAAAPoCAAAAAA==&#10;" filled="f" stroked="f">
                  <v:textbox inset="0,0,0,0">
                    <w:txbxContent>
                      <w:p w:rsidR="00713995" w:rsidRDefault="00596C5E"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547" o:spid="_x0000_s1096" style="position:absolute;left:4556;top:259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S6uxgAAANwAAAAPAAAAZHJzL2Rvd25yZXYueG1sRI9Pa8JA&#10;FMTvBb/D8oTemo0Bi6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BGkursYAAADcAAAA&#10;DwAAAAAAAAAAAAAAAAAHAgAAZHJzL2Rvd25yZXYueG1sUEsFBgAAAAADAAMAtwAAAPoCAAAAAA==&#10;" filled="f" stroked="f">
                  <v:textbox inset="0,0,0,0">
                    <w:txbxContent>
                      <w:p w:rsidR="00713995" w:rsidRDefault="00596C5E"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9018" o:spid="_x0000_s1097" style="position:absolute;left:7345;width:7729;height:533;visibility:visible;mso-wrap-style:square;v-text-anchor:top" coordsize="772973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" path="m,l772973,r,53340l,53340,,e" filled="f" stroked="f">
                  <v:path arrowok="t" o:connecttype="custom" o:connectlocs="386485,0;772969,26668;386485,53336;0,26668" o:connectangles="270,0,90,180" textboxrect="0,0,772973,53340"/>
                </v:shape>
                <v:shape id="Shape 119019" o:spid="_x0000_s1098" style="position:absolute;left:7345;top:533;width:442;height:1173;visibility:visible;mso-wrap-style:square;v-text-anchor:top" coordsize="44196,117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" path="m,l44196,r,117348l,117348,,e" filled="f" stroked="f">
                  <v:path arrowok="t" o:connecttype="custom" o:connectlocs="22096,0;44192,58672;22096,117344;0,58672" o:connectangles="270,0,90,180" textboxrect="0,0,44196,117348"/>
                </v:shape>
                <v:shape id="Shape 119020" o:spid="_x0000_s1099" style="position:absolute;left:14633;top:533;width:442;height:1173;visibility:visible;mso-wrap-style:square;v-text-anchor:top" coordsize="44196,117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" path="m,l44196,r,117348l,117348,,e" filled="f" stroked="f">
                  <v:path arrowok="t" o:connecttype="custom" o:connectlocs="22096,0;44192,58672;22096,117344;0,58672" o:connectangles="270,0,90,180" textboxrect="0,0,44196,117348"/>
                </v:shape>
                <v:shape id="Shape 119021" o:spid="_x0000_s1100" style="position:absolute;left:7787;top:533;width:6845;height:1173;visibility:visible;mso-wrap-style:square;v-text-anchor:top" coordsize="684581,117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" path="m,l684581,r,117348l,117348,,e" filled="f" stroked="f">
                  <v:path arrowok="t" o:connecttype="custom" o:connectlocs="342292,0;684583,58672;342292,117344;0,58672" o:connectangles="270,0,90,180" textboxrect="0,0,684581,117348"/>
                </v:shape>
                <v:rect id="Rectangle 21552" o:spid="_x0000_s1101" style="position:absolute;left:7787;top:538;width:377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xvr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" filled="f" stroked="f">
                  <v:textbox inset="0,0,0,0">
                    <w:txbxContent>
                      <w:p w:rsidR="00713995" w:rsidRDefault="00596C5E">
                        <w:r>
                          <w:rPr>
                            <w:rFonts w:ascii="Arial" w:eastAsia="Arial" w:hAnsi="Arial" w:cs="Arial"/>
                            <w:color w:val="FFFFFF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553" o:spid="_x0000_s1102" style="position:absolute;left:8076;top:538;width:377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" filled="f" stroked="f">
                  <v:textbox inset="0,0,0,0">
                    <w:txbxContent>
                      <w:p w:rsidR="00713995" w:rsidRDefault="00596C5E">
                        <w:r>
                          <w:rPr>
                            <w:rFonts w:ascii="Arial" w:eastAsia="Arial" w:hAnsi="Arial" w:cs="Arial"/>
                            <w:color w:val="FFFFFF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9022" o:spid="_x0000_s1103" style="position:absolute;left:30013;width:7711;height:533;visibility:visible;mso-wrap-style:square;v-text-anchor:top" coordsize="771144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" path="m,l771144,r,53340l,53340,,e" filled="f" stroked="f">
                  <v:path arrowok="t" o:connecttype="custom" o:connectlocs="385570,0;771140,26668;385570,53336;0,26668" o:connectangles="270,0,90,180" textboxrect="0,0,771144,53340"/>
                </v:shape>
                <v:shape id="Shape 119023" o:spid="_x0000_s1104" style="position:absolute;left:30013;top:533;width:442;height:1173;visibility:visible;mso-wrap-style:square;v-text-anchor:top" coordsize="44196,117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" path="m,l44196,r,117348l,117348,,e" filled="f" stroked="f">
                  <v:path arrowok="t" o:connecttype="custom" o:connectlocs="22096,0;44192,58672;22096,117344;0,58672" o:connectangles="270,0,90,180" textboxrect="0,0,44196,117348"/>
                </v:shape>
                <v:shape id="Shape 119024" o:spid="_x0000_s1105" style="position:absolute;left:37282;top:533;width:442;height:1173;visibility:visible;mso-wrap-style:square;v-text-anchor:top" coordsize="44196,117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" path="m,l44196,r,117348l,117348,,e" filled="f" stroked="f">
                  <v:path arrowok="t" o:connecttype="custom" o:connectlocs="22096,0;44192,58672;22096,117344;0,58672" o:connectangles="270,0,90,180" textboxrect="0,0,44196,117348"/>
                </v:shape>
                <v:shape id="Shape 119025" o:spid="_x0000_s1106" style="position:absolute;left:30455;top:533;width:6827;height:1173;visibility:visible;mso-wrap-style:square;v-text-anchor:top" coordsize="682752,117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" path="m,l682752,r,117348l,117348,,e" filled="f" stroked="f">
                  <v:path arrowok="t" o:connecttype="custom" o:connectlocs="341378,0;682755,58672;341378,117344;0,58672" o:connectangles="270,0,90,180" textboxrect="0,0,682752,117348"/>
                </v:shape>
                <v:rect id="Rectangle 21558" o:spid="_x0000_s1107" style="position:absolute;left:30455;top:538;width:377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iYE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BaxvB7JhwBmd0BAAD//wMAUEsBAi0AFAAGAAgAAAAhANvh9svuAAAAhQEAABMAAAAAAAAA&#10;AAAAAAAAAAAAAFtDb250ZW50X1R5cGVzXS54bWxQSwECLQAUAAYACAAAACEAWvQsW78AAAAVAQAA&#10;CwAAAAAAAAAAAAAAAAAfAQAAX3JlbHMvLnJlbHNQSwECLQAUAAYACAAAACEAcWImBMYAAADcAAAA&#10;DwAAAAAAAAAAAAAAAAAHAgAAZHJzL2Rvd25yZXYueG1sUEsFBgAAAAADAAMAtwAAAPoCAAAAAA==&#10;" filled="f" stroked="f">
                  <v:textbox inset="0,0,0,0">
                    <w:txbxContent>
                      <w:p w:rsidR="00713995" w:rsidRDefault="00596C5E">
                        <w:r>
                          <w:rPr>
                            <w:rFonts w:ascii="Arial" w:eastAsia="Arial" w:hAnsi="Arial" w:cs="Arial"/>
                            <w:color w:val="FFFFFF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559" o:spid="_x0000_s1108" style="position:absolute;left:30744;top:538;width:378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oOf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" filled="f" stroked="f">
                  <v:textbox inset="0,0,0,0">
                    <w:txbxContent>
                      <w:p w:rsidR="00713995" w:rsidRDefault="00596C5E">
                        <w:r>
                          <w:rPr>
                            <w:rFonts w:ascii="Arial" w:eastAsia="Arial" w:hAnsi="Arial" w:cs="Arial"/>
                            <w:color w:val="FFFFFF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9026" o:spid="_x0000_s1109" style="position:absolute;left:37724;width:7730;height:533;visibility:visible;mso-wrap-style:square;v-text-anchor:top" coordsize="772973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" path="m,l772973,r,53340l,53340,,e" filled="f" stroked="f">
                  <v:path arrowok="t" o:connecttype="custom" o:connectlocs="386485,0;772969,26668;386485,53336;0,26668" o:connectangles="270,0,90,180" textboxrect="0,0,772973,53340"/>
                </v:shape>
                <v:shape id="Shape 119027" o:spid="_x0000_s1110" style="position:absolute;left:37724;top:533;width:458;height:1173;visibility:visible;mso-wrap-style:square;v-text-anchor:top" coordsize="45720,117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" path="m,l45720,r,117348l,117348,,e" filled="f" stroked="f">
                  <v:path arrowok="t" o:connecttype="custom" o:connectlocs="22860,0;45720,58672;22860,117344;0,58672" o:connectangles="270,0,90,180" textboxrect="0,0,45720,117348"/>
                </v:shape>
                <v:shape id="Shape 119028" o:spid="_x0000_s1111" style="position:absolute;left:45013;top:533;width:442;height:1173;visibility:visible;mso-wrap-style:square;v-text-anchor:top" coordsize="44196,117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" path="m,l44196,r,117348l,117348,,e" filled="f" stroked="f">
                  <v:path arrowok="t" o:connecttype="custom" o:connectlocs="22096,0;44192,58672;22096,117344;0,58672" o:connectangles="270,0,90,180" textboxrect="0,0,44196,117348"/>
                </v:shape>
                <v:shape id="Shape 119029" o:spid="_x0000_s1112" style="position:absolute;left:38182;top:533;width:6830;height:1173;visibility:visible;mso-wrap-style:square;v-text-anchor:top" coordsize="683057,117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" path="m,l683057,r,117348l,117348,,e" filled="f" stroked="f">
                  <v:path arrowok="t" o:connecttype="custom" o:connectlocs="341528,0;683056,58672;341528,117344;0,58672" o:connectangles="270,0,90,180" textboxrect="0,0,683057,117348"/>
                </v:shape>
                <v:rect id="Rectangle 21564" o:spid="_x0000_s1113" style="position:absolute;left:38182;top:538;width:377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eq6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" filled="f" stroked="f">
                  <v:textbox inset="0,0,0,0">
                    <w:txbxContent>
                      <w:p w:rsidR="00713995" w:rsidRDefault="00596C5E">
                        <w:r>
                          <w:rPr>
                            <w:rFonts w:ascii="Arial" w:eastAsia="Arial" w:hAnsi="Arial" w:cs="Arial"/>
                            <w:color w:val="FFFFFF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565" o:spid="_x0000_s1114" style="position:absolute;left:38471;top:538;width:377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U8h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CveU8hxQAAANwAAAAP&#10;AAAAAAAAAAAAAAAAAAcCAABkcnMvZG93bnJldi54bWxQSwUGAAAAAAMAAwC3AAAA+QIAAAAA&#10;" filled="f" stroked="f">
                  <v:textbox inset="0,0,0,0">
                    <w:txbxContent>
                      <w:p w:rsidR="00713995" w:rsidRDefault="00596C5E">
                        <w:r>
                          <w:rPr>
                            <w:rFonts w:ascii="Arial" w:eastAsia="Arial" w:hAnsi="Arial" w:cs="Arial"/>
                            <w:color w:val="FFFFFF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9030" o:spid="_x0000_s1115" style="position:absolute;left:45455;width:7727;height:533;visibility:visible;mso-wrap-style:square;v-text-anchor:top" coordsize="772668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" path="m,l772668,r,53340l,53340,,e" filled="f" stroked="f">
                  <v:path arrowok="t" o:connecttype="custom" o:connectlocs="386334,0;772668,26668;386334,53336;0,26668" o:connectangles="270,0,90,180" textboxrect="0,0,772668,53340"/>
                </v:shape>
                <v:shape id="Shape 119031" o:spid="_x0000_s1116" style="position:absolute;left:45455;top:533;width:442;height:1173;visibility:visible;mso-wrap-style:square;v-text-anchor:top" coordsize="44196,117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" path="m,l44196,r,117348l,117348,,e" filled="f" stroked="f">
                  <v:path arrowok="t" o:connecttype="custom" o:connectlocs="22096,0;44192,58672;22096,117344;0,58672" o:connectangles="270,0,90,180" textboxrect="0,0,44196,117348"/>
                </v:shape>
                <v:shape id="Shape 119032" o:spid="_x0000_s1117" style="position:absolute;left:52740;top:533;width:441;height:1173;visibility:visible;mso-wrap-style:square;v-text-anchor:top" coordsize="44196,117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" path="m,l44196,r,117348l,117348,,e" filled="f" stroked="f">
                  <v:path arrowok="t" o:connecttype="custom" o:connectlocs="22096,0;44192,58672;22096,117344;0,58672" o:connectangles="270,0,90,180" textboxrect="0,0,44196,117348"/>
                </v:shape>
                <v:shape id="Shape 119033" o:spid="_x0000_s1118" style="position:absolute;left:45897;top:533;width:6843;height:1173;visibility:visible;mso-wrap-style:square;v-text-anchor:top" coordsize="684276,117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" path="m,l684276,r,117348l,117348,,e" filled="f" stroked="f">
                  <v:path arrowok="t" o:connecttype="custom" o:connectlocs="342136,0;684272,58672;342136,117344;0,58672" o:connectangles="270,0,90,180" textboxrect="0,0,684276,117348"/>
                </v:shape>
                <v:rect id="Rectangle 21570" o:spid="_x0000_s1119" style="position:absolute;left:45897;top:538;width:377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d1Q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" filled="f" stroked="f">
                  <v:textbox inset="0,0,0,0">
                    <w:txbxContent>
                      <w:p w:rsidR="00713995" w:rsidRDefault="00596C5E">
                        <w:r>
                          <w:rPr>
                            <w:rFonts w:ascii="Arial" w:eastAsia="Arial" w:hAnsi="Arial" w:cs="Arial"/>
                            <w:color w:val="FFFFFF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571" o:spid="_x0000_s1120" style="position:absolute;left:46186;top:538;width:378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XjL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HECzzPhCMjpAwAA//8DAFBLAQItABQABgAIAAAAIQDb4fbL7gAAAIUBAAATAAAAAAAAAAAA&#10;AAAAAAAAAABbQ29udGVudF9UeXBlc10ueG1sUEsBAi0AFAAGAAgAAAAhAFr0LFu/AAAAFQEAAAsA&#10;AAAAAAAAAAAAAAAAHwEAAF9yZWxzLy5yZWxzUEsBAi0AFAAGAAgAAAAhAM6ReMvEAAAA3AAAAA8A&#10;AAAAAAAAAAAAAAAABwIAAGRycy9kb3ducmV2LnhtbFBLBQYAAAAAAwADALcAAAD4AgAAAAA=&#10;" filled="f" stroked="f">
                  <v:textbox inset="0,0,0,0">
                    <w:txbxContent>
                      <w:p w:rsidR="00713995" w:rsidRDefault="00596C5E">
                        <w:r>
                          <w:rPr>
                            <w:rFonts w:ascii="Arial" w:eastAsia="Arial" w:hAnsi="Arial" w:cs="Arial"/>
                            <w:color w:val="FFFFFF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9034" o:spid="_x0000_s1121" style="position:absolute;left:53182;width:7714;height:533;visibility:visible;mso-wrap-style:square;v-text-anchor:top" coordsize="771449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" path="m,l771449,r,53340l,53340,,e" filled="f" stroked="f">
                  <v:path arrowok="t" o:connecttype="custom" o:connectlocs="385726,0;771451,26668;385726,53336;0,26668" o:connectangles="270,0,90,180" textboxrect="0,0,771449,53340"/>
                </v:shape>
                <v:shape id="Shape 119035" o:spid="_x0000_s1122" style="position:absolute;left:53182;top:533;width:441;height:1173;visibility:visible;mso-wrap-style:square;v-text-anchor:top" coordsize="44196,117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" path="m,l44196,r,117348l,117348,,e" filled="f" stroked="f">
                  <v:path arrowok="t" o:connecttype="custom" o:connectlocs="22096,0;44192,58672;22096,117344;0,58672" o:connectangles="270,0,90,180" textboxrect="0,0,44196,117348"/>
                </v:shape>
                <v:shape id="Shape 119036" o:spid="_x0000_s1123" style="position:absolute;left:60454;top:533;width:441;height:1173;visibility:visible;mso-wrap-style:square;v-text-anchor:top" coordsize="44196,117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" path="m,l44196,r,117348l,117348,,e" filled="f" stroked="f">
                  <v:path arrowok="t" o:connecttype="custom" o:connectlocs="22096,0;44192,58672;22096,117344;0,58672" o:connectangles="270,0,90,180" textboxrect="0,0,44196,117348"/>
                </v:shape>
                <v:shape id="Shape 119037" o:spid="_x0000_s1124" style="position:absolute;left:53623;top:533;width:6831;height:1173;visibility:visible;mso-wrap-style:square;v-text-anchor:top" coordsize="683057,117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" path="m,l683057,r,117348l,117348,,e" filled="f" stroked="f">
                  <v:path arrowok="t" o:connecttype="custom" o:connectlocs="341528,0;683056,58672;341528,117344;0,58672" o:connectangles="270,0,90,180" textboxrect="0,0,683057,117348"/>
                </v:shape>
                <v:rect id="Rectangle 21576" o:spid="_x0000_s1125" style="position:absolute;left:53623;top:538;width:378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UG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lSUGIxQAAANwAAAAP&#10;AAAAAAAAAAAAAAAAAAcCAABkcnMvZG93bnJldi54bWxQSwUGAAAAAAMAAwC3AAAA+QIAAAAA&#10;" filled="f" stroked="f">
                  <v:textbox inset="0,0,0,0">
                    <w:txbxContent>
                      <w:p w:rsidR="00713995" w:rsidRDefault="00596C5E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577" o:spid="_x0000_s1126" style="position:absolute;left:53913;top:538;width:377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Q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DKBeQTxQAAANwAAAAP&#10;AAAAAAAAAAAAAAAAAAcCAABkcnMvZG93bnJldi54bWxQSwUGAAAAAAMAAwC3AAAA+QIAAAAA&#10;" filled="f" stroked="f">
                  <v:textbox inset="0,0,0,0">
                    <w:txbxContent>
                      <w:p w:rsidR="00713995" w:rsidRDefault="00596C5E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713995" w:rsidRDefault="00596C5E">
      <w:pPr>
        <w:spacing w:after="125"/>
        <w:ind w:left="2660" w:hanging="10"/>
      </w:pPr>
      <w:r>
        <w:rPr>
          <w:rFonts w:ascii="Arial" w:eastAsia="Arial" w:hAnsi="Arial" w:cs="Arial"/>
          <w:b/>
          <w:sz w:val="16"/>
        </w:rPr>
        <w:t xml:space="preserve">PERSONAL EVENTUAL </w:t>
      </w:r>
    </w:p>
    <w:p w:rsidR="00713995" w:rsidRDefault="00596C5E">
      <w:pPr>
        <w:tabs>
          <w:tab w:val="center" w:pos="1881"/>
          <w:tab w:val="center" w:pos="5559"/>
          <w:tab w:val="center" w:pos="6776"/>
          <w:tab w:val="center" w:pos="7991"/>
          <w:tab w:val="right" w:pos="9565"/>
        </w:tabs>
        <w:spacing w:after="116" w:line="264" w:lineRule="auto"/>
      </w:pPr>
      <w:r>
        <w:rPr>
          <w:rFonts w:ascii="Arial" w:eastAsia="Arial" w:hAnsi="Arial" w:cs="Arial"/>
          <w:sz w:val="16"/>
        </w:rPr>
        <w:t xml:space="preserve">11000 </w:t>
      </w:r>
      <w:r>
        <w:rPr>
          <w:rFonts w:ascii="Arial" w:eastAsia="Arial" w:hAnsi="Arial" w:cs="Arial"/>
          <w:sz w:val="16"/>
        </w:rPr>
        <w:tab/>
        <w:t xml:space="preserve">Sec. Part. Alcaldia </w:t>
      </w:r>
      <w:r>
        <w:rPr>
          <w:rFonts w:ascii="Arial" w:eastAsia="Arial" w:hAnsi="Arial" w:cs="Arial"/>
          <w:sz w:val="16"/>
        </w:rPr>
        <w:tab/>
        <w:t xml:space="preserve">6.043,56 </w:t>
      </w:r>
      <w:r>
        <w:rPr>
          <w:rFonts w:ascii="Arial" w:eastAsia="Arial" w:hAnsi="Arial" w:cs="Arial"/>
          <w:sz w:val="16"/>
        </w:rPr>
        <w:tab/>
        <w:t xml:space="preserve">6.000,96 </w:t>
      </w:r>
      <w:r>
        <w:rPr>
          <w:rFonts w:ascii="Arial" w:eastAsia="Arial" w:hAnsi="Arial" w:cs="Arial"/>
          <w:sz w:val="16"/>
        </w:rPr>
        <w:tab/>
        <w:t xml:space="preserve">7.410,00 </w:t>
      </w:r>
      <w:r>
        <w:rPr>
          <w:rFonts w:ascii="Arial" w:eastAsia="Arial" w:hAnsi="Arial" w:cs="Arial"/>
          <w:sz w:val="16"/>
        </w:rPr>
        <w:tab/>
        <w:t xml:space="preserve">19.454,52 </w:t>
      </w:r>
    </w:p>
    <w:p w:rsidR="00713995" w:rsidRDefault="00596C5E">
      <w:pPr>
        <w:tabs>
          <w:tab w:val="center" w:pos="1850"/>
          <w:tab w:val="center" w:pos="5559"/>
          <w:tab w:val="center" w:pos="6776"/>
          <w:tab w:val="center" w:pos="7991"/>
          <w:tab w:val="right" w:pos="9565"/>
        </w:tabs>
        <w:spacing w:after="116" w:line="264" w:lineRule="auto"/>
      </w:pPr>
      <w:r>
        <w:rPr>
          <w:rFonts w:ascii="Arial" w:eastAsia="Arial" w:hAnsi="Arial" w:cs="Arial"/>
          <w:sz w:val="16"/>
        </w:rPr>
        <w:t xml:space="preserve">11000 </w:t>
      </w:r>
      <w:r>
        <w:rPr>
          <w:rFonts w:ascii="Arial" w:eastAsia="Arial" w:hAnsi="Arial" w:cs="Arial"/>
          <w:sz w:val="16"/>
        </w:rPr>
        <w:tab/>
        <w:t xml:space="preserve">Jefa Gab. Prensa </w:t>
      </w:r>
      <w:r>
        <w:rPr>
          <w:rFonts w:ascii="Arial" w:eastAsia="Arial" w:hAnsi="Arial" w:cs="Arial"/>
          <w:sz w:val="16"/>
        </w:rPr>
        <w:tab/>
        <w:t xml:space="preserve">6.043,56 </w:t>
      </w:r>
      <w:r>
        <w:rPr>
          <w:rFonts w:ascii="Arial" w:eastAsia="Arial" w:hAnsi="Arial" w:cs="Arial"/>
          <w:sz w:val="16"/>
        </w:rPr>
        <w:tab/>
        <w:t xml:space="preserve">6.000,96 </w:t>
      </w:r>
      <w:r>
        <w:rPr>
          <w:rFonts w:ascii="Arial" w:eastAsia="Arial" w:hAnsi="Arial" w:cs="Arial"/>
          <w:sz w:val="16"/>
        </w:rPr>
        <w:tab/>
        <w:t xml:space="preserve">7.410,00 </w:t>
      </w:r>
      <w:r>
        <w:rPr>
          <w:rFonts w:ascii="Arial" w:eastAsia="Arial" w:hAnsi="Arial" w:cs="Arial"/>
          <w:sz w:val="16"/>
        </w:rPr>
        <w:tab/>
        <w:t xml:space="preserve">19.454,52 </w:t>
      </w:r>
    </w:p>
    <w:p w:rsidR="00713995" w:rsidRDefault="00596C5E">
      <w:pPr>
        <w:tabs>
          <w:tab w:val="center" w:pos="1566"/>
          <w:tab w:val="center" w:pos="5559"/>
          <w:tab w:val="center" w:pos="6776"/>
          <w:tab w:val="center" w:pos="7991"/>
          <w:tab w:val="right" w:pos="9565"/>
        </w:tabs>
        <w:spacing w:after="116" w:line="264" w:lineRule="auto"/>
      </w:pPr>
      <w:r>
        <w:rPr>
          <w:rFonts w:ascii="Arial" w:eastAsia="Arial" w:hAnsi="Arial" w:cs="Arial"/>
          <w:sz w:val="16"/>
        </w:rPr>
        <w:t xml:space="preserve">11000 </w:t>
      </w:r>
      <w:r>
        <w:rPr>
          <w:rFonts w:ascii="Arial" w:eastAsia="Arial" w:hAnsi="Arial" w:cs="Arial"/>
          <w:sz w:val="16"/>
        </w:rPr>
        <w:tab/>
        <w:t xml:space="preserve">Protocolo </w:t>
      </w:r>
      <w:r>
        <w:rPr>
          <w:rFonts w:ascii="Arial" w:eastAsia="Arial" w:hAnsi="Arial" w:cs="Arial"/>
          <w:sz w:val="16"/>
        </w:rPr>
        <w:tab/>
        <w:t xml:space="preserve">6.043,56 </w:t>
      </w:r>
      <w:r>
        <w:rPr>
          <w:rFonts w:ascii="Arial" w:eastAsia="Arial" w:hAnsi="Arial" w:cs="Arial"/>
          <w:sz w:val="16"/>
        </w:rPr>
        <w:tab/>
        <w:t xml:space="preserve">6.000,96 </w:t>
      </w:r>
      <w:r>
        <w:rPr>
          <w:rFonts w:ascii="Arial" w:eastAsia="Arial" w:hAnsi="Arial" w:cs="Arial"/>
          <w:sz w:val="16"/>
        </w:rPr>
        <w:tab/>
        <w:t xml:space="preserve">7.410,00 </w:t>
      </w:r>
      <w:r>
        <w:rPr>
          <w:rFonts w:ascii="Arial" w:eastAsia="Arial" w:hAnsi="Arial" w:cs="Arial"/>
          <w:sz w:val="16"/>
        </w:rPr>
        <w:tab/>
        <w:t xml:space="preserve">19.454,52 </w:t>
      </w:r>
    </w:p>
    <w:p w:rsidR="00713995" w:rsidRDefault="00596C5E">
      <w:pPr>
        <w:tabs>
          <w:tab w:val="center" w:pos="1903"/>
          <w:tab w:val="center" w:pos="5559"/>
          <w:tab w:val="center" w:pos="6776"/>
          <w:tab w:val="center" w:pos="8147"/>
          <w:tab w:val="right" w:pos="9565"/>
        </w:tabs>
        <w:spacing w:after="116" w:line="264" w:lineRule="auto"/>
      </w:pPr>
      <w:r>
        <w:rPr>
          <w:rFonts w:ascii="Arial" w:eastAsia="Arial" w:hAnsi="Arial" w:cs="Arial"/>
          <w:sz w:val="16"/>
        </w:rPr>
        <w:t xml:space="preserve">11000 </w:t>
      </w:r>
      <w:r>
        <w:rPr>
          <w:rFonts w:ascii="Arial" w:eastAsia="Arial" w:hAnsi="Arial" w:cs="Arial"/>
          <w:sz w:val="16"/>
        </w:rPr>
        <w:tab/>
        <w:t xml:space="preserve">Aux. G.Pol. Polular </w:t>
      </w:r>
      <w:r>
        <w:rPr>
          <w:rFonts w:ascii="Arial" w:eastAsia="Arial" w:hAnsi="Arial" w:cs="Arial"/>
          <w:sz w:val="16"/>
        </w:rPr>
        <w:tab/>
        <w:t xml:space="preserve">5.040,36 </w:t>
      </w:r>
      <w:r>
        <w:rPr>
          <w:rFonts w:ascii="Arial" w:eastAsia="Arial" w:hAnsi="Arial" w:cs="Arial"/>
          <w:sz w:val="16"/>
        </w:rPr>
        <w:tab/>
        <w:t>5.980</w:t>
      </w:r>
      <w:r>
        <w:rPr>
          <w:rFonts w:ascii="Arial" w:eastAsia="Arial" w:hAnsi="Arial" w:cs="Arial"/>
          <w:sz w:val="16"/>
        </w:rPr>
        <w:t xml:space="preserve">,20 </w:t>
      </w:r>
      <w:r>
        <w:rPr>
          <w:rFonts w:ascii="Arial" w:eastAsia="Arial" w:hAnsi="Arial" w:cs="Arial"/>
          <w:sz w:val="16"/>
        </w:rPr>
        <w:tab/>
        <w:t xml:space="preserve">0,00 </w:t>
      </w:r>
      <w:r>
        <w:rPr>
          <w:rFonts w:ascii="Arial" w:eastAsia="Arial" w:hAnsi="Arial" w:cs="Arial"/>
          <w:sz w:val="16"/>
        </w:rPr>
        <w:tab/>
        <w:t xml:space="preserve">11.020,56 </w:t>
      </w:r>
    </w:p>
    <w:p w:rsidR="00713995" w:rsidRDefault="00596C5E">
      <w:pPr>
        <w:tabs>
          <w:tab w:val="center" w:pos="1836"/>
          <w:tab w:val="center" w:pos="5559"/>
          <w:tab w:val="center" w:pos="6776"/>
          <w:tab w:val="center" w:pos="8147"/>
          <w:tab w:val="right" w:pos="9565"/>
        </w:tabs>
        <w:spacing w:after="116" w:line="264" w:lineRule="auto"/>
      </w:pPr>
      <w:r>
        <w:rPr>
          <w:rFonts w:ascii="Arial" w:eastAsia="Arial" w:hAnsi="Arial" w:cs="Arial"/>
          <w:sz w:val="16"/>
        </w:rPr>
        <w:t xml:space="preserve">11000 </w:t>
      </w:r>
      <w:r>
        <w:rPr>
          <w:rFonts w:ascii="Arial" w:eastAsia="Arial" w:hAnsi="Arial" w:cs="Arial"/>
          <w:sz w:val="16"/>
        </w:rPr>
        <w:tab/>
        <w:t xml:space="preserve">Aux. G. Pol. Soc. </w:t>
      </w:r>
      <w:r>
        <w:rPr>
          <w:rFonts w:ascii="Arial" w:eastAsia="Arial" w:hAnsi="Arial" w:cs="Arial"/>
          <w:sz w:val="16"/>
        </w:rPr>
        <w:tab/>
        <w:t xml:space="preserve">5.040,36 </w:t>
      </w:r>
      <w:r>
        <w:rPr>
          <w:rFonts w:ascii="Arial" w:eastAsia="Arial" w:hAnsi="Arial" w:cs="Arial"/>
          <w:sz w:val="16"/>
        </w:rPr>
        <w:tab/>
        <w:t xml:space="preserve">5.980,20 </w:t>
      </w:r>
      <w:r>
        <w:rPr>
          <w:rFonts w:ascii="Arial" w:eastAsia="Arial" w:hAnsi="Arial" w:cs="Arial"/>
          <w:sz w:val="16"/>
        </w:rPr>
        <w:tab/>
        <w:t xml:space="preserve">0,00 </w:t>
      </w:r>
      <w:r>
        <w:rPr>
          <w:rFonts w:ascii="Arial" w:eastAsia="Arial" w:hAnsi="Arial" w:cs="Arial"/>
          <w:sz w:val="16"/>
        </w:rPr>
        <w:tab/>
        <w:t xml:space="preserve">11.020,56 </w:t>
      </w:r>
    </w:p>
    <w:p w:rsidR="00713995" w:rsidRDefault="00596C5E">
      <w:pPr>
        <w:tabs>
          <w:tab w:val="center" w:pos="1706"/>
          <w:tab w:val="center" w:pos="5559"/>
          <w:tab w:val="center" w:pos="6776"/>
          <w:tab w:val="center" w:pos="8147"/>
          <w:tab w:val="right" w:pos="9565"/>
        </w:tabs>
        <w:spacing w:after="116" w:line="264" w:lineRule="auto"/>
      </w:pPr>
      <w:r>
        <w:rPr>
          <w:rFonts w:ascii="Arial" w:eastAsia="Arial" w:hAnsi="Arial" w:cs="Arial"/>
          <w:sz w:val="16"/>
        </w:rPr>
        <w:t xml:space="preserve">11000 </w:t>
      </w:r>
      <w:r>
        <w:rPr>
          <w:rFonts w:ascii="Arial" w:eastAsia="Arial" w:hAnsi="Arial" w:cs="Arial"/>
          <w:sz w:val="16"/>
        </w:rPr>
        <w:tab/>
        <w:t xml:space="preserve">Aux. G. Mixto </w:t>
      </w:r>
      <w:r>
        <w:rPr>
          <w:rFonts w:ascii="Arial" w:eastAsia="Arial" w:hAnsi="Arial" w:cs="Arial"/>
          <w:sz w:val="16"/>
        </w:rPr>
        <w:tab/>
        <w:t xml:space="preserve">2.519,76 </w:t>
      </w:r>
      <w:r>
        <w:rPr>
          <w:rFonts w:ascii="Arial" w:eastAsia="Arial" w:hAnsi="Arial" w:cs="Arial"/>
          <w:sz w:val="16"/>
        </w:rPr>
        <w:tab/>
        <w:t xml:space="preserve">2.691,48 </w:t>
      </w:r>
      <w:r>
        <w:rPr>
          <w:rFonts w:ascii="Arial" w:eastAsia="Arial" w:hAnsi="Arial" w:cs="Arial"/>
          <w:sz w:val="16"/>
        </w:rPr>
        <w:tab/>
        <w:t xml:space="preserve">0,00 </w:t>
      </w:r>
      <w:r>
        <w:rPr>
          <w:rFonts w:ascii="Arial" w:eastAsia="Arial" w:hAnsi="Arial" w:cs="Arial"/>
          <w:sz w:val="16"/>
        </w:rPr>
        <w:tab/>
        <w:t xml:space="preserve">5.510,28 </w:t>
      </w:r>
    </w:p>
    <w:p w:rsidR="00713995" w:rsidRDefault="00596C5E">
      <w:pPr>
        <w:tabs>
          <w:tab w:val="center" w:pos="1631"/>
          <w:tab w:val="center" w:pos="5559"/>
          <w:tab w:val="center" w:pos="6776"/>
          <w:tab w:val="center" w:pos="8147"/>
          <w:tab w:val="right" w:pos="9565"/>
        </w:tabs>
        <w:spacing w:after="116" w:line="264" w:lineRule="auto"/>
      </w:pPr>
      <w:r>
        <w:rPr>
          <w:rFonts w:ascii="Arial" w:eastAsia="Arial" w:hAnsi="Arial" w:cs="Arial"/>
          <w:sz w:val="16"/>
        </w:rPr>
        <w:t xml:space="preserve">11000 </w:t>
      </w:r>
      <w:r>
        <w:rPr>
          <w:rFonts w:ascii="Arial" w:eastAsia="Arial" w:hAnsi="Arial" w:cs="Arial"/>
          <w:sz w:val="16"/>
        </w:rPr>
        <w:tab/>
        <w:t xml:space="preserve">Aux prensa </w:t>
      </w:r>
      <w:r>
        <w:rPr>
          <w:rFonts w:ascii="Arial" w:eastAsia="Arial" w:hAnsi="Arial" w:cs="Arial"/>
          <w:sz w:val="16"/>
        </w:rPr>
        <w:tab/>
        <w:t xml:space="preserve">2.519,76 </w:t>
      </w:r>
      <w:r>
        <w:rPr>
          <w:rFonts w:ascii="Arial" w:eastAsia="Arial" w:hAnsi="Arial" w:cs="Arial"/>
          <w:sz w:val="16"/>
        </w:rPr>
        <w:tab/>
        <w:t xml:space="preserve">2.691,48 </w:t>
      </w:r>
      <w:r>
        <w:rPr>
          <w:rFonts w:ascii="Arial" w:eastAsia="Arial" w:hAnsi="Arial" w:cs="Arial"/>
          <w:sz w:val="16"/>
        </w:rPr>
        <w:tab/>
        <w:t xml:space="preserve">0,00 </w:t>
      </w:r>
      <w:r>
        <w:rPr>
          <w:rFonts w:ascii="Arial" w:eastAsia="Arial" w:hAnsi="Arial" w:cs="Arial"/>
          <w:sz w:val="16"/>
        </w:rPr>
        <w:tab/>
        <w:t xml:space="preserve">5.510,28 </w:t>
      </w:r>
    </w:p>
    <w:p w:rsidR="00713995" w:rsidRDefault="00596C5E">
      <w:pPr>
        <w:tabs>
          <w:tab w:val="center" w:pos="877"/>
          <w:tab w:val="center" w:pos="1226"/>
          <w:tab w:val="center" w:pos="2444"/>
          <w:tab w:val="center" w:pos="4340"/>
          <w:tab w:val="center" w:pos="4796"/>
          <w:tab w:val="center" w:pos="6013"/>
          <w:tab w:val="center" w:pos="7228"/>
          <w:tab w:val="center" w:pos="8445"/>
        </w:tabs>
        <w:spacing w:after="0"/>
        <w:ind w:left="-15"/>
      </w:pPr>
      <w:r>
        <w:t xml:space="preserve">  </w:t>
      </w:r>
      <w:r>
        <w:tab/>
      </w:r>
      <w:r>
        <w:rPr>
          <w:b/>
        </w:rPr>
        <w:t xml:space="preserve">7 </w:t>
      </w:r>
      <w:r>
        <w:rPr>
          <w:b/>
        </w:rPr>
        <w:tab/>
      </w:r>
      <w:r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</w:p>
    <w:p w:rsidR="00713995" w:rsidRDefault="00596C5E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sectPr w:rsidR="00713995">
      <w:headerReference w:type="even" r:id="rId25"/>
      <w:headerReference w:type="default" r:id="rId26"/>
      <w:footerReference w:type="even" r:id="rId27"/>
      <w:footerReference w:type="default" r:id="rId28"/>
      <w:pgSz w:w="11911" w:h="16841"/>
      <w:pgMar w:top="1634" w:right="1127" w:bottom="1021" w:left="1220" w:header="329" w:footer="10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6C5E" w:rsidRDefault="00596C5E">
      <w:pPr>
        <w:spacing w:after="0" w:line="240" w:lineRule="auto"/>
      </w:pPr>
      <w:r>
        <w:separator/>
      </w:r>
    </w:p>
  </w:endnote>
  <w:endnote w:type="continuationSeparator" w:id="0">
    <w:p w:rsidR="00596C5E" w:rsidRDefault="00596C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3E96" w:rsidRDefault="00596C5E">
    <w:pPr>
      <w:spacing w:after="89"/>
      <w:ind w:left="493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756208</wp:posOffset>
              </wp:positionH>
              <wp:positionV relativeFrom="page">
                <wp:posOffset>9825228</wp:posOffset>
              </wp:positionV>
              <wp:extent cx="5822954" cy="364232"/>
              <wp:effectExtent l="0" t="0" r="6346" b="16768"/>
              <wp:wrapSquare wrapText="bothSides"/>
              <wp:docPr id="36" name="Group 1149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22954" cy="364232"/>
                        <a:chOff x="0" y="0"/>
                        <a:chExt cx="5822954" cy="364232"/>
                      </a:xfrm>
                    </wpg:grpSpPr>
                    <wps:wsp>
                      <wps:cNvPr id="37" name="Shape 119107"/>
                      <wps:cNvSpPr/>
                      <wps:spPr>
                        <a:xfrm>
                          <a:off x="0" y="355088"/>
                          <a:ext cx="5822954" cy="9144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5822950"/>
                            <a:gd name="f4" fmla="val 9144"/>
                            <a:gd name="f5" fmla="*/ f0 1 5822950"/>
                            <a:gd name="f6" fmla="*/ f1 1 9144"/>
                            <a:gd name="f7" fmla="val f2"/>
                            <a:gd name="f8" fmla="val f3"/>
                            <a:gd name="f9" fmla="val f4"/>
                            <a:gd name="f10" fmla="+- f9 0 f7"/>
                            <a:gd name="f11" fmla="+- f8 0 f7"/>
                            <a:gd name="f12" fmla="*/ f11 1 5822950"/>
                            <a:gd name="f13" fmla="*/ f10 1 9144"/>
                            <a:gd name="f14" fmla="*/ 0 1 f12"/>
                            <a:gd name="f15" fmla="*/ 5822950 1 f12"/>
                            <a:gd name="f16" fmla="*/ 0 1 f13"/>
                            <a:gd name="f17" fmla="*/ 9144 1 f13"/>
                            <a:gd name="f18" fmla="*/ f14 f5 1"/>
                            <a:gd name="f19" fmla="*/ f15 f5 1"/>
                            <a:gd name="f20" fmla="*/ f17 f6 1"/>
                            <a:gd name="f21" fmla="*/ f16 f6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8" t="f21" r="f19" b="f20"/>
                          <a:pathLst>
                            <a:path w="5822950" h="9144">
                              <a:moveTo>
                                <a:pt x="f2" y="f2"/>
                              </a:moveTo>
                              <a:lnTo>
                                <a:pt x="f3" y="f2"/>
                              </a:lnTo>
                              <a:lnTo>
                                <a:pt x="f3" y="f4"/>
                              </a:lnTo>
                              <a:lnTo>
                                <a:pt x="f2" y="f4"/>
                              </a:lnTo>
                              <a:lnTo>
                                <a:pt x="f2" y="f2"/>
                              </a:lnTo>
                            </a:path>
                          </a:pathLst>
                        </a:custGeom>
                        <a:noFill/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  <wps:wsp>
                      <wps:cNvPr id="38" name="Rectangle 114956"/>
                      <wps:cNvSpPr/>
                      <wps:spPr>
                        <a:xfrm>
                          <a:off x="1299920" y="43223"/>
                          <a:ext cx="37728" cy="151424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:rsidR="00C13E96" w:rsidRDefault="00596C5E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  <wps:wsp>
                      <wps:cNvPr id="39" name="Shape 119108"/>
                      <wps:cNvSpPr/>
                      <wps:spPr>
                        <a:xfrm>
                          <a:off x="12189" y="0"/>
                          <a:ext cx="12188" cy="202695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12192"/>
                            <a:gd name="f4" fmla="val 202692"/>
                            <a:gd name="f5" fmla="*/ f0 1 12192"/>
                            <a:gd name="f6" fmla="*/ f1 1 202692"/>
                            <a:gd name="f7" fmla="val f2"/>
                            <a:gd name="f8" fmla="val f3"/>
                            <a:gd name="f9" fmla="val f4"/>
                            <a:gd name="f10" fmla="+- f9 0 f7"/>
                            <a:gd name="f11" fmla="+- f8 0 f7"/>
                            <a:gd name="f12" fmla="*/ f11 1 12192"/>
                            <a:gd name="f13" fmla="*/ f10 1 202692"/>
                            <a:gd name="f14" fmla="*/ 0 1 f12"/>
                            <a:gd name="f15" fmla="*/ 12192 1 f12"/>
                            <a:gd name="f16" fmla="*/ 0 1 f13"/>
                            <a:gd name="f17" fmla="*/ 202692 1 f13"/>
                            <a:gd name="f18" fmla="*/ f14 f5 1"/>
                            <a:gd name="f19" fmla="*/ f15 f5 1"/>
                            <a:gd name="f20" fmla="*/ f17 f6 1"/>
                            <a:gd name="f21" fmla="*/ f16 f6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8" t="f21" r="f19" b="f20"/>
                          <a:pathLst>
                            <a:path w="12192" h="202692">
                              <a:moveTo>
                                <a:pt x="f2" y="f2"/>
                              </a:moveTo>
                              <a:lnTo>
                                <a:pt x="f3" y="f2"/>
                              </a:lnTo>
                              <a:lnTo>
                                <a:pt x="f3" y="f4"/>
                              </a:lnTo>
                              <a:lnTo>
                                <a:pt x="f2" y="f4"/>
                              </a:lnTo>
                              <a:lnTo>
                                <a:pt x="f2" y="f2"/>
                              </a:lnTo>
                            </a:path>
                          </a:pathLst>
                        </a:custGeom>
                        <a:noFill/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wpg:wgp>
                </a:graphicData>
              </a:graphic>
            </wp:anchor>
          </w:drawing>
        </mc:Choice>
        <mc:Fallback>
          <w:pict>
            <v:group id="Group 114953" o:spid="_x0000_s1157" style="position:absolute;left:0;text-align:left;margin-left:59.55pt;margin-top:773.65pt;width:458.5pt;height:28.7pt;z-index:251663360;mso-position-horizontal-relative:page;mso-position-vertical-relative:page" coordsize="58229,3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">
              <v:shape id="Shape 119107" o:spid="_x0000_s1158" style="position:absolute;top:3550;width:58229;height:92;visibility:visible;mso-wrap-style:square;v-text-anchor:top" coordsize="582295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" path="m,l5822950,r,9144l,9144,,e" filled="f" stroked="f">
                <v:path arrowok="t" o:connecttype="custom" o:connectlocs="2911477,0;5822954,4572;2911477,9144;0,4572" o:connectangles="270,0,90,180" textboxrect="0,0,5822950,9144"/>
              </v:shape>
              <v:rect id="Rectangle 114956" o:spid="_x0000_s1159" style="position:absolute;left:12999;top:432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<v:textbox inset="0,0,0,0">
                  <w:txbxContent>
                    <w:p w:rsidR="00C13E96" w:rsidRDefault="00596C5E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shape id="Shape 119108" o:spid="_x0000_s1160" style="position:absolute;left:121;width:122;height:2026;visibility:visible;mso-wrap-style:square;v-text-anchor:top" coordsize="12192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" path="m,l12192,r,202692l,202692,,e" filled="f" stroked="f">
                <v:path arrowok="t" o:connecttype="custom" o:connectlocs="6094,0;12188,101348;6094,202695;0,101348" o:connectangles="270,0,90,180" textboxrect="0,0,12192,202692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b/>
        <w:sz w:val="24"/>
      </w:rPr>
      <w:t>Ayuntamiento de Águilas</w:t>
    </w:r>
    <w:r>
      <w:rPr>
        <w:rFonts w:ascii="Times New Roman" w:eastAsia="Times New Roman" w:hAnsi="Times New Roman" w:cs="Times New Roman"/>
        <w:sz w:val="24"/>
        <w:vertAlign w:val="subscript"/>
      </w:rPr>
      <w:t xml:space="preserve"> </w:t>
    </w:r>
  </w:p>
  <w:p w:rsidR="00C13E96" w:rsidRDefault="00596C5E">
    <w:pPr>
      <w:spacing w:after="0"/>
      <w:ind w:left="982"/>
    </w:pPr>
    <w:r>
      <w:rPr>
        <w:rFonts w:ascii="Times New Roman" w:eastAsia="Times New Roman" w:hAnsi="Times New Roman" w:cs="Times New Roman"/>
        <w:sz w:val="16"/>
      </w:rPr>
      <w:t>CIF P3000300H, Dirección: Plaza de España, 14, Águilas. 30880 Murcia. Tfno. 968418800. Fax: 968418865</w:t>
    </w:r>
    <w:r>
      <w:rPr>
        <w:rFonts w:ascii="Times New Roman" w:eastAsia="Times New Roman" w:hAnsi="Times New Roman" w:cs="Times New Roman"/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3E96" w:rsidRDefault="00596C5E">
    <w:pPr>
      <w:spacing w:after="89"/>
      <w:ind w:left="493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756208</wp:posOffset>
              </wp:positionH>
              <wp:positionV relativeFrom="page">
                <wp:posOffset>9819128</wp:posOffset>
              </wp:positionV>
              <wp:extent cx="5822954" cy="370332"/>
              <wp:effectExtent l="0" t="0" r="6346" b="10668"/>
              <wp:wrapSquare wrapText="bothSides"/>
              <wp:docPr id="31" name="Group 1148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22954" cy="370332"/>
                        <a:chOff x="0" y="0"/>
                        <a:chExt cx="5822954" cy="370332"/>
                      </a:xfrm>
                    </wpg:grpSpPr>
                    <wps:wsp>
                      <wps:cNvPr id="32" name="Shape 119099"/>
                      <wps:cNvSpPr/>
                      <wps:spPr>
                        <a:xfrm>
                          <a:off x="0" y="361188"/>
                          <a:ext cx="5822954" cy="9144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5822950"/>
                            <a:gd name="f4" fmla="val 9144"/>
                            <a:gd name="f5" fmla="*/ f0 1 5822950"/>
                            <a:gd name="f6" fmla="*/ f1 1 9144"/>
                            <a:gd name="f7" fmla="val f2"/>
                            <a:gd name="f8" fmla="val f3"/>
                            <a:gd name="f9" fmla="val f4"/>
                            <a:gd name="f10" fmla="+- f9 0 f7"/>
                            <a:gd name="f11" fmla="+- f8 0 f7"/>
                            <a:gd name="f12" fmla="*/ f11 1 5822950"/>
                            <a:gd name="f13" fmla="*/ f10 1 9144"/>
                            <a:gd name="f14" fmla="*/ 0 1 f12"/>
                            <a:gd name="f15" fmla="*/ 5822950 1 f12"/>
                            <a:gd name="f16" fmla="*/ 0 1 f13"/>
                            <a:gd name="f17" fmla="*/ 9144 1 f13"/>
                            <a:gd name="f18" fmla="*/ f14 f5 1"/>
                            <a:gd name="f19" fmla="*/ f15 f5 1"/>
                            <a:gd name="f20" fmla="*/ f17 f6 1"/>
                            <a:gd name="f21" fmla="*/ f16 f6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8" t="f21" r="f19" b="f20"/>
                          <a:pathLst>
                            <a:path w="5822950" h="9144">
                              <a:moveTo>
                                <a:pt x="f2" y="f2"/>
                              </a:moveTo>
                              <a:lnTo>
                                <a:pt x="f3" y="f2"/>
                              </a:lnTo>
                              <a:lnTo>
                                <a:pt x="f3" y="f4"/>
                              </a:lnTo>
                              <a:lnTo>
                                <a:pt x="f2" y="f4"/>
                              </a:lnTo>
                              <a:lnTo>
                                <a:pt x="f2" y="f2"/>
                              </a:lnTo>
                            </a:path>
                          </a:pathLst>
                        </a:custGeom>
                        <a:noFill/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  <wps:wsp>
                      <wps:cNvPr id="33" name="Shape 119100"/>
                      <wps:cNvSpPr/>
                      <wps:spPr>
                        <a:xfrm>
                          <a:off x="1536521" y="0"/>
                          <a:ext cx="1191764" cy="12188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1191768"/>
                            <a:gd name="f4" fmla="val 12192"/>
                            <a:gd name="f5" fmla="*/ f0 1 1191768"/>
                            <a:gd name="f6" fmla="*/ f1 1 12192"/>
                            <a:gd name="f7" fmla="val f2"/>
                            <a:gd name="f8" fmla="val f3"/>
                            <a:gd name="f9" fmla="val f4"/>
                            <a:gd name="f10" fmla="+- f9 0 f7"/>
                            <a:gd name="f11" fmla="+- f8 0 f7"/>
                            <a:gd name="f12" fmla="*/ f11 1 1191768"/>
                            <a:gd name="f13" fmla="*/ f10 1 12192"/>
                            <a:gd name="f14" fmla="*/ 0 1 f12"/>
                            <a:gd name="f15" fmla="*/ 1191768 1 f12"/>
                            <a:gd name="f16" fmla="*/ 0 1 f13"/>
                            <a:gd name="f17" fmla="*/ 12192 1 f13"/>
                            <a:gd name="f18" fmla="*/ f14 f5 1"/>
                            <a:gd name="f19" fmla="*/ f15 f5 1"/>
                            <a:gd name="f20" fmla="*/ f17 f6 1"/>
                            <a:gd name="f21" fmla="*/ f16 f6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8" t="f21" r="f19" b="f20"/>
                          <a:pathLst>
                            <a:path w="1191768" h="12192">
                              <a:moveTo>
                                <a:pt x="f2" y="f2"/>
                              </a:moveTo>
                              <a:lnTo>
                                <a:pt x="f3" y="f2"/>
                              </a:lnTo>
                              <a:lnTo>
                                <a:pt x="f3" y="f4"/>
                              </a:lnTo>
                              <a:lnTo>
                                <a:pt x="f2" y="f4"/>
                              </a:lnTo>
                              <a:lnTo>
                                <a:pt x="f2" y="f2"/>
                              </a:lnTo>
                            </a:path>
                          </a:pathLst>
                        </a:custGeom>
                        <a:noFill/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  <wps:wsp>
                      <wps:cNvPr id="34" name="Shape 119101"/>
                      <wps:cNvSpPr/>
                      <wps:spPr>
                        <a:xfrm>
                          <a:off x="2740485" y="0"/>
                          <a:ext cx="277675" cy="12188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277673"/>
                            <a:gd name="f4" fmla="val 12192"/>
                            <a:gd name="f5" fmla="*/ f0 1 277673"/>
                            <a:gd name="f6" fmla="*/ f1 1 12192"/>
                            <a:gd name="f7" fmla="val f2"/>
                            <a:gd name="f8" fmla="val f3"/>
                            <a:gd name="f9" fmla="val f4"/>
                            <a:gd name="f10" fmla="+- f9 0 f7"/>
                            <a:gd name="f11" fmla="+- f8 0 f7"/>
                            <a:gd name="f12" fmla="*/ f11 1 277673"/>
                            <a:gd name="f13" fmla="*/ f10 1 12192"/>
                            <a:gd name="f14" fmla="*/ 0 1 f12"/>
                            <a:gd name="f15" fmla="*/ 277673 1 f12"/>
                            <a:gd name="f16" fmla="*/ 0 1 f13"/>
                            <a:gd name="f17" fmla="*/ 12192 1 f13"/>
                            <a:gd name="f18" fmla="*/ f14 f5 1"/>
                            <a:gd name="f19" fmla="*/ f15 f5 1"/>
                            <a:gd name="f20" fmla="*/ f17 f6 1"/>
                            <a:gd name="f21" fmla="*/ f16 f6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8" t="f21" r="f19" b="f20"/>
                          <a:pathLst>
                            <a:path w="277673" h="12192">
                              <a:moveTo>
                                <a:pt x="f2" y="f2"/>
                              </a:moveTo>
                              <a:lnTo>
                                <a:pt x="f3" y="f2"/>
                              </a:lnTo>
                              <a:lnTo>
                                <a:pt x="f3" y="f4"/>
                              </a:lnTo>
                              <a:lnTo>
                                <a:pt x="f2" y="f4"/>
                              </a:lnTo>
                              <a:lnTo>
                                <a:pt x="f2" y="f2"/>
                              </a:lnTo>
                            </a:path>
                          </a:pathLst>
                        </a:custGeom>
                        <a:noFill/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  <wps:wsp>
                      <wps:cNvPr id="35" name="Shape 119102"/>
                      <wps:cNvSpPr/>
                      <wps:spPr>
                        <a:xfrm>
                          <a:off x="12189" y="12199"/>
                          <a:ext cx="12188" cy="202695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12192"/>
                            <a:gd name="f4" fmla="val 202692"/>
                            <a:gd name="f5" fmla="*/ f0 1 12192"/>
                            <a:gd name="f6" fmla="*/ f1 1 202692"/>
                            <a:gd name="f7" fmla="val f2"/>
                            <a:gd name="f8" fmla="val f3"/>
                            <a:gd name="f9" fmla="val f4"/>
                            <a:gd name="f10" fmla="+- f9 0 f7"/>
                            <a:gd name="f11" fmla="+- f8 0 f7"/>
                            <a:gd name="f12" fmla="*/ f11 1 12192"/>
                            <a:gd name="f13" fmla="*/ f10 1 202692"/>
                            <a:gd name="f14" fmla="*/ 0 1 f12"/>
                            <a:gd name="f15" fmla="*/ 12192 1 f12"/>
                            <a:gd name="f16" fmla="*/ 0 1 f13"/>
                            <a:gd name="f17" fmla="*/ 202692 1 f13"/>
                            <a:gd name="f18" fmla="*/ f14 f5 1"/>
                            <a:gd name="f19" fmla="*/ f15 f5 1"/>
                            <a:gd name="f20" fmla="*/ f17 f6 1"/>
                            <a:gd name="f21" fmla="*/ f16 f6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8" t="f21" r="f19" b="f20"/>
                          <a:pathLst>
                            <a:path w="12192" h="202692">
                              <a:moveTo>
                                <a:pt x="f2" y="f2"/>
                              </a:moveTo>
                              <a:lnTo>
                                <a:pt x="f3" y="f2"/>
                              </a:lnTo>
                              <a:lnTo>
                                <a:pt x="f3" y="f4"/>
                              </a:lnTo>
                              <a:lnTo>
                                <a:pt x="f2" y="f4"/>
                              </a:lnTo>
                              <a:lnTo>
                                <a:pt x="f2" y="f2"/>
                              </a:lnTo>
                            </a:path>
                          </a:pathLst>
                        </a:custGeom>
                        <a:noFill/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wpg:wgp>
                </a:graphicData>
              </a:graphic>
            </wp:anchor>
          </w:drawing>
        </mc:Choice>
        <mc:Fallback>
          <w:pict>
            <v:group w14:anchorId="0CD2C538" id="Group 114840" o:spid="_x0000_s1026" style="position:absolute;margin-left:59.55pt;margin-top:773.15pt;width:458.5pt;height:29.15pt;z-index:251665408;mso-position-horizontal-relative:page;mso-position-vertical-relative:page" coordsize="58229,37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">
              <v:shape id="Shape 119099" o:spid="_x0000_s1027" style="position:absolute;top:3611;width:58229;height:92;visibility:visible;mso-wrap-style:square;v-text-anchor:top" coordsize="582295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" path="m,l5822950,r,9144l,9144,,e" filled="f" stroked="f">
                <v:path arrowok="t" o:connecttype="custom" o:connectlocs="2911477,0;5822954,4572;2911477,9144;0,4572" o:connectangles="270,0,90,180" textboxrect="0,0,5822950,9144"/>
              </v:shape>
              <v:shape id="Shape 119100" o:spid="_x0000_s1028" style="position:absolute;left:15365;width:11917;height:121;visibility:visible;mso-wrap-style:square;v-text-anchor:top" coordsize="119176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" path="m,l1191768,r,12192l,12192,,e" filled="f" stroked="f">
                <v:path arrowok="t" o:connecttype="custom" o:connectlocs="595882,0;1191764,6094;595882,12188;0,6094" o:connectangles="270,0,90,180" textboxrect="0,0,1191768,12192"/>
              </v:shape>
              <v:shape id="Shape 119101" o:spid="_x0000_s1029" style="position:absolute;left:27404;width:2777;height:121;visibility:visible;mso-wrap-style:square;v-text-anchor:top" coordsize="277673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" path="m,l277673,r,12192l,12192,,e" filled="f" stroked="f">
                <v:path arrowok="t" o:connecttype="custom" o:connectlocs="138838,0;277675,6094;138838,12188;0,6094" o:connectangles="270,0,90,180" textboxrect="0,0,277673,12192"/>
              </v:shape>
              <v:shape id="Shape 119102" o:spid="_x0000_s1030" style="position:absolute;left:121;top:121;width:122;height:2027;visibility:visible;mso-wrap-style:square;v-text-anchor:top" coordsize="12192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" path="m,l12192,r,202692l,202692,,e" filled="f" stroked="f">
                <v:path arrowok="t" o:connecttype="custom" o:connectlocs="6094,0;12188,101348;6094,202695;0,101348" o:connectangles="270,0,90,180" textboxrect="0,0,12192,202692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b/>
        <w:sz w:val="24"/>
      </w:rPr>
      <w:t>Ayuntamiento de Águilas</w:t>
    </w:r>
    <w:r>
      <w:rPr>
        <w:rFonts w:ascii="Times New Roman" w:eastAsia="Times New Roman" w:hAnsi="Times New Roman" w:cs="Times New Roman"/>
        <w:sz w:val="24"/>
        <w:vertAlign w:val="subscript"/>
      </w:rPr>
      <w:t xml:space="preserve"> </w:t>
    </w:r>
  </w:p>
  <w:p w:rsidR="00C13E96" w:rsidRDefault="00596C5E">
    <w:pPr>
      <w:spacing w:after="0"/>
      <w:ind w:left="982"/>
    </w:pPr>
    <w:r>
      <w:rPr>
        <w:rFonts w:ascii="Times New Roman" w:eastAsia="Times New Roman" w:hAnsi="Times New Roman" w:cs="Times New Roman"/>
        <w:sz w:val="16"/>
      </w:rPr>
      <w:t>CIF P3000300H, Dirección: Plaza de España, 14, Águilas. 30880 Murcia.</w:t>
    </w:r>
    <w:r>
      <w:rPr>
        <w:rFonts w:ascii="Times New Roman" w:eastAsia="Times New Roman" w:hAnsi="Times New Roman" w:cs="Times New Roman"/>
        <w:sz w:val="16"/>
      </w:rPr>
      <w:t xml:space="preserve"> Tfno. 968418800. Fax: 968418865</w:t>
    </w:r>
    <w:r>
      <w:rPr>
        <w:rFonts w:ascii="Times New Roman" w:eastAsia="Times New Roman" w:hAnsi="Times New Roman" w:cs="Times New Roman"/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3E96" w:rsidRDefault="00596C5E">
    <w:pPr>
      <w:spacing w:after="89"/>
      <w:ind w:left="493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756208</wp:posOffset>
              </wp:positionH>
              <wp:positionV relativeFrom="paragraph">
                <wp:posOffset>10180316</wp:posOffset>
              </wp:positionV>
              <wp:extent cx="5822954" cy="9144"/>
              <wp:effectExtent l="0" t="0" r="6346" b="9906"/>
              <wp:wrapSquare wrapText="bothSides"/>
              <wp:docPr id="41" name="Group 1147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22954" cy="9144"/>
                      </a:xfrm>
                      <a:custGeom>
                        <a:avLst/>
                        <a:gdLst>
                          <a:gd name="f0" fmla="val w"/>
                          <a:gd name="f1" fmla="val h"/>
                          <a:gd name="f2" fmla="val 0"/>
                          <a:gd name="f3" fmla="val 5822950"/>
                          <a:gd name="f4" fmla="val 9144"/>
                          <a:gd name="f5" fmla="*/ f0 1 5822950"/>
                          <a:gd name="f6" fmla="*/ f1 1 9144"/>
                          <a:gd name="f7" fmla="val f2"/>
                          <a:gd name="f8" fmla="val f3"/>
                          <a:gd name="f9" fmla="val f4"/>
                          <a:gd name="f10" fmla="+- f9 0 f7"/>
                          <a:gd name="f11" fmla="+- f8 0 f7"/>
                          <a:gd name="f12" fmla="*/ f11 1 5822950"/>
                          <a:gd name="f13" fmla="*/ f10 1 9144"/>
                          <a:gd name="f14" fmla="*/ 0 1 f12"/>
                          <a:gd name="f15" fmla="*/ 5822950 1 f12"/>
                          <a:gd name="f16" fmla="*/ 0 1 f13"/>
                          <a:gd name="f17" fmla="*/ 9144 1 f13"/>
                          <a:gd name="f18" fmla="*/ f14 f5 1"/>
                          <a:gd name="f19" fmla="*/ f15 f5 1"/>
                          <a:gd name="f20" fmla="*/ f17 f6 1"/>
                          <a:gd name="f21" fmla="*/ f16 f6 1"/>
                        </a:gdLst>
                        <a:ahLst/>
                        <a:cxnLst>
                          <a:cxn ang="3cd4">
                            <a:pos x="hc" y="t"/>
                          </a:cxn>
                          <a:cxn ang="0">
                            <a:pos x="r" y="vc"/>
                          </a:cxn>
                          <a:cxn ang="cd4">
                            <a:pos x="hc" y="b"/>
                          </a:cxn>
                          <a:cxn ang="cd2">
                            <a:pos x="l" y="vc"/>
                          </a:cxn>
                        </a:cxnLst>
                        <a:rect l="f18" t="f21" r="f19" b="f20"/>
                        <a:pathLst>
                          <a:path w="5822950" h="9144">
                            <a:moveTo>
                              <a:pt x="f2" y="f2"/>
                            </a:moveTo>
                            <a:lnTo>
                              <a:pt x="f3" y="f2"/>
                            </a:lnTo>
                            <a:lnTo>
                              <a:pt x="f3" y="f4"/>
                            </a:lnTo>
                            <a:lnTo>
                              <a:pt x="f2" y="f4"/>
                            </a:lnTo>
                            <a:lnTo>
                              <a:pt x="f2" y="f2"/>
                            </a:lnTo>
                          </a:path>
                        </a:pathLst>
                      </a:custGeom>
                      <a:noFill/>
                      <a:ln cap="flat">
                        <a:noFill/>
                        <a:prstDash val="solid"/>
                      </a:ln>
                    </wps:spPr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 w14:anchorId="0B862FB6" id="Group 114730" o:spid="_x0000_s1026" style="position:absolute;margin-left:59.55pt;margin-top:801.6pt;width:458.5pt;height: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822950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" path="m,l5822950,r,9144l,9144,,e" filled="f" stroked="f">
              <v:path arrowok="t" o:connecttype="custom" o:connectlocs="2911477,0;5822954,4572;2911477,9144;0,4572" o:connectangles="270,0,90,180" textboxrect="0,0,5822950,9144"/>
              <w10:wrap type="square"/>
            </v:shape>
          </w:pict>
        </mc:Fallback>
      </mc:AlternateContent>
    </w:r>
    <w:r>
      <w:rPr>
        <w:rFonts w:ascii="Times New Roman" w:eastAsia="Times New Roman" w:hAnsi="Times New Roman" w:cs="Times New Roman"/>
        <w:b/>
        <w:sz w:val="24"/>
      </w:rPr>
      <w:t>Ayuntamiento de Águilas</w:t>
    </w:r>
    <w:r>
      <w:rPr>
        <w:rFonts w:ascii="Times New Roman" w:eastAsia="Times New Roman" w:hAnsi="Times New Roman" w:cs="Times New Roman"/>
        <w:sz w:val="24"/>
        <w:vertAlign w:val="subscript"/>
      </w:rPr>
      <w:t xml:space="preserve"> </w:t>
    </w:r>
  </w:p>
  <w:p w:rsidR="00C13E96" w:rsidRDefault="00596C5E">
    <w:pPr>
      <w:spacing w:after="0"/>
      <w:ind w:left="982"/>
    </w:pPr>
    <w:r>
      <w:rPr>
        <w:rFonts w:ascii="Times New Roman" w:eastAsia="Times New Roman" w:hAnsi="Times New Roman" w:cs="Times New Roman"/>
        <w:sz w:val="16"/>
      </w:rPr>
      <w:t xml:space="preserve">CIF P3000300H, Dirección: Plaza de España, 14, Águilas. </w:t>
    </w:r>
    <w:r>
      <w:rPr>
        <w:rFonts w:ascii="Times New Roman" w:eastAsia="Times New Roman" w:hAnsi="Times New Roman" w:cs="Times New Roman"/>
        <w:sz w:val="16"/>
      </w:rPr>
      <w:t>30880 Murcia. Tfno. 968418800. Fax: 968418865</w:t>
    </w:r>
    <w:r>
      <w:rPr>
        <w:rFonts w:ascii="Times New Roman" w:eastAsia="Times New Roman" w:hAnsi="Times New Roman" w:cs="Times New Roman"/>
        <w:sz w:val="24"/>
      </w:rP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3E96" w:rsidRDefault="00596C5E">
    <w:pPr>
      <w:tabs>
        <w:tab w:val="center" w:pos="806"/>
        <w:tab w:val="center" w:pos="1884"/>
        <w:tab w:val="center" w:pos="4496"/>
      </w:tabs>
      <w:spacing w:after="444"/>
    </w:pP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>
              <wp:simplePos x="0" y="0"/>
              <wp:positionH relativeFrom="column">
                <wp:posOffset>756208</wp:posOffset>
              </wp:positionH>
              <wp:positionV relativeFrom="paragraph">
                <wp:posOffset>10180316</wp:posOffset>
              </wp:positionV>
              <wp:extent cx="5822954" cy="9144"/>
              <wp:effectExtent l="0" t="0" r="6346" b="9906"/>
              <wp:wrapSquare wrapText="bothSides"/>
              <wp:docPr id="67" name="Group 1151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22954" cy="9144"/>
                      </a:xfrm>
                      <a:custGeom>
                        <a:avLst/>
                        <a:gdLst>
                          <a:gd name="f0" fmla="val w"/>
                          <a:gd name="f1" fmla="val h"/>
                          <a:gd name="f2" fmla="val 0"/>
                          <a:gd name="f3" fmla="val 5822950"/>
                          <a:gd name="f4" fmla="val 9144"/>
                          <a:gd name="f5" fmla="*/ f0 1 5822950"/>
                          <a:gd name="f6" fmla="*/ f1 1 9144"/>
                          <a:gd name="f7" fmla="val f2"/>
                          <a:gd name="f8" fmla="val f3"/>
                          <a:gd name="f9" fmla="val f4"/>
                          <a:gd name="f10" fmla="+- f9 0 f7"/>
                          <a:gd name="f11" fmla="+- f8 0 f7"/>
                          <a:gd name="f12" fmla="*/ f11 1 5822950"/>
                          <a:gd name="f13" fmla="*/ f10 1 9144"/>
                          <a:gd name="f14" fmla="*/ 0 1 f12"/>
                          <a:gd name="f15" fmla="*/ 5822950 1 f12"/>
                          <a:gd name="f16" fmla="*/ 0 1 f13"/>
                          <a:gd name="f17" fmla="*/ 9144 1 f13"/>
                          <a:gd name="f18" fmla="*/ f14 f5 1"/>
                          <a:gd name="f19" fmla="*/ f15 f5 1"/>
                          <a:gd name="f20" fmla="*/ f17 f6 1"/>
                          <a:gd name="f21" fmla="*/ f16 f6 1"/>
                        </a:gdLst>
                        <a:ahLst/>
                        <a:cxnLst>
                          <a:cxn ang="3cd4">
                            <a:pos x="hc" y="t"/>
                          </a:cxn>
                          <a:cxn ang="0">
                            <a:pos x="r" y="vc"/>
                          </a:cxn>
                          <a:cxn ang="cd4">
                            <a:pos x="hc" y="b"/>
                          </a:cxn>
                          <a:cxn ang="cd2">
                            <a:pos x="l" y="vc"/>
                          </a:cxn>
                        </a:cxnLst>
                        <a:rect l="f18" t="f21" r="f19" b="f20"/>
                        <a:pathLst>
                          <a:path w="5822950" h="9144">
                            <a:moveTo>
                              <a:pt x="f2" y="f2"/>
                            </a:moveTo>
                            <a:lnTo>
                              <a:pt x="f3" y="f2"/>
                            </a:lnTo>
                            <a:lnTo>
                              <a:pt x="f3" y="f4"/>
                            </a:lnTo>
                            <a:lnTo>
                              <a:pt x="f2" y="f4"/>
                            </a:lnTo>
                            <a:lnTo>
                              <a:pt x="f2" y="f2"/>
                            </a:lnTo>
                          </a:path>
                        </a:pathLst>
                      </a:custGeom>
                      <a:noFill/>
                      <a:ln cap="flat">
                        <a:noFill/>
                        <a:prstDash val="solid"/>
                      </a:ln>
                    </wps:spPr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 w14:anchorId="2C6A1866" id="Group 115158" o:spid="_x0000_s1026" style="position:absolute;margin-left:59.55pt;margin-top:801.6pt;width:458.5pt;height:.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822950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" path="m,l5822950,r,9144l,9144,,e" filled="f" stroked="f">
              <v:path arrowok="t" o:connecttype="custom" o:connectlocs="2911477,0;5822954,4572;2911477,9144;0,4572" o:connectangles="270,0,90,180" textboxrect="0,0,5822950,9144"/>
              <w10:wrap type="squar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page">
                <wp:posOffset>1502916</wp:posOffset>
              </wp:positionH>
              <wp:positionV relativeFrom="page">
                <wp:posOffset>9218679</wp:posOffset>
              </wp:positionV>
              <wp:extent cx="24377" cy="227072"/>
              <wp:effectExtent l="0" t="0" r="13723" b="1528"/>
              <wp:wrapSquare wrapText="bothSides"/>
              <wp:docPr id="68" name="Group 1151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377" cy="227072"/>
                        <a:chOff x="0" y="0"/>
                        <a:chExt cx="24377" cy="227072"/>
                      </a:xfrm>
                    </wpg:grpSpPr>
                    <wps:wsp>
                      <wps:cNvPr id="69" name="Shape 119141"/>
                      <wps:cNvSpPr/>
                      <wps:spPr>
                        <a:xfrm>
                          <a:off x="0" y="0"/>
                          <a:ext cx="12188" cy="12188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12192"/>
                            <a:gd name="f4" fmla="*/ f0 1 12192"/>
                            <a:gd name="f5" fmla="*/ f1 1 12192"/>
                            <a:gd name="f6" fmla="val f2"/>
                            <a:gd name="f7" fmla="val f3"/>
                            <a:gd name="f8" fmla="+- f7 0 f6"/>
                            <a:gd name="f9" fmla="*/ f8 1 12192"/>
                            <a:gd name="f10" fmla="*/ 0 1 f9"/>
                            <a:gd name="f11" fmla="*/ 12192 1 f9"/>
                            <a:gd name="f12" fmla="*/ f10 f4 1"/>
                            <a:gd name="f13" fmla="*/ f11 f4 1"/>
                            <a:gd name="f14" fmla="*/ f11 f5 1"/>
                            <a:gd name="f15" fmla="*/ f10 f5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2" t="f15" r="f13" b="f14"/>
                          <a:pathLst>
                            <a:path w="12192" h="12192">
                              <a:moveTo>
                                <a:pt x="f2" y="f2"/>
                              </a:moveTo>
                              <a:lnTo>
                                <a:pt x="f3" y="f2"/>
                              </a:lnTo>
                              <a:lnTo>
                                <a:pt x="f3" y="f3"/>
                              </a:lnTo>
                              <a:lnTo>
                                <a:pt x="f2" y="f3"/>
                              </a:lnTo>
                              <a:lnTo>
                                <a:pt x="f2" y="f2"/>
                              </a:lnTo>
                            </a:path>
                          </a:pathLst>
                        </a:custGeom>
                        <a:noFill/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  <wps:wsp>
                      <wps:cNvPr id="70" name="Shape 119142"/>
                      <wps:cNvSpPr/>
                      <wps:spPr>
                        <a:xfrm>
                          <a:off x="12189" y="0"/>
                          <a:ext cx="12188" cy="12188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12192"/>
                            <a:gd name="f4" fmla="*/ f0 1 12192"/>
                            <a:gd name="f5" fmla="*/ f1 1 12192"/>
                            <a:gd name="f6" fmla="val f2"/>
                            <a:gd name="f7" fmla="val f3"/>
                            <a:gd name="f8" fmla="+- f7 0 f6"/>
                            <a:gd name="f9" fmla="*/ f8 1 12192"/>
                            <a:gd name="f10" fmla="*/ 0 1 f9"/>
                            <a:gd name="f11" fmla="*/ 12192 1 f9"/>
                            <a:gd name="f12" fmla="*/ f10 f4 1"/>
                            <a:gd name="f13" fmla="*/ f11 f4 1"/>
                            <a:gd name="f14" fmla="*/ f11 f5 1"/>
                            <a:gd name="f15" fmla="*/ f10 f5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2" t="f15" r="f13" b="f14"/>
                          <a:pathLst>
                            <a:path w="12192" h="12192">
                              <a:moveTo>
                                <a:pt x="f2" y="f2"/>
                              </a:moveTo>
                              <a:lnTo>
                                <a:pt x="f3" y="f2"/>
                              </a:lnTo>
                              <a:lnTo>
                                <a:pt x="f3" y="f3"/>
                              </a:lnTo>
                              <a:lnTo>
                                <a:pt x="f2" y="f3"/>
                              </a:lnTo>
                              <a:lnTo>
                                <a:pt x="f2" y="f2"/>
                              </a:lnTo>
                            </a:path>
                          </a:pathLst>
                        </a:custGeom>
                        <a:noFill/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  <wps:wsp>
                      <wps:cNvPr id="71" name="Shape 119143"/>
                      <wps:cNvSpPr/>
                      <wps:spPr>
                        <a:xfrm>
                          <a:off x="0" y="12189"/>
                          <a:ext cx="12188" cy="202695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12192"/>
                            <a:gd name="f4" fmla="val 202692"/>
                            <a:gd name="f5" fmla="*/ f0 1 12192"/>
                            <a:gd name="f6" fmla="*/ f1 1 202692"/>
                            <a:gd name="f7" fmla="val f2"/>
                            <a:gd name="f8" fmla="val f3"/>
                            <a:gd name="f9" fmla="val f4"/>
                            <a:gd name="f10" fmla="+- f9 0 f7"/>
                            <a:gd name="f11" fmla="+- f8 0 f7"/>
                            <a:gd name="f12" fmla="*/ f11 1 12192"/>
                            <a:gd name="f13" fmla="*/ f10 1 202692"/>
                            <a:gd name="f14" fmla="*/ 0 1 f12"/>
                            <a:gd name="f15" fmla="*/ 12192 1 f12"/>
                            <a:gd name="f16" fmla="*/ 0 1 f13"/>
                            <a:gd name="f17" fmla="*/ 202692 1 f13"/>
                            <a:gd name="f18" fmla="*/ f14 f5 1"/>
                            <a:gd name="f19" fmla="*/ f15 f5 1"/>
                            <a:gd name="f20" fmla="*/ f17 f6 1"/>
                            <a:gd name="f21" fmla="*/ f16 f6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8" t="f21" r="f19" b="f20"/>
                          <a:pathLst>
                            <a:path w="12192" h="202692">
                              <a:moveTo>
                                <a:pt x="f2" y="f2"/>
                              </a:moveTo>
                              <a:lnTo>
                                <a:pt x="f3" y="f2"/>
                              </a:lnTo>
                              <a:lnTo>
                                <a:pt x="f3" y="f4"/>
                              </a:lnTo>
                              <a:lnTo>
                                <a:pt x="f2" y="f4"/>
                              </a:lnTo>
                              <a:lnTo>
                                <a:pt x="f2" y="f2"/>
                              </a:lnTo>
                            </a:path>
                          </a:pathLst>
                        </a:custGeom>
                        <a:noFill/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  <wps:wsp>
                      <wps:cNvPr id="72" name="Shape 119144"/>
                      <wps:cNvSpPr/>
                      <wps:spPr>
                        <a:xfrm>
                          <a:off x="0" y="214884"/>
                          <a:ext cx="12188" cy="12188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12192"/>
                            <a:gd name="f4" fmla="val 12193"/>
                            <a:gd name="f5" fmla="*/ f0 1 12192"/>
                            <a:gd name="f6" fmla="*/ f1 1 12193"/>
                            <a:gd name="f7" fmla="val f2"/>
                            <a:gd name="f8" fmla="val f3"/>
                            <a:gd name="f9" fmla="val f4"/>
                            <a:gd name="f10" fmla="+- f9 0 f7"/>
                            <a:gd name="f11" fmla="+- f8 0 f7"/>
                            <a:gd name="f12" fmla="*/ f11 1 12192"/>
                            <a:gd name="f13" fmla="*/ f10 1 12193"/>
                            <a:gd name="f14" fmla="*/ 0 1 f12"/>
                            <a:gd name="f15" fmla="*/ 12192 1 f12"/>
                            <a:gd name="f16" fmla="*/ 0 1 f13"/>
                            <a:gd name="f17" fmla="*/ 12193 1 f13"/>
                            <a:gd name="f18" fmla="*/ f14 f5 1"/>
                            <a:gd name="f19" fmla="*/ f15 f5 1"/>
                            <a:gd name="f20" fmla="*/ f17 f6 1"/>
                            <a:gd name="f21" fmla="*/ f16 f6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8" t="f21" r="f19" b="f20"/>
                          <a:pathLst>
                            <a:path w="12192" h="12193">
                              <a:moveTo>
                                <a:pt x="f2" y="f2"/>
                              </a:moveTo>
                              <a:lnTo>
                                <a:pt x="f3" y="f2"/>
                              </a:lnTo>
                              <a:lnTo>
                                <a:pt x="f3" y="f4"/>
                              </a:lnTo>
                              <a:lnTo>
                                <a:pt x="f2" y="f4"/>
                              </a:lnTo>
                              <a:lnTo>
                                <a:pt x="f2" y="f2"/>
                              </a:lnTo>
                            </a:path>
                          </a:pathLst>
                        </a:custGeom>
                        <a:noFill/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  <wps:wsp>
                      <wps:cNvPr id="73" name="Shape 119145"/>
                      <wps:cNvSpPr/>
                      <wps:spPr>
                        <a:xfrm>
                          <a:off x="12189" y="214884"/>
                          <a:ext cx="12188" cy="12188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12192"/>
                            <a:gd name="f4" fmla="val 12193"/>
                            <a:gd name="f5" fmla="*/ f0 1 12192"/>
                            <a:gd name="f6" fmla="*/ f1 1 12193"/>
                            <a:gd name="f7" fmla="val f2"/>
                            <a:gd name="f8" fmla="val f3"/>
                            <a:gd name="f9" fmla="val f4"/>
                            <a:gd name="f10" fmla="+- f9 0 f7"/>
                            <a:gd name="f11" fmla="+- f8 0 f7"/>
                            <a:gd name="f12" fmla="*/ f11 1 12192"/>
                            <a:gd name="f13" fmla="*/ f10 1 12193"/>
                            <a:gd name="f14" fmla="*/ 0 1 f12"/>
                            <a:gd name="f15" fmla="*/ 12192 1 f12"/>
                            <a:gd name="f16" fmla="*/ 0 1 f13"/>
                            <a:gd name="f17" fmla="*/ 12193 1 f13"/>
                            <a:gd name="f18" fmla="*/ f14 f5 1"/>
                            <a:gd name="f19" fmla="*/ f15 f5 1"/>
                            <a:gd name="f20" fmla="*/ f17 f6 1"/>
                            <a:gd name="f21" fmla="*/ f16 f6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8" t="f21" r="f19" b="f20"/>
                          <a:pathLst>
                            <a:path w="12192" h="12193">
                              <a:moveTo>
                                <a:pt x="f2" y="f2"/>
                              </a:moveTo>
                              <a:lnTo>
                                <a:pt x="f3" y="f2"/>
                              </a:lnTo>
                              <a:lnTo>
                                <a:pt x="f3" y="f4"/>
                              </a:lnTo>
                              <a:lnTo>
                                <a:pt x="f2" y="f4"/>
                              </a:lnTo>
                              <a:lnTo>
                                <a:pt x="f2" y="f2"/>
                              </a:lnTo>
                            </a:path>
                          </a:pathLst>
                        </a:custGeom>
                        <a:noFill/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wpg:wgp>
                </a:graphicData>
              </a:graphic>
            </wp:anchor>
          </w:drawing>
        </mc:Choice>
        <mc:Fallback>
          <w:pict>
            <v:group w14:anchorId="6AD1000F" id="Group 115160" o:spid="_x0000_s1026" style="position:absolute;margin-left:118.35pt;margin-top:725.9pt;width:1.9pt;height:17.9pt;z-index:251677696;mso-position-horizontal-relative:page;mso-position-vertical-relative:page" coordsize="24377,227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">
              <v:shape id="Shape 119141" o:spid="_x0000_s1027" style="position:absolute;width:12188;height:12188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" path="m,l12192,r,12192l,12192,,e" filled="f" stroked="f">
                <v:path arrowok="t" o:connecttype="custom" o:connectlocs="6094,0;12188,6094;6094,12188;0,6094" o:connectangles="270,0,90,180" textboxrect="0,0,12192,12192"/>
              </v:shape>
              <v:shape id="Shape 119142" o:spid="_x0000_s1028" style="position:absolute;left:12189;width:12188;height:12188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" path="m,l12192,r,12192l,12192,,e" filled="f" stroked="f">
                <v:path arrowok="t" o:connecttype="custom" o:connectlocs="6094,0;12188,6094;6094,12188;0,6094" o:connectangles="270,0,90,180" textboxrect="0,0,12192,12192"/>
              </v:shape>
              <v:shape id="Shape 119143" o:spid="_x0000_s1029" style="position:absolute;top:12189;width:12188;height:202695;visibility:visible;mso-wrap-style:square;v-text-anchor:top" coordsize="12192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" path="m,l12192,r,202692l,202692,,e" filled="f" stroked="f">
                <v:path arrowok="t" o:connecttype="custom" o:connectlocs="6094,0;12188,101348;6094,202695;0,101348" o:connectangles="270,0,90,180" textboxrect="0,0,12192,202692"/>
              </v:shape>
              <v:shape id="Shape 119144" o:spid="_x0000_s1030" style="position:absolute;top:214884;width:12188;height:12188;visibility:visible;mso-wrap-style:square;v-text-anchor:top" coordsize="12192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" path="m,l12192,r,12193l,12193,,e" filled="f" stroked="f">
                <v:path arrowok="t" o:connecttype="custom" o:connectlocs="6094,0;12188,6094;6094,12188;0,6094" o:connectangles="270,0,90,180" textboxrect="0,0,12192,12193"/>
              </v:shape>
              <v:shape id="Shape 119145" o:spid="_x0000_s1031" style="position:absolute;left:12189;top:214884;width:12188;height:12188;visibility:visible;mso-wrap-style:square;v-text-anchor:top" coordsize="12192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" path="m,l12192,r,12193l,12193,,e" filled="f" stroked="f">
                <v:path arrowok="t" o:connecttype="custom" o:connectlocs="6094,0;12188,6094;6094,12188;0,6094" o:connectangles="270,0,90,180" textboxrect="0,0,12192,12193"/>
              </v:shape>
              <w10:wrap type="square" anchorx="page" anchory="page"/>
            </v:group>
          </w:pict>
        </mc:Fallback>
      </mc:AlternateContent>
    </w:r>
    <w:r>
      <w:tab/>
    </w:r>
    <w:r>
      <w:rPr>
        <w:rFonts w:ascii="Arial" w:eastAsia="Arial" w:hAnsi="Arial" w:cs="Arial"/>
        <w:sz w:val="16"/>
      </w:rPr>
      <w:t>C2</w:t>
    </w:r>
    <w:r>
      <w:rPr>
        <w:rFonts w:ascii="Arial" w:eastAsia="Arial" w:hAnsi="Arial" w:cs="Arial"/>
        <w:sz w:val="16"/>
      </w:rPr>
      <w:tab/>
      <w:t xml:space="preserve"> </w:t>
    </w:r>
    <w:r>
      <w:rPr>
        <w:rFonts w:ascii="Arial" w:eastAsia="Arial" w:hAnsi="Arial" w:cs="Arial"/>
        <w:sz w:val="16"/>
      </w:rPr>
      <w:tab/>
    </w:r>
    <w:r>
      <w:rPr>
        <w:rFonts w:ascii="Arial" w:eastAsia="Arial" w:hAnsi="Arial" w:cs="Arial"/>
        <w:b/>
        <w:sz w:val="16"/>
      </w:rPr>
      <w:t>18</w:t>
    </w:r>
  </w:p>
  <w:p w:rsidR="00C13E96" w:rsidRDefault="00596C5E">
    <w:pPr>
      <w:spacing w:after="89"/>
      <w:ind w:left="521"/>
      <w:jc w:val="center"/>
    </w:pPr>
    <w:r>
      <w:rPr>
        <w:rFonts w:ascii="Times New Roman" w:eastAsia="Times New Roman" w:hAnsi="Times New Roman" w:cs="Times New Roman"/>
        <w:b/>
        <w:sz w:val="24"/>
      </w:rPr>
      <w:t xml:space="preserve">Ayuntamiento de </w:t>
    </w:r>
    <w:r>
      <w:rPr>
        <w:rFonts w:ascii="Times New Roman" w:eastAsia="Times New Roman" w:hAnsi="Times New Roman" w:cs="Times New Roman"/>
        <w:b/>
        <w:sz w:val="24"/>
      </w:rPr>
      <w:t>Águilas</w:t>
    </w:r>
    <w:r>
      <w:rPr>
        <w:rFonts w:ascii="Times New Roman" w:eastAsia="Times New Roman" w:hAnsi="Times New Roman" w:cs="Times New Roman"/>
        <w:sz w:val="24"/>
        <w:vertAlign w:val="subscript"/>
      </w:rPr>
      <w:t xml:space="preserve"> </w:t>
    </w:r>
  </w:p>
  <w:p w:rsidR="00C13E96" w:rsidRDefault="00596C5E">
    <w:pPr>
      <w:spacing w:after="0"/>
      <w:ind w:left="982"/>
    </w:pPr>
    <w:r>
      <w:rPr>
        <w:rFonts w:ascii="Times New Roman" w:eastAsia="Times New Roman" w:hAnsi="Times New Roman" w:cs="Times New Roman"/>
        <w:sz w:val="16"/>
      </w:rPr>
      <w:t>CIF P3000300H, Dirección: Plaza de España, 14, Águilas. 30880 Murcia. Tfno. 968418800. Fax: 968418865</w:t>
    </w:r>
    <w:r>
      <w:rPr>
        <w:rFonts w:ascii="Times New Roman" w:eastAsia="Times New Roman" w:hAnsi="Times New Roman" w:cs="Times New Roman"/>
        <w:sz w:val="24"/>
      </w:rP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3E96" w:rsidRDefault="00596C5E">
    <w:pPr>
      <w:spacing w:after="89"/>
      <w:ind w:left="521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page">
                <wp:posOffset>756208</wp:posOffset>
              </wp:positionH>
              <wp:positionV relativeFrom="page">
                <wp:posOffset>9803895</wp:posOffset>
              </wp:positionV>
              <wp:extent cx="5822954" cy="385565"/>
              <wp:effectExtent l="0" t="0" r="6346" b="14485"/>
              <wp:wrapSquare wrapText="bothSides"/>
              <wp:docPr id="55" name="Group 1151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22954" cy="385565"/>
                        <a:chOff x="0" y="0"/>
                        <a:chExt cx="5822954" cy="385565"/>
                      </a:xfrm>
                    </wpg:grpSpPr>
                    <wps:wsp>
                      <wps:cNvPr id="56" name="Shape 119125"/>
                      <wps:cNvSpPr/>
                      <wps:spPr>
                        <a:xfrm>
                          <a:off x="0" y="376421"/>
                          <a:ext cx="5822954" cy="9144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5822950"/>
                            <a:gd name="f4" fmla="val 9144"/>
                            <a:gd name="f5" fmla="*/ f0 1 5822950"/>
                            <a:gd name="f6" fmla="*/ f1 1 9144"/>
                            <a:gd name="f7" fmla="val f2"/>
                            <a:gd name="f8" fmla="val f3"/>
                            <a:gd name="f9" fmla="val f4"/>
                            <a:gd name="f10" fmla="+- f9 0 f7"/>
                            <a:gd name="f11" fmla="+- f8 0 f7"/>
                            <a:gd name="f12" fmla="*/ f11 1 5822950"/>
                            <a:gd name="f13" fmla="*/ f10 1 9144"/>
                            <a:gd name="f14" fmla="*/ 0 1 f12"/>
                            <a:gd name="f15" fmla="*/ 5822950 1 f12"/>
                            <a:gd name="f16" fmla="*/ 0 1 f13"/>
                            <a:gd name="f17" fmla="*/ 9144 1 f13"/>
                            <a:gd name="f18" fmla="*/ f14 f5 1"/>
                            <a:gd name="f19" fmla="*/ f15 f5 1"/>
                            <a:gd name="f20" fmla="*/ f17 f6 1"/>
                            <a:gd name="f21" fmla="*/ f16 f6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8" t="f21" r="f19" b="f20"/>
                          <a:pathLst>
                            <a:path w="5822950" h="9144">
                              <a:moveTo>
                                <a:pt x="f2" y="f2"/>
                              </a:moveTo>
                              <a:lnTo>
                                <a:pt x="f3" y="f2"/>
                              </a:lnTo>
                              <a:lnTo>
                                <a:pt x="f3" y="f4"/>
                              </a:lnTo>
                              <a:lnTo>
                                <a:pt x="f2" y="f4"/>
                              </a:lnTo>
                              <a:lnTo>
                                <a:pt x="f2" y="f2"/>
                              </a:lnTo>
                            </a:path>
                          </a:pathLst>
                        </a:custGeom>
                        <a:noFill/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  <wps:wsp>
                      <wps:cNvPr id="57" name="Rectangle 115124"/>
                      <wps:cNvSpPr/>
                      <wps:spPr>
                        <a:xfrm>
                          <a:off x="510537" y="43223"/>
                          <a:ext cx="172821" cy="151424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:rsidR="00C13E96" w:rsidRDefault="00596C5E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C2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  <wps:wsp>
                      <wps:cNvPr id="58" name="Rectangle 115125"/>
                      <wps:cNvSpPr/>
                      <wps:spPr>
                        <a:xfrm>
                          <a:off x="1306020" y="43223"/>
                          <a:ext cx="37728" cy="151424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:rsidR="00C13E96" w:rsidRDefault="00596C5E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  <wps:wsp>
                      <wps:cNvPr id="59" name="Rectangle 115126"/>
                      <wps:cNvSpPr/>
                      <wps:spPr>
                        <a:xfrm>
                          <a:off x="2862658" y="41696"/>
                          <a:ext cx="150528" cy="151424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:rsidR="00C13E96" w:rsidRDefault="00596C5E">
                            <w:r>
                              <w:rPr>
                                <w:rFonts w:ascii="Arial" w:eastAsia="Arial" w:hAnsi="Arial" w:cs="Arial"/>
                                <w:b/>
                                <w:sz w:val="16"/>
                              </w:rPr>
                              <w:t>18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  <wps:wsp>
                      <wps:cNvPr id="60" name="Shape 119126"/>
                      <wps:cNvSpPr/>
                      <wps:spPr>
                        <a:xfrm>
                          <a:off x="12189" y="0"/>
                          <a:ext cx="12188" cy="202695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12192"/>
                            <a:gd name="f4" fmla="val 202692"/>
                            <a:gd name="f5" fmla="*/ f0 1 12192"/>
                            <a:gd name="f6" fmla="*/ f1 1 202692"/>
                            <a:gd name="f7" fmla="val f2"/>
                            <a:gd name="f8" fmla="val f3"/>
                            <a:gd name="f9" fmla="val f4"/>
                            <a:gd name="f10" fmla="+- f9 0 f7"/>
                            <a:gd name="f11" fmla="+- f8 0 f7"/>
                            <a:gd name="f12" fmla="*/ f11 1 12192"/>
                            <a:gd name="f13" fmla="*/ f10 1 202692"/>
                            <a:gd name="f14" fmla="*/ 0 1 f12"/>
                            <a:gd name="f15" fmla="*/ 12192 1 f12"/>
                            <a:gd name="f16" fmla="*/ 0 1 f13"/>
                            <a:gd name="f17" fmla="*/ 202692 1 f13"/>
                            <a:gd name="f18" fmla="*/ f14 f5 1"/>
                            <a:gd name="f19" fmla="*/ f15 f5 1"/>
                            <a:gd name="f20" fmla="*/ f17 f6 1"/>
                            <a:gd name="f21" fmla="*/ f16 f6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8" t="f21" r="f19" b="f20"/>
                          <a:pathLst>
                            <a:path w="12192" h="202692">
                              <a:moveTo>
                                <a:pt x="f2" y="f2"/>
                              </a:moveTo>
                              <a:lnTo>
                                <a:pt x="f3" y="f2"/>
                              </a:lnTo>
                              <a:lnTo>
                                <a:pt x="f3" y="f4"/>
                              </a:lnTo>
                              <a:lnTo>
                                <a:pt x="f2" y="f4"/>
                              </a:lnTo>
                              <a:lnTo>
                                <a:pt x="f2" y="f2"/>
                              </a:lnTo>
                            </a:path>
                          </a:pathLst>
                        </a:custGeom>
                        <a:noFill/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wpg:wgp>
                </a:graphicData>
              </a:graphic>
            </wp:anchor>
          </w:drawing>
        </mc:Choice>
        <mc:Fallback>
          <w:pict>
            <v:group id="Group 115121" o:spid="_x0000_s1170" style="position:absolute;left:0;text-align:left;margin-left:59.55pt;margin-top:771.95pt;width:458.5pt;height:30.35pt;z-index:251679744;mso-position-horizontal-relative:page;mso-position-vertical-relative:page" coordsize="58229,3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">
              <v:shape id="Shape 119125" o:spid="_x0000_s1171" style="position:absolute;top:3764;width:58229;height:91;visibility:visible;mso-wrap-style:square;v-text-anchor:top" coordsize="582295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" path="m,l5822950,r,9144l,9144,,e" filled="f" stroked="f">
                <v:path arrowok="t" o:connecttype="custom" o:connectlocs="2911477,0;5822954,4572;2911477,9144;0,4572" o:connectangles="270,0,90,180" textboxrect="0,0,5822950,9144"/>
              </v:shape>
              <v:rect id="Rectangle 115124" o:spid="_x0000_s1172" style="position:absolute;left:5105;top:432;width:172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<v:textbox inset="0,0,0,0">
                  <w:txbxContent>
                    <w:p w:rsidR="00C13E96" w:rsidRDefault="00596C5E">
                      <w:r>
                        <w:rPr>
                          <w:rFonts w:ascii="Arial" w:eastAsia="Arial" w:hAnsi="Arial" w:cs="Arial"/>
                          <w:sz w:val="16"/>
                        </w:rPr>
                        <w:t>C2</w:t>
                      </w:r>
                    </w:p>
                  </w:txbxContent>
                </v:textbox>
              </v:rect>
              <v:rect id="Rectangle 115125" o:spid="_x0000_s1173" style="position:absolute;left:13060;top:432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<v:textbox inset="0,0,0,0">
                  <w:txbxContent>
                    <w:p w:rsidR="00C13E96" w:rsidRDefault="00596C5E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15126" o:spid="_x0000_s1174" style="position:absolute;left:28626;top:416;width:1505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<v:textbox inset="0,0,0,0">
                  <w:txbxContent>
                    <w:p w:rsidR="00C13E96" w:rsidRDefault="00596C5E">
                      <w:r>
                        <w:rPr>
                          <w:rFonts w:ascii="Arial" w:eastAsia="Arial" w:hAnsi="Arial" w:cs="Arial"/>
                          <w:b/>
                          <w:sz w:val="16"/>
                        </w:rPr>
                        <w:t>18</w:t>
                      </w:r>
                    </w:p>
                  </w:txbxContent>
                </v:textbox>
              </v:rect>
              <v:shape id="Shape 119126" o:spid="_x0000_s1175" style="position:absolute;left:121;width:122;height:2026;visibility:visible;mso-wrap-style:square;v-text-anchor:top" coordsize="12192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" path="m,l12192,r,202692l,202692,,e" filled="f" stroked="f">
                <v:path arrowok="t" o:connecttype="custom" o:connectlocs="6094,0;12188,101348;6094,202695;0,101348" o:connectangles="270,0,90,180" textboxrect="0,0,12192,202692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0768" behindDoc="0" locked="0" layoutInCell="1" allowOverlap="1">
              <wp:simplePos x="0" y="0"/>
              <wp:positionH relativeFrom="page">
                <wp:posOffset>1502916</wp:posOffset>
              </wp:positionH>
              <wp:positionV relativeFrom="page">
                <wp:posOffset>9169904</wp:posOffset>
              </wp:positionV>
              <wp:extent cx="24377" cy="228600"/>
              <wp:effectExtent l="0" t="0" r="13723" b="0"/>
              <wp:wrapSquare wrapText="bothSides"/>
              <wp:docPr id="61" name="Group 1151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377" cy="228600"/>
                        <a:chOff x="0" y="0"/>
                        <a:chExt cx="24377" cy="228600"/>
                      </a:xfrm>
                    </wpg:grpSpPr>
                    <wps:wsp>
                      <wps:cNvPr id="62" name="Shape 119129"/>
                      <wps:cNvSpPr/>
                      <wps:spPr>
                        <a:xfrm>
                          <a:off x="0" y="0"/>
                          <a:ext cx="12188" cy="12188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12192"/>
                            <a:gd name="f4" fmla="*/ f0 1 12192"/>
                            <a:gd name="f5" fmla="*/ f1 1 12192"/>
                            <a:gd name="f6" fmla="val f2"/>
                            <a:gd name="f7" fmla="val f3"/>
                            <a:gd name="f8" fmla="+- f7 0 f6"/>
                            <a:gd name="f9" fmla="*/ f8 1 12192"/>
                            <a:gd name="f10" fmla="*/ 0 1 f9"/>
                            <a:gd name="f11" fmla="*/ 12192 1 f9"/>
                            <a:gd name="f12" fmla="*/ f10 f4 1"/>
                            <a:gd name="f13" fmla="*/ f11 f4 1"/>
                            <a:gd name="f14" fmla="*/ f11 f5 1"/>
                            <a:gd name="f15" fmla="*/ f10 f5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2" t="f15" r="f13" b="f14"/>
                          <a:pathLst>
                            <a:path w="12192" h="12192">
                              <a:moveTo>
                                <a:pt x="f2" y="f2"/>
                              </a:moveTo>
                              <a:lnTo>
                                <a:pt x="f3" y="f2"/>
                              </a:lnTo>
                              <a:lnTo>
                                <a:pt x="f3" y="f3"/>
                              </a:lnTo>
                              <a:lnTo>
                                <a:pt x="f2" y="f3"/>
                              </a:lnTo>
                              <a:lnTo>
                                <a:pt x="f2" y="f2"/>
                              </a:lnTo>
                            </a:path>
                          </a:pathLst>
                        </a:custGeom>
                        <a:noFill/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  <wps:wsp>
                      <wps:cNvPr id="63" name="Shape 119130"/>
                      <wps:cNvSpPr/>
                      <wps:spPr>
                        <a:xfrm>
                          <a:off x="12189" y="0"/>
                          <a:ext cx="12188" cy="12188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12192"/>
                            <a:gd name="f4" fmla="*/ f0 1 12192"/>
                            <a:gd name="f5" fmla="*/ f1 1 12192"/>
                            <a:gd name="f6" fmla="val f2"/>
                            <a:gd name="f7" fmla="val f3"/>
                            <a:gd name="f8" fmla="+- f7 0 f6"/>
                            <a:gd name="f9" fmla="*/ f8 1 12192"/>
                            <a:gd name="f10" fmla="*/ 0 1 f9"/>
                            <a:gd name="f11" fmla="*/ 12192 1 f9"/>
                            <a:gd name="f12" fmla="*/ f10 f4 1"/>
                            <a:gd name="f13" fmla="*/ f11 f4 1"/>
                            <a:gd name="f14" fmla="*/ f11 f5 1"/>
                            <a:gd name="f15" fmla="*/ f10 f5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2" t="f15" r="f13" b="f14"/>
                          <a:pathLst>
                            <a:path w="12192" h="12192">
                              <a:moveTo>
                                <a:pt x="f2" y="f2"/>
                              </a:moveTo>
                              <a:lnTo>
                                <a:pt x="f3" y="f2"/>
                              </a:lnTo>
                              <a:lnTo>
                                <a:pt x="f3" y="f3"/>
                              </a:lnTo>
                              <a:lnTo>
                                <a:pt x="f2" y="f3"/>
                              </a:lnTo>
                              <a:lnTo>
                                <a:pt x="f2" y="f2"/>
                              </a:lnTo>
                            </a:path>
                          </a:pathLst>
                        </a:custGeom>
                        <a:noFill/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  <wps:wsp>
                      <wps:cNvPr id="64" name="Shape 119131"/>
                      <wps:cNvSpPr/>
                      <wps:spPr>
                        <a:xfrm>
                          <a:off x="0" y="12199"/>
                          <a:ext cx="12188" cy="204212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12192"/>
                            <a:gd name="f4" fmla="val 204215"/>
                            <a:gd name="f5" fmla="*/ f0 1 12192"/>
                            <a:gd name="f6" fmla="*/ f1 1 204215"/>
                            <a:gd name="f7" fmla="val f2"/>
                            <a:gd name="f8" fmla="val f3"/>
                            <a:gd name="f9" fmla="val f4"/>
                            <a:gd name="f10" fmla="+- f9 0 f7"/>
                            <a:gd name="f11" fmla="+- f8 0 f7"/>
                            <a:gd name="f12" fmla="*/ f11 1 12192"/>
                            <a:gd name="f13" fmla="*/ f10 1 204215"/>
                            <a:gd name="f14" fmla="*/ 0 1 f12"/>
                            <a:gd name="f15" fmla="*/ 12192 1 f12"/>
                            <a:gd name="f16" fmla="*/ 0 1 f13"/>
                            <a:gd name="f17" fmla="*/ 204215 1 f13"/>
                            <a:gd name="f18" fmla="*/ f14 f5 1"/>
                            <a:gd name="f19" fmla="*/ f15 f5 1"/>
                            <a:gd name="f20" fmla="*/ f17 f6 1"/>
                            <a:gd name="f21" fmla="*/ f16 f6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8" t="f21" r="f19" b="f20"/>
                          <a:pathLst>
                            <a:path w="12192" h="204215">
                              <a:moveTo>
                                <a:pt x="f2" y="f2"/>
                              </a:moveTo>
                              <a:lnTo>
                                <a:pt x="f3" y="f2"/>
                              </a:lnTo>
                              <a:lnTo>
                                <a:pt x="f3" y="f4"/>
                              </a:lnTo>
                              <a:lnTo>
                                <a:pt x="f2" y="f4"/>
                              </a:lnTo>
                              <a:lnTo>
                                <a:pt x="f2" y="f2"/>
                              </a:lnTo>
                            </a:path>
                          </a:pathLst>
                        </a:custGeom>
                        <a:noFill/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  <wps:wsp>
                      <wps:cNvPr id="65" name="Shape 119132"/>
                      <wps:cNvSpPr/>
                      <wps:spPr>
                        <a:xfrm>
                          <a:off x="0" y="216412"/>
                          <a:ext cx="12188" cy="12188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12192"/>
                            <a:gd name="f4" fmla="*/ f0 1 12192"/>
                            <a:gd name="f5" fmla="*/ f1 1 12192"/>
                            <a:gd name="f6" fmla="val f2"/>
                            <a:gd name="f7" fmla="val f3"/>
                            <a:gd name="f8" fmla="+- f7 0 f6"/>
                            <a:gd name="f9" fmla="*/ f8 1 12192"/>
                            <a:gd name="f10" fmla="*/ 0 1 f9"/>
                            <a:gd name="f11" fmla="*/ 12192 1 f9"/>
                            <a:gd name="f12" fmla="*/ f10 f4 1"/>
                            <a:gd name="f13" fmla="*/ f11 f4 1"/>
                            <a:gd name="f14" fmla="*/ f11 f5 1"/>
                            <a:gd name="f15" fmla="*/ f10 f5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2" t="f15" r="f13" b="f14"/>
                          <a:pathLst>
                            <a:path w="12192" h="12192">
                              <a:moveTo>
                                <a:pt x="f2" y="f2"/>
                              </a:moveTo>
                              <a:lnTo>
                                <a:pt x="f3" y="f2"/>
                              </a:lnTo>
                              <a:lnTo>
                                <a:pt x="f3" y="f3"/>
                              </a:lnTo>
                              <a:lnTo>
                                <a:pt x="f2" y="f3"/>
                              </a:lnTo>
                              <a:lnTo>
                                <a:pt x="f2" y="f2"/>
                              </a:lnTo>
                            </a:path>
                          </a:pathLst>
                        </a:custGeom>
                        <a:noFill/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  <wps:wsp>
                      <wps:cNvPr id="66" name="Shape 119133"/>
                      <wps:cNvSpPr/>
                      <wps:spPr>
                        <a:xfrm>
                          <a:off x="12189" y="216412"/>
                          <a:ext cx="12188" cy="12188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12192"/>
                            <a:gd name="f4" fmla="*/ f0 1 12192"/>
                            <a:gd name="f5" fmla="*/ f1 1 12192"/>
                            <a:gd name="f6" fmla="val f2"/>
                            <a:gd name="f7" fmla="val f3"/>
                            <a:gd name="f8" fmla="+- f7 0 f6"/>
                            <a:gd name="f9" fmla="*/ f8 1 12192"/>
                            <a:gd name="f10" fmla="*/ 0 1 f9"/>
                            <a:gd name="f11" fmla="*/ 12192 1 f9"/>
                            <a:gd name="f12" fmla="*/ f10 f4 1"/>
                            <a:gd name="f13" fmla="*/ f11 f4 1"/>
                            <a:gd name="f14" fmla="*/ f11 f5 1"/>
                            <a:gd name="f15" fmla="*/ f10 f5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2" t="f15" r="f13" b="f14"/>
                          <a:pathLst>
                            <a:path w="12192" h="12192">
                              <a:moveTo>
                                <a:pt x="f2" y="f2"/>
                              </a:moveTo>
                              <a:lnTo>
                                <a:pt x="f3" y="f2"/>
                              </a:lnTo>
                              <a:lnTo>
                                <a:pt x="f3" y="f3"/>
                              </a:lnTo>
                              <a:lnTo>
                                <a:pt x="f2" y="f3"/>
                              </a:lnTo>
                              <a:lnTo>
                                <a:pt x="f2" y="f2"/>
                              </a:lnTo>
                            </a:path>
                          </a:pathLst>
                        </a:custGeom>
                        <a:noFill/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wpg:wgp>
                </a:graphicData>
              </a:graphic>
            </wp:anchor>
          </w:drawing>
        </mc:Choice>
        <mc:Fallback>
          <w:pict>
            <v:group w14:anchorId="6FA15F9D" id="Group 115127" o:spid="_x0000_s1026" style="position:absolute;margin-left:118.35pt;margin-top:722.05pt;width:1.9pt;height:18pt;z-index:251680768;mso-position-horizontal-relative:page;mso-position-vertical-relative:page" coordsize="24377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">
              <v:shape id="Shape 119129" o:spid="_x0000_s1027" style="position:absolute;width:12188;height:12188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" path="m,l12192,r,12192l,12192,,e" filled="f" stroked="f">
                <v:path arrowok="t" o:connecttype="custom" o:connectlocs="6094,0;12188,6094;6094,12188;0,6094" o:connectangles="270,0,90,180" textboxrect="0,0,12192,12192"/>
              </v:shape>
              <v:shape id="Shape 119130" o:spid="_x0000_s1028" style="position:absolute;left:12189;width:12188;height:12188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" path="m,l12192,r,12192l,12192,,e" filled="f" stroked="f">
                <v:path arrowok="t" o:connecttype="custom" o:connectlocs="6094,0;12188,6094;6094,12188;0,6094" o:connectangles="270,0,90,180" textboxrect="0,0,12192,12192"/>
              </v:shape>
              <v:shape id="Shape 119131" o:spid="_x0000_s1029" style="position:absolute;top:12199;width:12188;height:204212;visibility:visible;mso-wrap-style:square;v-text-anchor:top" coordsize="12192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" path="m,l12192,r,204215l,204215,,e" filled="f" stroked="f">
                <v:path arrowok="t" o:connecttype="custom" o:connectlocs="6094,0;12188,102106;6094,204212;0,102106" o:connectangles="270,0,90,180" textboxrect="0,0,12192,204215"/>
              </v:shape>
              <v:shape id="Shape 119132" o:spid="_x0000_s1030" style="position:absolute;top:216412;width:12188;height:12188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" path="m,l12192,r,12192l,12192,,e" filled="f" stroked="f">
                <v:path arrowok="t" o:connecttype="custom" o:connectlocs="6094,0;12188,6094;6094,12188;0,6094" o:connectangles="270,0,90,180" textboxrect="0,0,12192,12192"/>
              </v:shape>
              <v:shape id="Shape 119133" o:spid="_x0000_s1031" style="position:absolute;left:12189;top:216412;width:12188;height:12188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" path="m,l12192,r,12192l,12192,,e" filled="f" stroked="f">
                <v:path arrowok="t" o:connecttype="custom" o:connectlocs="6094,0;12188,6094;6094,12188;0,6094" o:connectangles="270,0,90,180" textboxrect="0,0,12192,12192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b/>
        <w:sz w:val="24"/>
      </w:rPr>
      <w:t>Ayuntamiento de Águilas</w:t>
    </w:r>
    <w:r>
      <w:rPr>
        <w:rFonts w:ascii="Times New Roman" w:eastAsia="Times New Roman" w:hAnsi="Times New Roman" w:cs="Times New Roman"/>
        <w:sz w:val="24"/>
        <w:vertAlign w:val="subscript"/>
      </w:rPr>
      <w:t xml:space="preserve"> </w:t>
    </w:r>
  </w:p>
  <w:p w:rsidR="00C13E96" w:rsidRDefault="00596C5E">
    <w:pPr>
      <w:spacing w:after="0"/>
      <w:ind w:left="982"/>
    </w:pPr>
    <w:r>
      <w:rPr>
        <w:rFonts w:ascii="Times New Roman" w:eastAsia="Times New Roman" w:hAnsi="Times New Roman" w:cs="Times New Roman"/>
        <w:sz w:val="16"/>
      </w:rPr>
      <w:t>CIF P3000300H, Dirección: Plaza de España, 14, Águilas. 30880 Murcia. Tfno. 968418800. Fax: 968418865</w:t>
    </w:r>
    <w:r>
      <w:rPr>
        <w:rFonts w:ascii="Times New Roman" w:eastAsia="Times New Roman" w:hAnsi="Times New Roman" w:cs="Times New Roman"/>
        <w:sz w:val="24"/>
      </w:rP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3E96" w:rsidRDefault="00596C5E">
    <w:pPr>
      <w:spacing w:after="89"/>
      <w:ind w:left="521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>
              <wp:simplePos x="0" y="0"/>
              <wp:positionH relativeFrom="page">
                <wp:posOffset>756208</wp:posOffset>
              </wp:positionH>
              <wp:positionV relativeFrom="page">
                <wp:posOffset>9803895</wp:posOffset>
              </wp:positionV>
              <wp:extent cx="5822954" cy="385565"/>
              <wp:effectExtent l="0" t="0" r="6346" b="14485"/>
              <wp:wrapSquare wrapText="bothSides"/>
              <wp:docPr id="89" name="Group 1150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22954" cy="385565"/>
                        <a:chOff x="0" y="0"/>
                        <a:chExt cx="5822954" cy="385565"/>
                      </a:xfrm>
                    </wpg:grpSpPr>
                    <wps:wsp>
                      <wps:cNvPr id="90" name="Shape 119111"/>
                      <wps:cNvSpPr/>
                      <wps:spPr>
                        <a:xfrm>
                          <a:off x="0" y="376421"/>
                          <a:ext cx="5822954" cy="9144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5822950"/>
                            <a:gd name="f4" fmla="val 9144"/>
                            <a:gd name="f5" fmla="*/ f0 1 5822950"/>
                            <a:gd name="f6" fmla="*/ f1 1 9144"/>
                            <a:gd name="f7" fmla="val f2"/>
                            <a:gd name="f8" fmla="val f3"/>
                            <a:gd name="f9" fmla="val f4"/>
                            <a:gd name="f10" fmla="+- f9 0 f7"/>
                            <a:gd name="f11" fmla="+- f8 0 f7"/>
                            <a:gd name="f12" fmla="*/ f11 1 5822950"/>
                            <a:gd name="f13" fmla="*/ f10 1 9144"/>
                            <a:gd name="f14" fmla="*/ 0 1 f12"/>
                            <a:gd name="f15" fmla="*/ 5822950 1 f12"/>
                            <a:gd name="f16" fmla="*/ 0 1 f13"/>
                            <a:gd name="f17" fmla="*/ 9144 1 f13"/>
                            <a:gd name="f18" fmla="*/ f14 f5 1"/>
                            <a:gd name="f19" fmla="*/ f15 f5 1"/>
                            <a:gd name="f20" fmla="*/ f17 f6 1"/>
                            <a:gd name="f21" fmla="*/ f16 f6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8" t="f21" r="f19" b="f20"/>
                          <a:pathLst>
                            <a:path w="5822950" h="9144">
                              <a:moveTo>
                                <a:pt x="f2" y="f2"/>
                              </a:moveTo>
                              <a:lnTo>
                                <a:pt x="f3" y="f2"/>
                              </a:lnTo>
                              <a:lnTo>
                                <a:pt x="f3" y="f4"/>
                              </a:lnTo>
                              <a:lnTo>
                                <a:pt x="f2" y="f4"/>
                              </a:lnTo>
                              <a:lnTo>
                                <a:pt x="f2" y="f2"/>
                              </a:lnTo>
                            </a:path>
                          </a:pathLst>
                        </a:custGeom>
                        <a:noFill/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  <wps:wsp>
                      <wps:cNvPr id="91" name="Rectangle 115069"/>
                      <wps:cNvSpPr/>
                      <wps:spPr>
                        <a:xfrm>
                          <a:off x="510537" y="43223"/>
                          <a:ext cx="172821" cy="151424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:rsidR="00C13E96" w:rsidRDefault="00596C5E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C2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  <wps:wsp>
                      <wps:cNvPr id="92" name="Rectangle 115070"/>
                      <wps:cNvSpPr/>
                      <wps:spPr>
                        <a:xfrm>
                          <a:off x="1306020" y="43223"/>
                          <a:ext cx="37728" cy="151424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:rsidR="00C13E96" w:rsidRDefault="00596C5E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  <wps:wsp>
                      <wps:cNvPr id="93" name="Rectangle 115071"/>
                      <wps:cNvSpPr/>
                      <wps:spPr>
                        <a:xfrm>
                          <a:off x="2862658" y="41696"/>
                          <a:ext cx="150528" cy="151424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:rsidR="00C13E96" w:rsidRDefault="00596C5E">
                            <w:r>
                              <w:rPr>
                                <w:rFonts w:ascii="Arial" w:eastAsia="Arial" w:hAnsi="Arial" w:cs="Arial"/>
                                <w:b/>
                                <w:sz w:val="16"/>
                              </w:rPr>
                              <w:t>18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  <wps:wsp>
                      <wps:cNvPr id="94" name="Shape 119112"/>
                      <wps:cNvSpPr/>
                      <wps:spPr>
                        <a:xfrm>
                          <a:off x="12189" y="0"/>
                          <a:ext cx="12188" cy="202695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12192"/>
                            <a:gd name="f4" fmla="val 202692"/>
                            <a:gd name="f5" fmla="*/ f0 1 12192"/>
                            <a:gd name="f6" fmla="*/ f1 1 202692"/>
                            <a:gd name="f7" fmla="val f2"/>
                            <a:gd name="f8" fmla="val f3"/>
                            <a:gd name="f9" fmla="val f4"/>
                            <a:gd name="f10" fmla="+- f9 0 f7"/>
                            <a:gd name="f11" fmla="+- f8 0 f7"/>
                            <a:gd name="f12" fmla="*/ f11 1 12192"/>
                            <a:gd name="f13" fmla="*/ f10 1 202692"/>
                            <a:gd name="f14" fmla="*/ 0 1 f12"/>
                            <a:gd name="f15" fmla="*/ 12192 1 f12"/>
                            <a:gd name="f16" fmla="*/ 0 1 f13"/>
                            <a:gd name="f17" fmla="*/ 202692 1 f13"/>
                            <a:gd name="f18" fmla="*/ f14 f5 1"/>
                            <a:gd name="f19" fmla="*/ f15 f5 1"/>
                            <a:gd name="f20" fmla="*/ f17 f6 1"/>
                            <a:gd name="f21" fmla="*/ f16 f6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8" t="f21" r="f19" b="f20"/>
                          <a:pathLst>
                            <a:path w="12192" h="202692">
                              <a:moveTo>
                                <a:pt x="f2" y="f2"/>
                              </a:moveTo>
                              <a:lnTo>
                                <a:pt x="f3" y="f2"/>
                              </a:lnTo>
                              <a:lnTo>
                                <a:pt x="f3" y="f4"/>
                              </a:lnTo>
                              <a:lnTo>
                                <a:pt x="f2" y="f4"/>
                              </a:lnTo>
                              <a:lnTo>
                                <a:pt x="f2" y="f2"/>
                              </a:lnTo>
                            </a:path>
                          </a:pathLst>
                        </a:custGeom>
                        <a:noFill/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wpg:wgp>
                </a:graphicData>
              </a:graphic>
            </wp:anchor>
          </w:drawing>
        </mc:Choice>
        <mc:Fallback>
          <w:pict>
            <v:group id="Group 115066" o:spid="_x0000_s1191" style="position:absolute;left:0;text-align:left;margin-left:59.55pt;margin-top:771.95pt;width:458.5pt;height:30.35pt;z-index:251684864;mso-position-horizontal-relative:page;mso-position-vertical-relative:page" coordsize="58229,3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">
              <v:shape id="Shape 119111" o:spid="_x0000_s1192" style="position:absolute;top:3764;width:58229;height:91;visibility:visible;mso-wrap-style:square;v-text-anchor:top" coordsize="582295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" path="m,l5822950,r,9144l,9144,,e" filled="f" stroked="f">
                <v:path arrowok="t" o:connecttype="custom" o:connectlocs="2911477,0;5822954,4572;2911477,9144;0,4572" o:connectangles="270,0,90,180" textboxrect="0,0,5822950,9144"/>
              </v:shape>
              <v:rect id="Rectangle 115069" o:spid="_x0000_s1193" style="position:absolute;left:5105;top:432;width:172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<v:textbox inset="0,0,0,0">
                  <w:txbxContent>
                    <w:p w:rsidR="00C13E96" w:rsidRDefault="00596C5E">
                      <w:r>
                        <w:rPr>
                          <w:rFonts w:ascii="Arial" w:eastAsia="Arial" w:hAnsi="Arial" w:cs="Arial"/>
                          <w:sz w:val="16"/>
                        </w:rPr>
                        <w:t>C2</w:t>
                      </w:r>
                    </w:p>
                  </w:txbxContent>
                </v:textbox>
              </v:rect>
              <v:rect id="Rectangle 115070" o:spid="_x0000_s1194" style="position:absolute;left:13060;top:432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<v:textbox inset="0,0,0,0">
                  <w:txbxContent>
                    <w:p w:rsidR="00C13E96" w:rsidRDefault="00596C5E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15071" o:spid="_x0000_s1195" style="position:absolute;left:28626;top:416;width:1505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<v:textbox inset="0,0,0,0">
                  <w:txbxContent>
                    <w:p w:rsidR="00C13E96" w:rsidRDefault="00596C5E">
                      <w:r>
                        <w:rPr>
                          <w:rFonts w:ascii="Arial" w:eastAsia="Arial" w:hAnsi="Arial" w:cs="Arial"/>
                          <w:b/>
                          <w:sz w:val="16"/>
                        </w:rPr>
                        <w:t>18</w:t>
                      </w:r>
                    </w:p>
                  </w:txbxContent>
                </v:textbox>
              </v:rect>
              <v:shape id="Shape 119112" o:spid="_x0000_s1196" style="position:absolute;left:121;width:122;height:2026;visibility:visible;mso-wrap-style:square;v-text-anchor:top" coordsize="12192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" path="m,l12192,r,202692l,202692,,e" filled="f" stroked="f">
                <v:path arrowok="t" o:connecttype="custom" o:connectlocs="6094,0;12188,101348;6094,202695;0,101348" o:connectangles="270,0,90,180" textboxrect="0,0,12192,202692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5888" behindDoc="0" locked="0" layoutInCell="1" allowOverlap="1">
              <wp:simplePos x="0" y="0"/>
              <wp:positionH relativeFrom="page">
                <wp:posOffset>1502916</wp:posOffset>
              </wp:positionH>
              <wp:positionV relativeFrom="page">
                <wp:posOffset>9169904</wp:posOffset>
              </wp:positionV>
              <wp:extent cx="24377" cy="228600"/>
              <wp:effectExtent l="0" t="0" r="13723" b="0"/>
              <wp:wrapSquare wrapText="bothSides"/>
              <wp:docPr id="95" name="Group 1150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377" cy="228600"/>
                        <a:chOff x="0" y="0"/>
                        <a:chExt cx="24377" cy="228600"/>
                      </a:xfrm>
                    </wpg:grpSpPr>
                    <wps:wsp>
                      <wps:cNvPr id="96" name="Shape 119115"/>
                      <wps:cNvSpPr/>
                      <wps:spPr>
                        <a:xfrm>
                          <a:off x="0" y="0"/>
                          <a:ext cx="12188" cy="12188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12192"/>
                            <a:gd name="f4" fmla="*/ f0 1 12192"/>
                            <a:gd name="f5" fmla="*/ f1 1 12192"/>
                            <a:gd name="f6" fmla="val f2"/>
                            <a:gd name="f7" fmla="val f3"/>
                            <a:gd name="f8" fmla="+- f7 0 f6"/>
                            <a:gd name="f9" fmla="*/ f8 1 12192"/>
                            <a:gd name="f10" fmla="*/ 0 1 f9"/>
                            <a:gd name="f11" fmla="*/ 12192 1 f9"/>
                            <a:gd name="f12" fmla="*/ f10 f4 1"/>
                            <a:gd name="f13" fmla="*/ f11 f4 1"/>
                            <a:gd name="f14" fmla="*/ f11 f5 1"/>
                            <a:gd name="f15" fmla="*/ f10 f5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2" t="f15" r="f13" b="f14"/>
                          <a:pathLst>
                            <a:path w="12192" h="12192">
                              <a:moveTo>
                                <a:pt x="f2" y="f2"/>
                              </a:moveTo>
                              <a:lnTo>
                                <a:pt x="f3" y="f2"/>
                              </a:lnTo>
                              <a:lnTo>
                                <a:pt x="f3" y="f3"/>
                              </a:lnTo>
                              <a:lnTo>
                                <a:pt x="f2" y="f3"/>
                              </a:lnTo>
                              <a:lnTo>
                                <a:pt x="f2" y="f2"/>
                              </a:lnTo>
                            </a:path>
                          </a:pathLst>
                        </a:custGeom>
                        <a:noFill/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  <wps:wsp>
                      <wps:cNvPr id="97" name="Shape 119116"/>
                      <wps:cNvSpPr/>
                      <wps:spPr>
                        <a:xfrm>
                          <a:off x="12189" y="0"/>
                          <a:ext cx="12188" cy="12188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12192"/>
                            <a:gd name="f4" fmla="*/ f0 1 12192"/>
                            <a:gd name="f5" fmla="*/ f1 1 12192"/>
                            <a:gd name="f6" fmla="val f2"/>
                            <a:gd name="f7" fmla="val f3"/>
                            <a:gd name="f8" fmla="+- f7 0 f6"/>
                            <a:gd name="f9" fmla="*/ f8 1 12192"/>
                            <a:gd name="f10" fmla="*/ 0 1 f9"/>
                            <a:gd name="f11" fmla="*/ 12192 1 f9"/>
                            <a:gd name="f12" fmla="*/ f10 f4 1"/>
                            <a:gd name="f13" fmla="*/ f11 f4 1"/>
                            <a:gd name="f14" fmla="*/ f11 f5 1"/>
                            <a:gd name="f15" fmla="*/ f10 f5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2" t="f15" r="f13" b="f14"/>
                          <a:pathLst>
                            <a:path w="12192" h="12192">
                              <a:moveTo>
                                <a:pt x="f2" y="f2"/>
                              </a:moveTo>
                              <a:lnTo>
                                <a:pt x="f3" y="f2"/>
                              </a:lnTo>
                              <a:lnTo>
                                <a:pt x="f3" y="f3"/>
                              </a:lnTo>
                              <a:lnTo>
                                <a:pt x="f2" y="f3"/>
                              </a:lnTo>
                              <a:lnTo>
                                <a:pt x="f2" y="f2"/>
                              </a:lnTo>
                            </a:path>
                          </a:pathLst>
                        </a:custGeom>
                        <a:noFill/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  <wps:wsp>
                      <wps:cNvPr id="98" name="Shape 119117"/>
                      <wps:cNvSpPr/>
                      <wps:spPr>
                        <a:xfrm>
                          <a:off x="0" y="12199"/>
                          <a:ext cx="12188" cy="204212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12192"/>
                            <a:gd name="f4" fmla="val 204215"/>
                            <a:gd name="f5" fmla="*/ f0 1 12192"/>
                            <a:gd name="f6" fmla="*/ f1 1 204215"/>
                            <a:gd name="f7" fmla="val f2"/>
                            <a:gd name="f8" fmla="val f3"/>
                            <a:gd name="f9" fmla="val f4"/>
                            <a:gd name="f10" fmla="+- f9 0 f7"/>
                            <a:gd name="f11" fmla="+- f8 0 f7"/>
                            <a:gd name="f12" fmla="*/ f11 1 12192"/>
                            <a:gd name="f13" fmla="*/ f10 1 204215"/>
                            <a:gd name="f14" fmla="*/ 0 1 f12"/>
                            <a:gd name="f15" fmla="*/ 12192 1 f12"/>
                            <a:gd name="f16" fmla="*/ 0 1 f13"/>
                            <a:gd name="f17" fmla="*/ 204215 1 f13"/>
                            <a:gd name="f18" fmla="*/ f14 f5 1"/>
                            <a:gd name="f19" fmla="*/ f15 f5 1"/>
                            <a:gd name="f20" fmla="*/ f17 f6 1"/>
                            <a:gd name="f21" fmla="*/ f16 f6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8" t="f21" r="f19" b="f20"/>
                          <a:pathLst>
                            <a:path w="12192" h="204215">
                              <a:moveTo>
                                <a:pt x="f2" y="f2"/>
                              </a:moveTo>
                              <a:lnTo>
                                <a:pt x="f3" y="f2"/>
                              </a:lnTo>
                              <a:lnTo>
                                <a:pt x="f3" y="f4"/>
                              </a:lnTo>
                              <a:lnTo>
                                <a:pt x="f2" y="f4"/>
                              </a:lnTo>
                              <a:lnTo>
                                <a:pt x="f2" y="f2"/>
                              </a:lnTo>
                            </a:path>
                          </a:pathLst>
                        </a:custGeom>
                        <a:noFill/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  <wps:wsp>
                      <wps:cNvPr id="99" name="Shape 119118"/>
                      <wps:cNvSpPr/>
                      <wps:spPr>
                        <a:xfrm>
                          <a:off x="0" y="216412"/>
                          <a:ext cx="12188" cy="12188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12192"/>
                            <a:gd name="f4" fmla="*/ f0 1 12192"/>
                            <a:gd name="f5" fmla="*/ f1 1 12192"/>
                            <a:gd name="f6" fmla="val f2"/>
                            <a:gd name="f7" fmla="val f3"/>
                            <a:gd name="f8" fmla="+- f7 0 f6"/>
                            <a:gd name="f9" fmla="*/ f8 1 12192"/>
                            <a:gd name="f10" fmla="*/ 0 1 f9"/>
                            <a:gd name="f11" fmla="*/ 12192 1 f9"/>
                            <a:gd name="f12" fmla="*/ f10 f4 1"/>
                            <a:gd name="f13" fmla="*/ f11 f4 1"/>
                            <a:gd name="f14" fmla="*/ f11 f5 1"/>
                            <a:gd name="f15" fmla="*/ f10 f5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2" t="f15" r="f13" b="f14"/>
                          <a:pathLst>
                            <a:path w="12192" h="12192">
                              <a:moveTo>
                                <a:pt x="f2" y="f2"/>
                              </a:moveTo>
                              <a:lnTo>
                                <a:pt x="f3" y="f2"/>
                              </a:lnTo>
                              <a:lnTo>
                                <a:pt x="f3" y="f3"/>
                              </a:lnTo>
                              <a:lnTo>
                                <a:pt x="f2" y="f3"/>
                              </a:lnTo>
                              <a:lnTo>
                                <a:pt x="f2" y="f2"/>
                              </a:lnTo>
                            </a:path>
                          </a:pathLst>
                        </a:custGeom>
                        <a:noFill/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  <wps:wsp>
                      <wps:cNvPr id="100" name="Shape 119119"/>
                      <wps:cNvSpPr/>
                      <wps:spPr>
                        <a:xfrm>
                          <a:off x="12189" y="216412"/>
                          <a:ext cx="12188" cy="12188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12192"/>
                            <a:gd name="f4" fmla="*/ f0 1 12192"/>
                            <a:gd name="f5" fmla="*/ f1 1 12192"/>
                            <a:gd name="f6" fmla="val f2"/>
                            <a:gd name="f7" fmla="val f3"/>
                            <a:gd name="f8" fmla="+- f7 0 f6"/>
                            <a:gd name="f9" fmla="*/ f8 1 12192"/>
                            <a:gd name="f10" fmla="*/ 0 1 f9"/>
                            <a:gd name="f11" fmla="*/ 12192 1 f9"/>
                            <a:gd name="f12" fmla="*/ f10 f4 1"/>
                            <a:gd name="f13" fmla="*/ f11 f4 1"/>
                            <a:gd name="f14" fmla="*/ f11 f5 1"/>
                            <a:gd name="f15" fmla="*/ f10 f5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2" t="f15" r="f13" b="f14"/>
                          <a:pathLst>
                            <a:path w="12192" h="12192">
                              <a:moveTo>
                                <a:pt x="f2" y="f2"/>
                              </a:moveTo>
                              <a:lnTo>
                                <a:pt x="f3" y="f2"/>
                              </a:lnTo>
                              <a:lnTo>
                                <a:pt x="f3" y="f3"/>
                              </a:lnTo>
                              <a:lnTo>
                                <a:pt x="f2" y="f3"/>
                              </a:lnTo>
                              <a:lnTo>
                                <a:pt x="f2" y="f2"/>
                              </a:lnTo>
                            </a:path>
                          </a:pathLst>
                        </a:custGeom>
                        <a:noFill/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wpg:wgp>
                </a:graphicData>
              </a:graphic>
            </wp:anchor>
          </w:drawing>
        </mc:Choice>
        <mc:Fallback>
          <w:pict>
            <v:group w14:anchorId="439B7754" id="Group 115072" o:spid="_x0000_s1026" style="position:absolute;margin-left:118.35pt;margin-top:722.05pt;width:1.9pt;height:18pt;z-index:251685888;mso-position-horizontal-relative:page;mso-position-vertical-relative:page" coordsize="24377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">
              <v:shape id="Shape 119115" o:spid="_x0000_s1027" style="position:absolute;width:12188;height:12188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" path="m,l12192,r,12192l,12192,,e" filled="f" stroked="f">
                <v:path arrowok="t" o:connecttype="custom" o:connectlocs="6094,0;12188,6094;6094,12188;0,6094" o:connectangles="270,0,90,180" textboxrect="0,0,12192,12192"/>
              </v:shape>
              <v:shape id="Shape 119116" o:spid="_x0000_s1028" style="position:absolute;left:12189;width:12188;height:12188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" path="m,l12192,r,12192l,12192,,e" filled="f" stroked="f">
                <v:path arrowok="t" o:connecttype="custom" o:connectlocs="6094,0;12188,6094;6094,12188;0,6094" o:connectangles="270,0,90,180" textboxrect="0,0,12192,12192"/>
              </v:shape>
              <v:shape id="Shape 119117" o:spid="_x0000_s1029" style="position:absolute;top:12199;width:12188;height:204212;visibility:visible;mso-wrap-style:square;v-text-anchor:top" coordsize="12192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" path="m,l12192,r,204215l,204215,,e" filled="f" stroked="f">
                <v:path arrowok="t" o:connecttype="custom" o:connectlocs="6094,0;12188,102106;6094,204212;0,102106" o:connectangles="270,0,90,180" textboxrect="0,0,12192,204215"/>
              </v:shape>
              <v:shape id="Shape 119118" o:spid="_x0000_s1030" style="position:absolute;top:216412;width:12188;height:12188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" path="m,l12192,r,12192l,12192,,e" filled="f" stroked="f">
                <v:path arrowok="t" o:connecttype="custom" o:connectlocs="6094,0;12188,6094;6094,12188;0,6094" o:connectangles="270,0,90,180" textboxrect="0,0,12192,12192"/>
              </v:shape>
              <v:shape id="Shape 119119" o:spid="_x0000_s1031" style="position:absolute;left:12189;top:216412;width:12188;height:12188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" path="m,l12192,r,12192l,12192,,e" filled="f" stroked="f">
                <v:path arrowok="t" o:connecttype="custom" o:connectlocs="6094,0;12188,6094;6094,12188;0,6094" o:connectangles="270,0,90,180" textboxrect="0,0,12192,12192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b/>
        <w:sz w:val="24"/>
      </w:rPr>
      <w:t>Ayuntamiento de Águilas</w:t>
    </w:r>
    <w:r>
      <w:rPr>
        <w:rFonts w:ascii="Times New Roman" w:eastAsia="Times New Roman" w:hAnsi="Times New Roman" w:cs="Times New Roman"/>
        <w:sz w:val="24"/>
        <w:vertAlign w:val="subscript"/>
      </w:rPr>
      <w:t xml:space="preserve"> </w:t>
    </w:r>
  </w:p>
  <w:p w:rsidR="00C13E96" w:rsidRDefault="00596C5E">
    <w:pPr>
      <w:spacing w:after="0"/>
      <w:ind w:left="982"/>
    </w:pPr>
    <w:r>
      <w:rPr>
        <w:rFonts w:ascii="Times New Roman" w:eastAsia="Times New Roman" w:hAnsi="Times New Roman" w:cs="Times New Roman"/>
        <w:sz w:val="16"/>
      </w:rPr>
      <w:t xml:space="preserve">CIF P3000300H, Dirección: Plaza de </w:t>
    </w:r>
    <w:r>
      <w:rPr>
        <w:rFonts w:ascii="Times New Roman" w:eastAsia="Times New Roman" w:hAnsi="Times New Roman" w:cs="Times New Roman"/>
        <w:sz w:val="16"/>
      </w:rPr>
      <w:t>España, 14, Águilas. 30880 Murcia. Tfno. 968418800. Fax: 968418865</w:t>
    </w:r>
    <w:r>
      <w:rPr>
        <w:rFonts w:ascii="Times New Roman" w:eastAsia="Times New Roman" w:hAnsi="Times New Roman" w:cs="Times New Roman"/>
        <w:sz w:val="24"/>
      </w:rPr>
      <w:t xml:space="preserve"> </w: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3E96" w:rsidRDefault="00596C5E">
    <w:pPr>
      <w:spacing w:after="89"/>
      <w:ind w:right="455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>
              <wp:simplePos x="0" y="0"/>
              <wp:positionH relativeFrom="column">
                <wp:posOffset>756208</wp:posOffset>
              </wp:positionH>
              <wp:positionV relativeFrom="paragraph">
                <wp:posOffset>10180316</wp:posOffset>
              </wp:positionV>
              <wp:extent cx="5822954" cy="9144"/>
              <wp:effectExtent l="0" t="0" r="6346" b="9906"/>
              <wp:wrapSquare wrapText="bothSides"/>
              <wp:docPr id="104" name="Group 1152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22954" cy="9144"/>
                      </a:xfrm>
                      <a:custGeom>
                        <a:avLst/>
                        <a:gdLst>
                          <a:gd name="f0" fmla="val w"/>
                          <a:gd name="f1" fmla="val h"/>
                          <a:gd name="f2" fmla="val 0"/>
                          <a:gd name="f3" fmla="val 5822950"/>
                          <a:gd name="f4" fmla="val 9144"/>
                          <a:gd name="f5" fmla="*/ f0 1 5822950"/>
                          <a:gd name="f6" fmla="*/ f1 1 9144"/>
                          <a:gd name="f7" fmla="val f2"/>
                          <a:gd name="f8" fmla="val f3"/>
                          <a:gd name="f9" fmla="val f4"/>
                          <a:gd name="f10" fmla="+- f9 0 f7"/>
                          <a:gd name="f11" fmla="+- f8 0 f7"/>
                          <a:gd name="f12" fmla="*/ f11 1 5822950"/>
                          <a:gd name="f13" fmla="*/ f10 1 9144"/>
                          <a:gd name="f14" fmla="*/ 0 1 f12"/>
                          <a:gd name="f15" fmla="*/ 5822950 1 f12"/>
                          <a:gd name="f16" fmla="*/ 0 1 f13"/>
                          <a:gd name="f17" fmla="*/ 9144 1 f13"/>
                          <a:gd name="f18" fmla="*/ f14 f5 1"/>
                          <a:gd name="f19" fmla="*/ f15 f5 1"/>
                          <a:gd name="f20" fmla="*/ f17 f6 1"/>
                          <a:gd name="f21" fmla="*/ f16 f6 1"/>
                        </a:gdLst>
                        <a:ahLst/>
                        <a:cxnLst>
                          <a:cxn ang="3cd4">
                            <a:pos x="hc" y="t"/>
                          </a:cxn>
                          <a:cxn ang="0">
                            <a:pos x="r" y="vc"/>
                          </a:cxn>
                          <a:cxn ang="cd4">
                            <a:pos x="hc" y="b"/>
                          </a:cxn>
                          <a:cxn ang="cd2">
                            <a:pos x="l" y="vc"/>
                          </a:cxn>
                        </a:cxnLst>
                        <a:rect l="f18" t="f21" r="f19" b="f20"/>
                        <a:pathLst>
                          <a:path w="5822950" h="9144">
                            <a:moveTo>
                              <a:pt x="f2" y="f2"/>
                            </a:moveTo>
                            <a:lnTo>
                              <a:pt x="f3" y="f2"/>
                            </a:lnTo>
                            <a:lnTo>
                              <a:pt x="f3" y="f4"/>
                            </a:lnTo>
                            <a:lnTo>
                              <a:pt x="f2" y="f4"/>
                            </a:lnTo>
                            <a:lnTo>
                              <a:pt x="f2" y="f2"/>
                            </a:lnTo>
                          </a:path>
                        </a:pathLst>
                      </a:custGeom>
                      <a:noFill/>
                      <a:ln cap="flat">
                        <a:noFill/>
                        <a:prstDash val="solid"/>
                      </a:ln>
                    </wps:spPr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 w14:anchorId="7EB6809D" id="Group 115241" o:spid="_x0000_s1026" style="position:absolute;margin-left:59.55pt;margin-top:801.6pt;width:458.5pt;height:.7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822950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" path="m,l5822950,r,9144l,9144,,e" filled="f" stroked="f">
              <v:path arrowok="t" o:connecttype="custom" o:connectlocs="2911477,0;5822954,4572;2911477,9144;0,4572" o:connectangles="270,0,90,180" textboxrect="0,0,5822950,9144"/>
              <w10:wrap type="square"/>
            </v:shape>
          </w:pict>
        </mc:Fallback>
      </mc:AlternateContent>
    </w:r>
    <w:r>
      <w:rPr>
        <w:rFonts w:ascii="Times New Roman" w:eastAsia="Times New Roman" w:hAnsi="Times New Roman" w:cs="Times New Roman"/>
        <w:b/>
        <w:sz w:val="24"/>
      </w:rPr>
      <w:t>Ayuntamiento de Águilas</w:t>
    </w:r>
    <w:r>
      <w:rPr>
        <w:rFonts w:ascii="Times New Roman" w:eastAsia="Times New Roman" w:hAnsi="Times New Roman" w:cs="Times New Roman"/>
        <w:sz w:val="24"/>
        <w:vertAlign w:val="subscript"/>
      </w:rPr>
      <w:t xml:space="preserve"> </w:t>
    </w:r>
  </w:p>
  <w:p w:rsidR="00C13E96" w:rsidRDefault="00596C5E">
    <w:pPr>
      <w:spacing w:after="0"/>
      <w:ind w:left="1054"/>
    </w:pPr>
    <w:r>
      <w:rPr>
        <w:rFonts w:ascii="Times New Roman" w:eastAsia="Times New Roman" w:hAnsi="Times New Roman" w:cs="Times New Roman"/>
        <w:sz w:val="16"/>
      </w:rPr>
      <w:t xml:space="preserve">CIF P3000300H, </w:t>
    </w:r>
    <w:r>
      <w:rPr>
        <w:rFonts w:ascii="Times New Roman" w:eastAsia="Times New Roman" w:hAnsi="Times New Roman" w:cs="Times New Roman"/>
        <w:sz w:val="16"/>
      </w:rPr>
      <w:t>Dirección: Plaza de España, 14, Águilas. 30880 Murcia. Tfno. 968418800. Fax: 968418865</w:t>
    </w:r>
    <w:r>
      <w:rPr>
        <w:rFonts w:ascii="Times New Roman" w:eastAsia="Times New Roman" w:hAnsi="Times New Roman" w:cs="Times New Roman"/>
        <w:sz w:val="24"/>
      </w:rPr>
      <w:t xml:space="preserve"> </w: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3E96" w:rsidRDefault="00596C5E">
    <w:pPr>
      <w:spacing w:after="89"/>
      <w:ind w:right="455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94080" behindDoc="0" locked="0" layoutInCell="1" allowOverlap="1">
              <wp:simplePos x="0" y="0"/>
              <wp:positionH relativeFrom="column">
                <wp:posOffset>756208</wp:posOffset>
              </wp:positionH>
              <wp:positionV relativeFrom="paragraph">
                <wp:posOffset>10180316</wp:posOffset>
              </wp:positionV>
              <wp:extent cx="5822954" cy="9144"/>
              <wp:effectExtent l="0" t="0" r="6346" b="9906"/>
              <wp:wrapSquare wrapText="bothSides"/>
              <wp:docPr id="103" name="Group 1152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22954" cy="9144"/>
                      </a:xfrm>
                      <a:custGeom>
                        <a:avLst/>
                        <a:gdLst>
                          <a:gd name="f0" fmla="val w"/>
                          <a:gd name="f1" fmla="val h"/>
                          <a:gd name="f2" fmla="val 0"/>
                          <a:gd name="f3" fmla="val 5822950"/>
                          <a:gd name="f4" fmla="val 9144"/>
                          <a:gd name="f5" fmla="*/ f0 1 5822950"/>
                          <a:gd name="f6" fmla="*/ f1 1 9144"/>
                          <a:gd name="f7" fmla="val f2"/>
                          <a:gd name="f8" fmla="val f3"/>
                          <a:gd name="f9" fmla="val f4"/>
                          <a:gd name="f10" fmla="+- f9 0 f7"/>
                          <a:gd name="f11" fmla="+- f8 0 f7"/>
                          <a:gd name="f12" fmla="*/ f11 1 5822950"/>
                          <a:gd name="f13" fmla="*/ f10 1 9144"/>
                          <a:gd name="f14" fmla="*/ 0 1 f12"/>
                          <a:gd name="f15" fmla="*/ 5822950 1 f12"/>
                          <a:gd name="f16" fmla="*/ 0 1 f13"/>
                          <a:gd name="f17" fmla="*/ 9144 1 f13"/>
                          <a:gd name="f18" fmla="*/ f14 f5 1"/>
                          <a:gd name="f19" fmla="*/ f15 f5 1"/>
                          <a:gd name="f20" fmla="*/ f17 f6 1"/>
                          <a:gd name="f21" fmla="*/ f16 f6 1"/>
                        </a:gdLst>
                        <a:ahLst/>
                        <a:cxnLst>
                          <a:cxn ang="3cd4">
                            <a:pos x="hc" y="t"/>
                          </a:cxn>
                          <a:cxn ang="0">
                            <a:pos x="r" y="vc"/>
                          </a:cxn>
                          <a:cxn ang="cd4">
                            <a:pos x="hc" y="b"/>
                          </a:cxn>
                          <a:cxn ang="cd2">
                            <a:pos x="l" y="vc"/>
                          </a:cxn>
                        </a:cxnLst>
                        <a:rect l="f18" t="f21" r="f19" b="f20"/>
                        <a:pathLst>
                          <a:path w="5822950" h="9144">
                            <a:moveTo>
                              <a:pt x="f2" y="f2"/>
                            </a:moveTo>
                            <a:lnTo>
                              <a:pt x="f3" y="f2"/>
                            </a:lnTo>
                            <a:lnTo>
                              <a:pt x="f3" y="f4"/>
                            </a:lnTo>
                            <a:lnTo>
                              <a:pt x="f2" y="f4"/>
                            </a:lnTo>
                            <a:lnTo>
                              <a:pt x="f2" y="f2"/>
                            </a:lnTo>
                          </a:path>
                        </a:pathLst>
                      </a:custGeom>
                      <a:noFill/>
                      <a:ln cap="flat">
                        <a:noFill/>
                        <a:prstDash val="solid"/>
                      </a:ln>
                    </wps:spPr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 w14:anchorId="57CFBC01" id="Group 115217" o:spid="_x0000_s1026" style="position:absolute;margin-left:59.55pt;margin-top:801.6pt;width:458.5pt;height:.7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822950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" path="m,l5822950,r,9144l,9144,,e" filled="f" stroked="f">
              <v:path arrowok="t" o:connecttype="custom" o:connectlocs="2911477,0;5822954,4572;2911477,9144;0,4572" o:connectangles="270,0,90,180" textboxrect="0,0,5822950,9144"/>
              <w10:wrap type="square"/>
            </v:shape>
          </w:pict>
        </mc:Fallback>
      </mc:AlternateContent>
    </w:r>
    <w:r>
      <w:rPr>
        <w:rFonts w:ascii="Times New Roman" w:eastAsia="Times New Roman" w:hAnsi="Times New Roman" w:cs="Times New Roman"/>
        <w:b/>
        <w:sz w:val="24"/>
      </w:rPr>
      <w:t>Ayuntamiento de Águilas</w:t>
    </w:r>
    <w:r>
      <w:rPr>
        <w:rFonts w:ascii="Times New Roman" w:eastAsia="Times New Roman" w:hAnsi="Times New Roman" w:cs="Times New Roman"/>
        <w:sz w:val="24"/>
        <w:vertAlign w:val="subscript"/>
      </w:rPr>
      <w:t xml:space="preserve"> </w:t>
    </w:r>
  </w:p>
  <w:p w:rsidR="00C13E96" w:rsidRDefault="00596C5E">
    <w:pPr>
      <w:spacing w:after="0"/>
      <w:ind w:left="1054"/>
    </w:pPr>
    <w:r>
      <w:rPr>
        <w:rFonts w:ascii="Times New Roman" w:eastAsia="Times New Roman" w:hAnsi="Times New Roman" w:cs="Times New Roman"/>
        <w:sz w:val="16"/>
      </w:rPr>
      <w:t>CIF P3000300H, Dirección: Plaza de España, 14, Águilas. 30880 Murcia. Tfno. 968418800. Fax: 968418865</w:t>
    </w:r>
    <w:r>
      <w:rPr>
        <w:rFonts w:ascii="Times New Roman" w:eastAsia="Times New Roman" w:hAnsi="Times New Roman" w:cs="Times New Roman"/>
        <w:sz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6C5E" w:rsidRDefault="00596C5E">
      <w:pPr>
        <w:spacing w:after="0" w:line="240" w:lineRule="auto"/>
      </w:pPr>
      <w:r>
        <w:separator/>
      </w:r>
    </w:p>
  </w:footnote>
  <w:footnote w:type="continuationSeparator" w:id="0">
    <w:p w:rsidR="00596C5E" w:rsidRDefault="00596C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3567" w:type="dxa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1894"/>
      <w:gridCol w:w="456"/>
      <w:gridCol w:w="1217"/>
    </w:tblGrid>
    <w:tr w:rsidR="00C13E96">
      <w:tblPrEx>
        <w:tblCellMar>
          <w:top w:w="0" w:type="dxa"/>
          <w:bottom w:w="0" w:type="dxa"/>
        </w:tblCellMar>
      </w:tblPrEx>
      <w:trPr>
        <w:trHeight w:val="353"/>
      </w:trPr>
      <w:tc>
        <w:tcPr>
          <w:tcW w:w="1894" w:type="dxa"/>
          <w:tcBorders>
            <w:bottom w:val="single" w:sz="24" w:space="0" w:color="FFFFFF"/>
            <w:right w:val="single" w:sz="8" w:space="0" w:color="000000"/>
          </w:tcBorders>
          <w:shd w:val="clear" w:color="auto" w:fill="auto"/>
          <w:tcMar>
            <w:top w:w="32" w:type="dxa"/>
            <w:left w:w="389" w:type="dxa"/>
            <w:bottom w:w="0" w:type="dxa"/>
            <w:right w:w="23" w:type="dxa"/>
          </w:tcMar>
        </w:tcPr>
        <w:p w:rsidR="00C13E96" w:rsidRDefault="00596C5E">
          <w:pPr>
            <w:spacing w:after="0"/>
            <w:ind w:left="232"/>
          </w:pPr>
          <w:r>
            <w:rPr>
              <w:rFonts w:ascii="Arial" w:eastAsia="Arial" w:hAnsi="Arial" w:cs="Arial"/>
              <w:sz w:val="16"/>
            </w:rPr>
            <w:t xml:space="preserve"> </w:t>
          </w:r>
        </w:p>
      </w:tc>
      <w:tc>
        <w:tcPr>
          <w:tcW w:w="456" w:type="dxa"/>
          <w:tcBorders>
            <w:left w:val="single" w:sz="8" w:space="0" w:color="000000"/>
            <w:bottom w:val="single" w:sz="24" w:space="0" w:color="FFFFFF"/>
            <w:right w:val="single" w:sz="8" w:space="0" w:color="000000"/>
          </w:tcBorders>
          <w:shd w:val="clear" w:color="auto" w:fill="auto"/>
          <w:tcMar>
            <w:top w:w="32" w:type="dxa"/>
            <w:left w:w="389" w:type="dxa"/>
            <w:bottom w:w="0" w:type="dxa"/>
            <w:right w:w="23" w:type="dxa"/>
          </w:tcMar>
        </w:tcPr>
        <w:p w:rsidR="00C13E96" w:rsidRDefault="00596C5E">
          <w:pPr>
            <w:spacing w:after="0"/>
            <w:jc w:val="right"/>
          </w:pPr>
          <w:r>
            <w:rPr>
              <w:rFonts w:ascii="Arial" w:eastAsia="Arial" w:hAnsi="Arial" w:cs="Arial"/>
              <w:b/>
              <w:sz w:val="16"/>
            </w:rPr>
            <w:t xml:space="preserve"> </w:t>
          </w:r>
        </w:p>
      </w:tc>
      <w:tc>
        <w:tcPr>
          <w:tcW w:w="1217" w:type="dxa"/>
          <w:tcBorders>
            <w:left w:val="single" w:sz="8" w:space="0" w:color="000000"/>
            <w:bottom w:val="single" w:sz="24" w:space="0" w:color="FFFFFF"/>
          </w:tcBorders>
          <w:shd w:val="clear" w:color="auto" w:fill="auto"/>
          <w:tcMar>
            <w:top w:w="32" w:type="dxa"/>
            <w:left w:w="389" w:type="dxa"/>
            <w:bottom w:w="0" w:type="dxa"/>
            <w:right w:w="23" w:type="dxa"/>
          </w:tcMar>
        </w:tcPr>
        <w:p w:rsidR="00C13E96" w:rsidRDefault="00596C5E">
          <w:pPr>
            <w:spacing w:after="0"/>
            <w:ind w:right="2"/>
            <w:jc w:val="right"/>
          </w:pPr>
          <w:r>
            <w:rPr>
              <w:rFonts w:ascii="Arial" w:eastAsia="Arial" w:hAnsi="Arial" w:cs="Arial"/>
              <w:sz w:val="16"/>
            </w:rPr>
            <w:t xml:space="preserve"> </w:t>
          </w:r>
        </w:p>
      </w:tc>
    </w:tr>
    <w:tr w:rsidR="00C13E96">
      <w:tblPrEx>
        <w:tblCellMar>
          <w:top w:w="0" w:type="dxa"/>
          <w:bottom w:w="0" w:type="dxa"/>
        </w:tblCellMar>
      </w:tblPrEx>
      <w:trPr>
        <w:trHeight w:val="638"/>
      </w:trPr>
      <w:tc>
        <w:tcPr>
          <w:tcW w:w="1894" w:type="dxa"/>
          <w:tcBorders>
            <w:top w:val="single" w:sz="24" w:space="0" w:color="FFFFFF"/>
            <w:bottom w:val="single" w:sz="24" w:space="0" w:color="FFFFFF"/>
            <w:right w:val="single" w:sz="8" w:space="0" w:color="000000"/>
          </w:tcBorders>
          <w:shd w:val="clear" w:color="auto" w:fill="auto"/>
          <w:tcMar>
            <w:top w:w="32" w:type="dxa"/>
            <w:left w:w="389" w:type="dxa"/>
            <w:bottom w:w="0" w:type="dxa"/>
            <w:right w:w="23" w:type="dxa"/>
          </w:tcMar>
        </w:tcPr>
        <w:p w:rsidR="00C13E96" w:rsidRDefault="00596C5E">
          <w:pPr>
            <w:spacing w:after="120"/>
            <w:ind w:left="232"/>
          </w:pPr>
          <w:r>
            <w:rPr>
              <w:rFonts w:ascii="Arial" w:eastAsia="Arial" w:hAnsi="Arial" w:cs="Arial"/>
              <w:sz w:val="16"/>
            </w:rPr>
            <w:t xml:space="preserve"> </w:t>
          </w:r>
        </w:p>
        <w:p w:rsidR="00C13E96" w:rsidRDefault="00596C5E">
          <w:pPr>
            <w:spacing w:after="0"/>
            <w:ind w:left="232"/>
          </w:pPr>
          <w:r>
            <w:rPr>
              <w:rFonts w:ascii="Arial" w:eastAsia="Arial" w:hAnsi="Arial" w:cs="Arial"/>
              <w:sz w:val="16"/>
            </w:rPr>
            <w:t xml:space="preserve"> </w:t>
          </w:r>
        </w:p>
      </w:tc>
      <w:tc>
        <w:tcPr>
          <w:tcW w:w="456" w:type="dxa"/>
          <w:tcBorders>
            <w:top w:val="single" w:sz="24" w:space="0" w:color="FFFFFF"/>
            <w:left w:val="single" w:sz="8" w:space="0" w:color="000000"/>
            <w:bottom w:val="single" w:sz="24" w:space="0" w:color="FFFFFF"/>
            <w:right w:val="single" w:sz="8" w:space="0" w:color="000000"/>
          </w:tcBorders>
          <w:shd w:val="clear" w:color="auto" w:fill="auto"/>
          <w:tcMar>
            <w:top w:w="32" w:type="dxa"/>
            <w:left w:w="389" w:type="dxa"/>
            <w:bottom w:w="0" w:type="dxa"/>
            <w:right w:w="23" w:type="dxa"/>
          </w:tcMar>
        </w:tcPr>
        <w:p w:rsidR="00C13E96" w:rsidRDefault="00596C5E">
          <w:pPr>
            <w:spacing w:after="120"/>
            <w:jc w:val="right"/>
          </w:pPr>
          <w:r>
            <w:rPr>
              <w:rFonts w:ascii="Arial" w:eastAsia="Arial" w:hAnsi="Arial" w:cs="Arial"/>
              <w:b/>
              <w:sz w:val="16"/>
            </w:rPr>
            <w:t xml:space="preserve"> </w:t>
          </w:r>
        </w:p>
        <w:p w:rsidR="00C13E96" w:rsidRDefault="00596C5E">
          <w:pPr>
            <w:spacing w:after="0"/>
            <w:jc w:val="right"/>
          </w:pPr>
          <w:r>
            <w:rPr>
              <w:rFonts w:ascii="Arial" w:eastAsia="Arial" w:hAnsi="Arial" w:cs="Arial"/>
              <w:b/>
              <w:sz w:val="16"/>
            </w:rPr>
            <w:t xml:space="preserve"> </w:t>
          </w:r>
        </w:p>
      </w:tc>
      <w:tc>
        <w:tcPr>
          <w:tcW w:w="1217" w:type="dxa"/>
          <w:tcBorders>
            <w:top w:val="single" w:sz="24" w:space="0" w:color="FFFFFF"/>
            <w:left w:val="single" w:sz="8" w:space="0" w:color="000000"/>
            <w:bottom w:val="single" w:sz="24" w:space="0" w:color="FFFFFF"/>
          </w:tcBorders>
          <w:shd w:val="clear" w:color="auto" w:fill="auto"/>
          <w:tcMar>
            <w:top w:w="32" w:type="dxa"/>
            <w:left w:w="389" w:type="dxa"/>
            <w:bottom w:w="0" w:type="dxa"/>
            <w:right w:w="23" w:type="dxa"/>
          </w:tcMar>
        </w:tcPr>
        <w:p w:rsidR="00C13E96" w:rsidRDefault="00596C5E">
          <w:pPr>
            <w:spacing w:after="120"/>
            <w:ind w:right="2"/>
            <w:jc w:val="right"/>
          </w:pPr>
          <w:r>
            <w:rPr>
              <w:rFonts w:ascii="Arial" w:eastAsia="Arial" w:hAnsi="Arial" w:cs="Arial"/>
              <w:sz w:val="16"/>
            </w:rPr>
            <w:t xml:space="preserve"> </w:t>
          </w:r>
        </w:p>
        <w:p w:rsidR="00C13E96" w:rsidRDefault="00596C5E">
          <w:pPr>
            <w:spacing w:after="0"/>
            <w:ind w:right="2"/>
            <w:jc w:val="right"/>
          </w:pPr>
          <w:r>
            <w:rPr>
              <w:rFonts w:ascii="Arial" w:eastAsia="Arial" w:hAnsi="Arial" w:cs="Arial"/>
              <w:sz w:val="16"/>
            </w:rPr>
            <w:t xml:space="preserve"> </w:t>
          </w:r>
        </w:p>
      </w:tc>
    </w:tr>
    <w:tr w:rsidR="00C13E96">
      <w:tblPrEx>
        <w:tblCellMar>
          <w:top w:w="0" w:type="dxa"/>
          <w:bottom w:w="0" w:type="dxa"/>
        </w:tblCellMar>
      </w:tblPrEx>
      <w:trPr>
        <w:trHeight w:val="319"/>
      </w:trPr>
      <w:tc>
        <w:tcPr>
          <w:tcW w:w="2350" w:type="dxa"/>
          <w:gridSpan w:val="2"/>
          <w:tcBorders>
            <w:top w:val="single" w:sz="24" w:space="0" w:color="FFFFFF"/>
            <w:right w:val="single" w:sz="8" w:space="0" w:color="000000"/>
          </w:tcBorders>
          <w:shd w:val="clear" w:color="auto" w:fill="auto"/>
          <w:tcMar>
            <w:top w:w="32" w:type="dxa"/>
            <w:left w:w="389" w:type="dxa"/>
            <w:bottom w:w="0" w:type="dxa"/>
            <w:right w:w="23" w:type="dxa"/>
          </w:tcMar>
        </w:tcPr>
        <w:p w:rsidR="00C13E96" w:rsidRDefault="00596C5E">
          <w:pPr>
            <w:spacing w:after="0"/>
            <w:jc w:val="right"/>
          </w:pPr>
          <w:r>
            <w:rPr>
              <w:rFonts w:ascii="Arial" w:eastAsia="Arial" w:hAnsi="Arial" w:cs="Arial"/>
              <w:sz w:val="16"/>
            </w:rPr>
            <w:t xml:space="preserve"> </w:t>
          </w:r>
          <w:r>
            <w:rPr>
              <w:rFonts w:ascii="Arial" w:eastAsia="Arial" w:hAnsi="Arial" w:cs="Arial"/>
              <w:sz w:val="16"/>
            </w:rPr>
            <w:tab/>
          </w:r>
          <w:r>
            <w:rPr>
              <w:rFonts w:ascii="Arial" w:eastAsia="Arial" w:hAnsi="Arial" w:cs="Arial"/>
              <w:b/>
              <w:sz w:val="16"/>
            </w:rPr>
            <w:t xml:space="preserve"> </w:t>
          </w:r>
        </w:p>
      </w:tc>
      <w:tc>
        <w:tcPr>
          <w:tcW w:w="1217" w:type="dxa"/>
          <w:tcBorders>
            <w:top w:val="single" w:sz="24" w:space="0" w:color="FFFFFF"/>
            <w:left w:val="single" w:sz="8" w:space="0" w:color="000000"/>
            <w:bottom w:val="single" w:sz="24" w:space="0" w:color="FFFFFF"/>
          </w:tcBorders>
          <w:shd w:val="clear" w:color="auto" w:fill="auto"/>
          <w:tcMar>
            <w:top w:w="32" w:type="dxa"/>
            <w:left w:w="389" w:type="dxa"/>
            <w:bottom w:w="0" w:type="dxa"/>
            <w:right w:w="23" w:type="dxa"/>
          </w:tcMar>
        </w:tcPr>
        <w:p w:rsidR="00C13E96" w:rsidRDefault="00596C5E">
          <w:pPr>
            <w:spacing w:after="0"/>
            <w:ind w:right="2"/>
            <w:jc w:val="right"/>
          </w:pPr>
          <w:r>
            <w:rPr>
              <w:rFonts w:ascii="Arial" w:eastAsia="Arial" w:hAnsi="Arial" w:cs="Arial"/>
              <w:sz w:val="16"/>
            </w:rPr>
            <w:t xml:space="preserve"> </w:t>
          </w:r>
        </w:p>
      </w:tc>
    </w:tr>
  </w:tbl>
  <w:p w:rsidR="00C13E96" w:rsidRDefault="00596C5E">
    <w:pPr>
      <w:spacing w:after="0"/>
      <w:ind w:left="-82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768397</wp:posOffset>
              </wp:positionH>
              <wp:positionV relativeFrom="page">
                <wp:posOffset>208885</wp:posOffset>
              </wp:positionV>
              <wp:extent cx="1977985" cy="1646075"/>
              <wp:effectExtent l="0" t="0" r="3215" b="11275"/>
              <wp:wrapSquare wrapText="bothSides"/>
              <wp:docPr id="16" name="Group 1149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77985" cy="1646075"/>
                        <a:chOff x="0" y="0"/>
                        <a:chExt cx="1977985" cy="1646075"/>
                      </a:xfrm>
                    </wpg:grpSpPr>
                    <wps:wsp>
                      <wps:cNvPr id="17" name="Rectangle 114937"/>
                      <wps:cNvSpPr/>
                      <wps:spPr>
                        <a:xfrm>
                          <a:off x="6099" y="661422"/>
                          <a:ext cx="50676" cy="224375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:rsidR="00C13E96" w:rsidRDefault="00596C5E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" name="Picture 114932">
                          <a:extLst>
                            <a:ext uri="{FF2B5EF4-FFF2-40B4-BE49-F238E27FC236}">
                              <a16:creationId xmlns:a16="http://schemas.microsoft.com/office/drawing/2014/main" id="{00000000-0000-0000-0000-000000000000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5357" y="0"/>
                          <a:ext cx="1952628" cy="6599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  <wps:wsp>
                      <wps:cNvPr id="19" name="Rectangle 114938"/>
                      <wps:cNvSpPr/>
                      <wps:spPr>
                        <a:xfrm>
                          <a:off x="341382" y="878537"/>
                          <a:ext cx="37728" cy="151424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:rsidR="00C13E96" w:rsidRDefault="00596C5E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  <wps:wsp>
                      <wps:cNvPr id="20" name="Rectangle 114942"/>
                      <wps:cNvSpPr/>
                      <wps:spPr>
                        <a:xfrm>
                          <a:off x="627836" y="878537"/>
                          <a:ext cx="37728" cy="151424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:rsidR="00C13E96" w:rsidRDefault="00596C5E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  <wps:wsp>
                      <wps:cNvPr id="21" name="Shape 119073"/>
                      <wps:cNvSpPr/>
                      <wps:spPr>
                        <a:xfrm>
                          <a:off x="0" y="835304"/>
                          <a:ext cx="12188" cy="202695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12192"/>
                            <a:gd name="f4" fmla="val 202692"/>
                            <a:gd name="f5" fmla="*/ f0 1 12192"/>
                            <a:gd name="f6" fmla="*/ f1 1 202692"/>
                            <a:gd name="f7" fmla="val f2"/>
                            <a:gd name="f8" fmla="val f3"/>
                            <a:gd name="f9" fmla="val f4"/>
                            <a:gd name="f10" fmla="+- f9 0 f7"/>
                            <a:gd name="f11" fmla="+- f8 0 f7"/>
                            <a:gd name="f12" fmla="*/ f11 1 12192"/>
                            <a:gd name="f13" fmla="*/ f10 1 202692"/>
                            <a:gd name="f14" fmla="*/ 0 1 f12"/>
                            <a:gd name="f15" fmla="*/ 12192 1 f12"/>
                            <a:gd name="f16" fmla="*/ 0 1 f13"/>
                            <a:gd name="f17" fmla="*/ 202692 1 f13"/>
                            <a:gd name="f18" fmla="*/ f14 f5 1"/>
                            <a:gd name="f19" fmla="*/ f15 f5 1"/>
                            <a:gd name="f20" fmla="*/ f17 f6 1"/>
                            <a:gd name="f21" fmla="*/ f16 f6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8" t="f21" r="f19" b="f20"/>
                          <a:pathLst>
                            <a:path w="12192" h="202692">
                              <a:moveTo>
                                <a:pt x="f2" y="f2"/>
                              </a:moveTo>
                              <a:lnTo>
                                <a:pt x="f3" y="f2"/>
                              </a:lnTo>
                              <a:lnTo>
                                <a:pt x="f3" y="f4"/>
                              </a:lnTo>
                              <a:lnTo>
                                <a:pt x="f2" y="f4"/>
                              </a:lnTo>
                              <a:lnTo>
                                <a:pt x="f2" y="f2"/>
                              </a:lnTo>
                            </a:path>
                          </a:pathLst>
                        </a:custGeom>
                        <a:noFill/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  <wps:wsp>
                      <wps:cNvPr id="22" name="Rectangle 114939"/>
                      <wps:cNvSpPr/>
                      <wps:spPr>
                        <a:xfrm>
                          <a:off x="341382" y="1081232"/>
                          <a:ext cx="37728" cy="151424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:rsidR="00C13E96" w:rsidRDefault="00596C5E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  <wps:wsp>
                      <wps:cNvPr id="23" name="Rectangle 114943"/>
                      <wps:cNvSpPr/>
                      <wps:spPr>
                        <a:xfrm>
                          <a:off x="627836" y="1081232"/>
                          <a:ext cx="37728" cy="151424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:rsidR="00C13E96" w:rsidRDefault="00596C5E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  <wps:wsp>
                      <wps:cNvPr id="24" name="Shape 119074"/>
                      <wps:cNvSpPr/>
                      <wps:spPr>
                        <a:xfrm>
                          <a:off x="0" y="1037999"/>
                          <a:ext cx="12188" cy="202695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12192"/>
                            <a:gd name="f4" fmla="val 202692"/>
                            <a:gd name="f5" fmla="*/ f0 1 12192"/>
                            <a:gd name="f6" fmla="*/ f1 1 202692"/>
                            <a:gd name="f7" fmla="val f2"/>
                            <a:gd name="f8" fmla="val f3"/>
                            <a:gd name="f9" fmla="val f4"/>
                            <a:gd name="f10" fmla="+- f9 0 f7"/>
                            <a:gd name="f11" fmla="+- f8 0 f7"/>
                            <a:gd name="f12" fmla="*/ f11 1 12192"/>
                            <a:gd name="f13" fmla="*/ f10 1 202692"/>
                            <a:gd name="f14" fmla="*/ 0 1 f12"/>
                            <a:gd name="f15" fmla="*/ 12192 1 f12"/>
                            <a:gd name="f16" fmla="*/ 0 1 f13"/>
                            <a:gd name="f17" fmla="*/ 202692 1 f13"/>
                            <a:gd name="f18" fmla="*/ f14 f5 1"/>
                            <a:gd name="f19" fmla="*/ f15 f5 1"/>
                            <a:gd name="f20" fmla="*/ f17 f6 1"/>
                            <a:gd name="f21" fmla="*/ f16 f6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8" t="f21" r="f19" b="f20"/>
                          <a:pathLst>
                            <a:path w="12192" h="202692">
                              <a:moveTo>
                                <a:pt x="f2" y="f2"/>
                              </a:moveTo>
                              <a:lnTo>
                                <a:pt x="f3" y="f2"/>
                              </a:lnTo>
                              <a:lnTo>
                                <a:pt x="f3" y="f4"/>
                              </a:lnTo>
                              <a:lnTo>
                                <a:pt x="f2" y="f4"/>
                              </a:lnTo>
                              <a:lnTo>
                                <a:pt x="f2" y="f2"/>
                              </a:lnTo>
                            </a:path>
                          </a:pathLst>
                        </a:custGeom>
                        <a:noFill/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  <wps:wsp>
                      <wps:cNvPr id="25" name="Rectangle 114940"/>
                      <wps:cNvSpPr/>
                      <wps:spPr>
                        <a:xfrm>
                          <a:off x="341382" y="1283918"/>
                          <a:ext cx="37728" cy="151424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:rsidR="00C13E96" w:rsidRDefault="00596C5E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  <wps:wsp>
                      <wps:cNvPr id="26" name="Rectangle 114944"/>
                      <wps:cNvSpPr/>
                      <wps:spPr>
                        <a:xfrm>
                          <a:off x="627836" y="1283918"/>
                          <a:ext cx="37728" cy="151424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:rsidR="00C13E96" w:rsidRDefault="00596C5E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  <wps:wsp>
                      <wps:cNvPr id="27" name="Shape 119075"/>
                      <wps:cNvSpPr/>
                      <wps:spPr>
                        <a:xfrm>
                          <a:off x="0" y="1240695"/>
                          <a:ext cx="12188" cy="202695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12192"/>
                            <a:gd name="f4" fmla="val 202692"/>
                            <a:gd name="f5" fmla="*/ f0 1 12192"/>
                            <a:gd name="f6" fmla="*/ f1 1 202692"/>
                            <a:gd name="f7" fmla="val f2"/>
                            <a:gd name="f8" fmla="val f3"/>
                            <a:gd name="f9" fmla="val f4"/>
                            <a:gd name="f10" fmla="+- f9 0 f7"/>
                            <a:gd name="f11" fmla="+- f8 0 f7"/>
                            <a:gd name="f12" fmla="*/ f11 1 12192"/>
                            <a:gd name="f13" fmla="*/ f10 1 202692"/>
                            <a:gd name="f14" fmla="*/ 0 1 f12"/>
                            <a:gd name="f15" fmla="*/ 12192 1 f12"/>
                            <a:gd name="f16" fmla="*/ 0 1 f13"/>
                            <a:gd name="f17" fmla="*/ 202692 1 f13"/>
                            <a:gd name="f18" fmla="*/ f14 f5 1"/>
                            <a:gd name="f19" fmla="*/ f15 f5 1"/>
                            <a:gd name="f20" fmla="*/ f17 f6 1"/>
                            <a:gd name="f21" fmla="*/ f16 f6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8" t="f21" r="f19" b="f20"/>
                          <a:pathLst>
                            <a:path w="12192" h="202692">
                              <a:moveTo>
                                <a:pt x="f2" y="f2"/>
                              </a:moveTo>
                              <a:lnTo>
                                <a:pt x="f3" y="f2"/>
                              </a:lnTo>
                              <a:lnTo>
                                <a:pt x="f3" y="f4"/>
                              </a:lnTo>
                              <a:lnTo>
                                <a:pt x="f2" y="f4"/>
                              </a:lnTo>
                              <a:lnTo>
                                <a:pt x="f2" y="f2"/>
                              </a:lnTo>
                            </a:path>
                          </a:pathLst>
                        </a:custGeom>
                        <a:noFill/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  <wps:wsp>
                      <wps:cNvPr id="28" name="Rectangle 114941"/>
                      <wps:cNvSpPr/>
                      <wps:spPr>
                        <a:xfrm>
                          <a:off x="341382" y="1486613"/>
                          <a:ext cx="37728" cy="151424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:rsidR="00C13E96" w:rsidRDefault="00596C5E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  <wps:wsp>
                      <wps:cNvPr id="29" name="Rectangle 114945"/>
                      <wps:cNvSpPr/>
                      <wps:spPr>
                        <a:xfrm>
                          <a:off x="627836" y="1486613"/>
                          <a:ext cx="37728" cy="151424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:rsidR="00C13E96" w:rsidRDefault="00596C5E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  <wps:wsp>
                      <wps:cNvPr id="30" name="Shape 119076"/>
                      <wps:cNvSpPr/>
                      <wps:spPr>
                        <a:xfrm>
                          <a:off x="0" y="1443380"/>
                          <a:ext cx="12188" cy="202695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12192"/>
                            <a:gd name="f4" fmla="val 202692"/>
                            <a:gd name="f5" fmla="*/ f0 1 12192"/>
                            <a:gd name="f6" fmla="*/ f1 1 202692"/>
                            <a:gd name="f7" fmla="val f2"/>
                            <a:gd name="f8" fmla="val f3"/>
                            <a:gd name="f9" fmla="val f4"/>
                            <a:gd name="f10" fmla="+- f9 0 f7"/>
                            <a:gd name="f11" fmla="+- f8 0 f7"/>
                            <a:gd name="f12" fmla="*/ f11 1 12192"/>
                            <a:gd name="f13" fmla="*/ f10 1 202692"/>
                            <a:gd name="f14" fmla="*/ 0 1 f12"/>
                            <a:gd name="f15" fmla="*/ 12192 1 f12"/>
                            <a:gd name="f16" fmla="*/ 0 1 f13"/>
                            <a:gd name="f17" fmla="*/ 202692 1 f13"/>
                            <a:gd name="f18" fmla="*/ f14 f5 1"/>
                            <a:gd name="f19" fmla="*/ f15 f5 1"/>
                            <a:gd name="f20" fmla="*/ f17 f6 1"/>
                            <a:gd name="f21" fmla="*/ f16 f6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8" t="f21" r="f19" b="f20"/>
                          <a:pathLst>
                            <a:path w="12192" h="202692">
                              <a:moveTo>
                                <a:pt x="f2" y="f2"/>
                              </a:moveTo>
                              <a:lnTo>
                                <a:pt x="f3" y="f2"/>
                              </a:lnTo>
                              <a:lnTo>
                                <a:pt x="f3" y="f4"/>
                              </a:lnTo>
                              <a:lnTo>
                                <a:pt x="f2" y="f4"/>
                              </a:lnTo>
                              <a:lnTo>
                                <a:pt x="f2" y="f2"/>
                              </a:lnTo>
                            </a:path>
                          </a:pathLst>
                        </a:custGeom>
                        <a:noFill/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wpg:wgp>
                </a:graphicData>
              </a:graphic>
            </wp:anchor>
          </w:drawing>
        </mc:Choice>
        <mc:Fallback>
          <w:pict>
            <v:group id="Group 114931" o:spid="_x0000_s1127" style="position:absolute;left:0;text-align:left;margin-left:60.5pt;margin-top:16.45pt;width:155.75pt;height:129.6pt;z-index:251659264;mso-position-horizontal-relative:page;mso-position-vertical-relative:page" coordsize="19779,164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">
              <v:rect id="Rectangle 114937" o:spid="_x0000_s1128" style="position:absolute;left:60;top:6614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<v:textbox inset="0,0,0,0">
                  <w:txbxContent>
                    <w:p w:rsidR="00C13E96" w:rsidRDefault="00596C5E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4932" o:spid="_x0000_s1129" type="#_x0000_t75" style="position:absolute;left:253;width:19526;height:6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">
                <v:imagedata r:id="rId2" o:title=""/>
                <v:path arrowok="t"/>
              </v:shape>
              <v:rect id="Rectangle 114938" o:spid="_x0000_s1130" style="position:absolute;left:3413;top:8785;width:37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<v:textbox inset="0,0,0,0">
                  <w:txbxContent>
                    <w:p w:rsidR="00C13E96" w:rsidRDefault="00596C5E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14942" o:spid="_x0000_s1131" style="position:absolute;left:6278;top:8785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<v:textbox inset="0,0,0,0">
                  <w:txbxContent>
                    <w:p w:rsidR="00C13E96" w:rsidRDefault="00596C5E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shape id="Shape 119073" o:spid="_x0000_s1132" style="position:absolute;top:8353;width:121;height:2026;visibility:visible;mso-wrap-style:square;v-text-anchor:top" coordsize="12192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" path="m,l12192,r,202692l,202692,,e" filled="f" stroked="f">
                <v:path arrowok="t" o:connecttype="custom" o:connectlocs="6094,0;12188,101348;6094,202695;0,101348" o:connectangles="270,0,90,180" textboxrect="0,0,12192,202692"/>
              </v:shape>
              <v:rect id="Rectangle 114939" o:spid="_x0000_s1133" style="position:absolute;left:3413;top:10812;width:37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<v:textbox inset="0,0,0,0">
                  <w:txbxContent>
                    <w:p w:rsidR="00C13E96" w:rsidRDefault="00596C5E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14943" o:spid="_x0000_s1134" style="position:absolute;left:6278;top:10812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<v:textbox inset="0,0,0,0">
                  <w:txbxContent>
                    <w:p w:rsidR="00C13E96" w:rsidRDefault="00596C5E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shape id="Shape 119074" o:spid="_x0000_s1135" style="position:absolute;top:10379;width:121;height:2027;visibility:visible;mso-wrap-style:square;v-text-anchor:top" coordsize="12192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" path="m,l12192,r,202692l,202692,,e" filled="f" stroked="f">
                <v:path arrowok="t" o:connecttype="custom" o:connectlocs="6094,0;12188,101348;6094,202695;0,101348" o:connectangles="270,0,90,180" textboxrect="0,0,12192,202692"/>
              </v:shape>
              <v:rect id="Rectangle 114940" o:spid="_x0000_s1136" style="position:absolute;left:3413;top:12839;width:37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<v:textbox inset="0,0,0,0">
                  <w:txbxContent>
                    <w:p w:rsidR="00C13E96" w:rsidRDefault="00596C5E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14944" o:spid="_x0000_s1137" style="position:absolute;left:6278;top:12839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<v:textbox inset="0,0,0,0">
                  <w:txbxContent>
                    <w:p w:rsidR="00C13E96" w:rsidRDefault="00596C5E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shape id="Shape 119075" o:spid="_x0000_s1138" style="position:absolute;top:12406;width:121;height:2027;visibility:visible;mso-wrap-style:square;v-text-anchor:top" coordsize="12192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" path="m,l12192,r,202692l,202692,,e" filled="f" stroked="f">
                <v:path arrowok="t" o:connecttype="custom" o:connectlocs="6094,0;12188,101348;6094,202695;0,101348" o:connectangles="270,0,90,180" textboxrect="0,0,12192,202692"/>
              </v:shape>
              <v:rect id="Rectangle 114941" o:spid="_x0000_s1139" style="position:absolute;left:3413;top:14866;width:37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<v:textbox inset="0,0,0,0">
                  <w:txbxContent>
                    <w:p w:rsidR="00C13E96" w:rsidRDefault="00596C5E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14945" o:spid="_x0000_s1140" style="position:absolute;left:6278;top:14866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<v:textbox inset="0,0,0,0">
                  <w:txbxContent>
                    <w:p w:rsidR="00C13E96" w:rsidRDefault="00596C5E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shape id="Shape 119076" o:spid="_x0000_s1141" style="position:absolute;top:14433;width:121;height:2027;visibility:visible;mso-wrap-style:square;v-text-anchor:top" coordsize="12192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" path="m,l12192,r,202692l,202692,,e" filled="f" stroked="f">
                <v:path arrowok="t" o:connecttype="custom" o:connectlocs="6094,0;12188,101348;6094,202695;0,101348" o:connectangles="270,0,90,180" textboxrect="0,0,12192,202692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4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3567" w:type="dxa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1894"/>
      <w:gridCol w:w="456"/>
      <w:gridCol w:w="1217"/>
    </w:tblGrid>
    <w:tr w:rsidR="00C13E96">
      <w:tblPrEx>
        <w:tblCellMar>
          <w:top w:w="0" w:type="dxa"/>
          <w:bottom w:w="0" w:type="dxa"/>
        </w:tblCellMar>
      </w:tblPrEx>
      <w:trPr>
        <w:trHeight w:val="353"/>
      </w:trPr>
      <w:tc>
        <w:tcPr>
          <w:tcW w:w="1894" w:type="dxa"/>
          <w:tcBorders>
            <w:bottom w:val="single" w:sz="24" w:space="0" w:color="FFFFFF"/>
            <w:right w:val="single" w:sz="8" w:space="0" w:color="000000"/>
          </w:tcBorders>
          <w:shd w:val="clear" w:color="auto" w:fill="auto"/>
          <w:tcMar>
            <w:top w:w="32" w:type="dxa"/>
            <w:left w:w="389" w:type="dxa"/>
            <w:bottom w:w="0" w:type="dxa"/>
            <w:right w:w="23" w:type="dxa"/>
          </w:tcMar>
        </w:tcPr>
        <w:p w:rsidR="00C13E96" w:rsidRDefault="00596C5E">
          <w:pPr>
            <w:spacing w:after="0"/>
            <w:ind w:left="232"/>
          </w:pPr>
          <w:r>
            <w:rPr>
              <w:rFonts w:ascii="Arial" w:eastAsia="Arial" w:hAnsi="Arial" w:cs="Arial"/>
              <w:sz w:val="16"/>
            </w:rPr>
            <w:t xml:space="preserve"> </w:t>
          </w:r>
        </w:p>
      </w:tc>
      <w:tc>
        <w:tcPr>
          <w:tcW w:w="456" w:type="dxa"/>
          <w:tcBorders>
            <w:left w:val="single" w:sz="8" w:space="0" w:color="000000"/>
            <w:bottom w:val="single" w:sz="24" w:space="0" w:color="FFFFFF"/>
            <w:right w:val="single" w:sz="8" w:space="0" w:color="000000"/>
          </w:tcBorders>
          <w:shd w:val="clear" w:color="auto" w:fill="auto"/>
          <w:tcMar>
            <w:top w:w="32" w:type="dxa"/>
            <w:left w:w="389" w:type="dxa"/>
            <w:bottom w:w="0" w:type="dxa"/>
            <w:right w:w="23" w:type="dxa"/>
          </w:tcMar>
        </w:tcPr>
        <w:p w:rsidR="00C13E96" w:rsidRDefault="00596C5E">
          <w:pPr>
            <w:spacing w:after="0"/>
            <w:jc w:val="right"/>
          </w:pPr>
          <w:r>
            <w:rPr>
              <w:rFonts w:ascii="Arial" w:eastAsia="Arial" w:hAnsi="Arial" w:cs="Arial"/>
              <w:b/>
              <w:sz w:val="16"/>
            </w:rPr>
            <w:t xml:space="preserve"> </w:t>
          </w:r>
        </w:p>
      </w:tc>
      <w:tc>
        <w:tcPr>
          <w:tcW w:w="1217" w:type="dxa"/>
          <w:tcBorders>
            <w:left w:val="single" w:sz="8" w:space="0" w:color="000000"/>
            <w:bottom w:val="single" w:sz="24" w:space="0" w:color="FFFFFF"/>
          </w:tcBorders>
          <w:shd w:val="clear" w:color="auto" w:fill="auto"/>
          <w:tcMar>
            <w:top w:w="32" w:type="dxa"/>
            <w:left w:w="389" w:type="dxa"/>
            <w:bottom w:w="0" w:type="dxa"/>
            <w:right w:w="23" w:type="dxa"/>
          </w:tcMar>
        </w:tcPr>
        <w:p w:rsidR="00C13E96" w:rsidRDefault="00596C5E">
          <w:pPr>
            <w:spacing w:after="0"/>
            <w:ind w:right="2"/>
            <w:jc w:val="right"/>
          </w:pPr>
          <w:r>
            <w:rPr>
              <w:rFonts w:ascii="Arial" w:eastAsia="Arial" w:hAnsi="Arial" w:cs="Arial"/>
              <w:sz w:val="16"/>
            </w:rPr>
            <w:t xml:space="preserve"> </w:t>
          </w:r>
        </w:p>
      </w:tc>
    </w:tr>
    <w:tr w:rsidR="00C13E96">
      <w:tblPrEx>
        <w:tblCellMar>
          <w:top w:w="0" w:type="dxa"/>
          <w:bottom w:w="0" w:type="dxa"/>
        </w:tblCellMar>
      </w:tblPrEx>
      <w:trPr>
        <w:trHeight w:val="638"/>
      </w:trPr>
      <w:tc>
        <w:tcPr>
          <w:tcW w:w="1894" w:type="dxa"/>
          <w:tcBorders>
            <w:top w:val="single" w:sz="24" w:space="0" w:color="FFFFFF"/>
            <w:bottom w:val="single" w:sz="24" w:space="0" w:color="FFFFFF"/>
            <w:right w:val="single" w:sz="8" w:space="0" w:color="000000"/>
          </w:tcBorders>
          <w:shd w:val="clear" w:color="auto" w:fill="auto"/>
          <w:tcMar>
            <w:top w:w="32" w:type="dxa"/>
            <w:left w:w="389" w:type="dxa"/>
            <w:bottom w:w="0" w:type="dxa"/>
            <w:right w:w="23" w:type="dxa"/>
          </w:tcMar>
        </w:tcPr>
        <w:p w:rsidR="00C13E96" w:rsidRDefault="00596C5E">
          <w:pPr>
            <w:spacing w:after="120"/>
            <w:ind w:left="232"/>
          </w:pPr>
          <w:r>
            <w:rPr>
              <w:rFonts w:ascii="Arial" w:eastAsia="Arial" w:hAnsi="Arial" w:cs="Arial"/>
              <w:sz w:val="16"/>
            </w:rPr>
            <w:t xml:space="preserve"> </w:t>
          </w:r>
        </w:p>
        <w:p w:rsidR="00C13E96" w:rsidRDefault="00596C5E">
          <w:pPr>
            <w:spacing w:after="0"/>
            <w:ind w:left="232"/>
          </w:pPr>
          <w:r>
            <w:rPr>
              <w:rFonts w:ascii="Arial" w:eastAsia="Arial" w:hAnsi="Arial" w:cs="Arial"/>
              <w:sz w:val="16"/>
            </w:rPr>
            <w:t xml:space="preserve"> </w:t>
          </w:r>
        </w:p>
      </w:tc>
      <w:tc>
        <w:tcPr>
          <w:tcW w:w="456" w:type="dxa"/>
          <w:tcBorders>
            <w:top w:val="single" w:sz="24" w:space="0" w:color="FFFFFF"/>
            <w:left w:val="single" w:sz="8" w:space="0" w:color="000000"/>
            <w:bottom w:val="single" w:sz="24" w:space="0" w:color="FFFFFF"/>
            <w:right w:val="single" w:sz="8" w:space="0" w:color="000000"/>
          </w:tcBorders>
          <w:shd w:val="clear" w:color="auto" w:fill="auto"/>
          <w:tcMar>
            <w:top w:w="32" w:type="dxa"/>
            <w:left w:w="389" w:type="dxa"/>
            <w:bottom w:w="0" w:type="dxa"/>
            <w:right w:w="23" w:type="dxa"/>
          </w:tcMar>
        </w:tcPr>
        <w:p w:rsidR="00C13E96" w:rsidRDefault="00596C5E">
          <w:pPr>
            <w:spacing w:after="120"/>
            <w:jc w:val="right"/>
          </w:pPr>
          <w:r>
            <w:rPr>
              <w:rFonts w:ascii="Arial" w:eastAsia="Arial" w:hAnsi="Arial" w:cs="Arial"/>
              <w:b/>
              <w:sz w:val="16"/>
            </w:rPr>
            <w:t xml:space="preserve"> </w:t>
          </w:r>
        </w:p>
        <w:p w:rsidR="00C13E96" w:rsidRDefault="00596C5E">
          <w:pPr>
            <w:spacing w:after="0"/>
            <w:jc w:val="right"/>
          </w:pPr>
          <w:r>
            <w:rPr>
              <w:rFonts w:ascii="Arial" w:eastAsia="Arial" w:hAnsi="Arial" w:cs="Arial"/>
              <w:b/>
              <w:sz w:val="16"/>
            </w:rPr>
            <w:t xml:space="preserve"> </w:t>
          </w:r>
        </w:p>
      </w:tc>
      <w:tc>
        <w:tcPr>
          <w:tcW w:w="1217" w:type="dxa"/>
          <w:tcBorders>
            <w:top w:val="single" w:sz="24" w:space="0" w:color="FFFFFF"/>
            <w:left w:val="single" w:sz="8" w:space="0" w:color="000000"/>
            <w:bottom w:val="single" w:sz="24" w:space="0" w:color="FFFFFF"/>
          </w:tcBorders>
          <w:shd w:val="clear" w:color="auto" w:fill="auto"/>
          <w:tcMar>
            <w:top w:w="32" w:type="dxa"/>
            <w:left w:w="389" w:type="dxa"/>
            <w:bottom w:w="0" w:type="dxa"/>
            <w:right w:w="23" w:type="dxa"/>
          </w:tcMar>
        </w:tcPr>
        <w:p w:rsidR="00C13E96" w:rsidRDefault="00596C5E">
          <w:pPr>
            <w:spacing w:after="120"/>
            <w:ind w:right="2"/>
            <w:jc w:val="right"/>
          </w:pPr>
          <w:r>
            <w:rPr>
              <w:rFonts w:ascii="Arial" w:eastAsia="Arial" w:hAnsi="Arial" w:cs="Arial"/>
              <w:sz w:val="16"/>
            </w:rPr>
            <w:t xml:space="preserve"> </w:t>
          </w:r>
        </w:p>
        <w:p w:rsidR="00C13E96" w:rsidRDefault="00596C5E">
          <w:pPr>
            <w:spacing w:after="0"/>
            <w:ind w:right="2"/>
            <w:jc w:val="right"/>
          </w:pPr>
          <w:r>
            <w:rPr>
              <w:rFonts w:ascii="Arial" w:eastAsia="Arial" w:hAnsi="Arial" w:cs="Arial"/>
              <w:sz w:val="16"/>
            </w:rPr>
            <w:t xml:space="preserve"> </w:t>
          </w:r>
        </w:p>
      </w:tc>
    </w:tr>
    <w:tr w:rsidR="00C13E96">
      <w:tblPrEx>
        <w:tblCellMar>
          <w:top w:w="0" w:type="dxa"/>
          <w:bottom w:w="0" w:type="dxa"/>
        </w:tblCellMar>
      </w:tblPrEx>
      <w:trPr>
        <w:trHeight w:val="319"/>
      </w:trPr>
      <w:tc>
        <w:tcPr>
          <w:tcW w:w="2350" w:type="dxa"/>
          <w:gridSpan w:val="2"/>
          <w:tcBorders>
            <w:top w:val="single" w:sz="24" w:space="0" w:color="FFFFFF"/>
            <w:right w:val="single" w:sz="8" w:space="0" w:color="000000"/>
          </w:tcBorders>
          <w:shd w:val="clear" w:color="auto" w:fill="auto"/>
          <w:tcMar>
            <w:top w:w="32" w:type="dxa"/>
            <w:left w:w="389" w:type="dxa"/>
            <w:bottom w:w="0" w:type="dxa"/>
            <w:right w:w="23" w:type="dxa"/>
          </w:tcMar>
        </w:tcPr>
        <w:p w:rsidR="00C13E96" w:rsidRDefault="00596C5E">
          <w:pPr>
            <w:spacing w:after="0"/>
            <w:jc w:val="right"/>
          </w:pPr>
          <w:r>
            <w:rPr>
              <w:rFonts w:ascii="Arial" w:eastAsia="Arial" w:hAnsi="Arial" w:cs="Arial"/>
              <w:sz w:val="16"/>
            </w:rPr>
            <w:t xml:space="preserve"> </w:t>
          </w:r>
          <w:r>
            <w:rPr>
              <w:rFonts w:ascii="Arial" w:eastAsia="Arial" w:hAnsi="Arial" w:cs="Arial"/>
              <w:sz w:val="16"/>
            </w:rPr>
            <w:tab/>
          </w:r>
          <w:r>
            <w:rPr>
              <w:rFonts w:ascii="Arial" w:eastAsia="Arial" w:hAnsi="Arial" w:cs="Arial"/>
              <w:b/>
              <w:sz w:val="16"/>
            </w:rPr>
            <w:t xml:space="preserve"> </w:t>
          </w:r>
        </w:p>
      </w:tc>
      <w:tc>
        <w:tcPr>
          <w:tcW w:w="1217" w:type="dxa"/>
          <w:tcBorders>
            <w:top w:val="single" w:sz="24" w:space="0" w:color="FFFFFF"/>
            <w:left w:val="single" w:sz="8" w:space="0" w:color="000000"/>
            <w:bottom w:val="single" w:sz="24" w:space="0" w:color="FFFFFF"/>
          </w:tcBorders>
          <w:shd w:val="clear" w:color="auto" w:fill="auto"/>
          <w:tcMar>
            <w:top w:w="32" w:type="dxa"/>
            <w:left w:w="389" w:type="dxa"/>
            <w:bottom w:w="0" w:type="dxa"/>
            <w:right w:w="23" w:type="dxa"/>
          </w:tcMar>
        </w:tcPr>
        <w:p w:rsidR="00C13E96" w:rsidRDefault="00596C5E">
          <w:pPr>
            <w:spacing w:after="0"/>
            <w:ind w:right="2"/>
            <w:jc w:val="right"/>
          </w:pPr>
          <w:r>
            <w:rPr>
              <w:rFonts w:ascii="Arial" w:eastAsia="Arial" w:hAnsi="Arial" w:cs="Arial"/>
              <w:sz w:val="16"/>
            </w:rPr>
            <w:t xml:space="preserve"> </w:t>
          </w:r>
        </w:p>
      </w:tc>
    </w:tr>
  </w:tbl>
  <w:p w:rsidR="00C13E96" w:rsidRDefault="00596C5E">
    <w:pPr>
      <w:spacing w:after="0"/>
      <w:ind w:left="-82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768397</wp:posOffset>
              </wp:positionH>
              <wp:positionV relativeFrom="page">
                <wp:posOffset>208885</wp:posOffset>
              </wp:positionV>
              <wp:extent cx="1977985" cy="1646075"/>
              <wp:effectExtent l="0" t="0" r="3215" b="11275"/>
              <wp:wrapSquare wrapText="bothSides"/>
              <wp:docPr id="1" name="Group 1148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77985" cy="1646075"/>
                        <a:chOff x="0" y="0"/>
                        <a:chExt cx="1977985" cy="1646075"/>
                      </a:xfrm>
                    </wpg:grpSpPr>
                    <wps:wsp>
                      <wps:cNvPr id="2" name="Rectangle 114824"/>
                      <wps:cNvSpPr/>
                      <wps:spPr>
                        <a:xfrm>
                          <a:off x="6099" y="661422"/>
                          <a:ext cx="50676" cy="224375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:rsidR="00C13E96" w:rsidRDefault="00596C5E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Picture 114819">
                          <a:extLst>
                            <a:ext uri="{FF2B5EF4-FFF2-40B4-BE49-F238E27FC236}">
                              <a16:creationId xmlns:a16="http://schemas.microsoft.com/office/drawing/2014/main" id="{00000000-0000-0000-0000-000000000000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5357" y="0"/>
                          <a:ext cx="1952628" cy="6599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  <wps:wsp>
                      <wps:cNvPr id="4" name="Rectangle 114825"/>
                      <wps:cNvSpPr/>
                      <wps:spPr>
                        <a:xfrm>
                          <a:off x="341382" y="878537"/>
                          <a:ext cx="37728" cy="151424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:rsidR="00C13E96" w:rsidRDefault="00596C5E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  <wps:wsp>
                      <wps:cNvPr id="5" name="Rectangle 114829"/>
                      <wps:cNvSpPr/>
                      <wps:spPr>
                        <a:xfrm>
                          <a:off x="627836" y="878537"/>
                          <a:ext cx="37728" cy="151424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:rsidR="00C13E96" w:rsidRDefault="00596C5E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  <wps:wsp>
                      <wps:cNvPr id="6" name="Shape 119065"/>
                      <wps:cNvSpPr/>
                      <wps:spPr>
                        <a:xfrm>
                          <a:off x="0" y="835304"/>
                          <a:ext cx="12188" cy="202695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12192"/>
                            <a:gd name="f4" fmla="val 202692"/>
                            <a:gd name="f5" fmla="*/ f0 1 12192"/>
                            <a:gd name="f6" fmla="*/ f1 1 202692"/>
                            <a:gd name="f7" fmla="val f2"/>
                            <a:gd name="f8" fmla="val f3"/>
                            <a:gd name="f9" fmla="val f4"/>
                            <a:gd name="f10" fmla="+- f9 0 f7"/>
                            <a:gd name="f11" fmla="+- f8 0 f7"/>
                            <a:gd name="f12" fmla="*/ f11 1 12192"/>
                            <a:gd name="f13" fmla="*/ f10 1 202692"/>
                            <a:gd name="f14" fmla="*/ 0 1 f12"/>
                            <a:gd name="f15" fmla="*/ 12192 1 f12"/>
                            <a:gd name="f16" fmla="*/ 0 1 f13"/>
                            <a:gd name="f17" fmla="*/ 202692 1 f13"/>
                            <a:gd name="f18" fmla="*/ f14 f5 1"/>
                            <a:gd name="f19" fmla="*/ f15 f5 1"/>
                            <a:gd name="f20" fmla="*/ f17 f6 1"/>
                            <a:gd name="f21" fmla="*/ f16 f6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8" t="f21" r="f19" b="f20"/>
                          <a:pathLst>
                            <a:path w="12192" h="202692">
                              <a:moveTo>
                                <a:pt x="f2" y="f2"/>
                              </a:moveTo>
                              <a:lnTo>
                                <a:pt x="f3" y="f2"/>
                              </a:lnTo>
                              <a:lnTo>
                                <a:pt x="f3" y="f4"/>
                              </a:lnTo>
                              <a:lnTo>
                                <a:pt x="f2" y="f4"/>
                              </a:lnTo>
                              <a:lnTo>
                                <a:pt x="f2" y="f2"/>
                              </a:lnTo>
                            </a:path>
                          </a:pathLst>
                        </a:custGeom>
                        <a:noFill/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  <wps:wsp>
                      <wps:cNvPr id="7" name="Rectangle 114826"/>
                      <wps:cNvSpPr/>
                      <wps:spPr>
                        <a:xfrm>
                          <a:off x="341382" y="1081232"/>
                          <a:ext cx="37728" cy="151424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:rsidR="00C13E96" w:rsidRDefault="00596C5E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  <wps:wsp>
                      <wps:cNvPr id="8" name="Rectangle 114830"/>
                      <wps:cNvSpPr/>
                      <wps:spPr>
                        <a:xfrm>
                          <a:off x="627836" y="1081232"/>
                          <a:ext cx="37728" cy="151424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:rsidR="00C13E96" w:rsidRDefault="00596C5E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  <wps:wsp>
                      <wps:cNvPr id="9" name="Shape 119066"/>
                      <wps:cNvSpPr/>
                      <wps:spPr>
                        <a:xfrm>
                          <a:off x="0" y="1037999"/>
                          <a:ext cx="12188" cy="202695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12192"/>
                            <a:gd name="f4" fmla="val 202692"/>
                            <a:gd name="f5" fmla="*/ f0 1 12192"/>
                            <a:gd name="f6" fmla="*/ f1 1 202692"/>
                            <a:gd name="f7" fmla="val f2"/>
                            <a:gd name="f8" fmla="val f3"/>
                            <a:gd name="f9" fmla="val f4"/>
                            <a:gd name="f10" fmla="+- f9 0 f7"/>
                            <a:gd name="f11" fmla="+- f8 0 f7"/>
                            <a:gd name="f12" fmla="*/ f11 1 12192"/>
                            <a:gd name="f13" fmla="*/ f10 1 202692"/>
                            <a:gd name="f14" fmla="*/ 0 1 f12"/>
                            <a:gd name="f15" fmla="*/ 12192 1 f12"/>
                            <a:gd name="f16" fmla="*/ 0 1 f13"/>
                            <a:gd name="f17" fmla="*/ 202692 1 f13"/>
                            <a:gd name="f18" fmla="*/ f14 f5 1"/>
                            <a:gd name="f19" fmla="*/ f15 f5 1"/>
                            <a:gd name="f20" fmla="*/ f17 f6 1"/>
                            <a:gd name="f21" fmla="*/ f16 f6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8" t="f21" r="f19" b="f20"/>
                          <a:pathLst>
                            <a:path w="12192" h="202692">
                              <a:moveTo>
                                <a:pt x="f2" y="f2"/>
                              </a:moveTo>
                              <a:lnTo>
                                <a:pt x="f3" y="f2"/>
                              </a:lnTo>
                              <a:lnTo>
                                <a:pt x="f3" y="f4"/>
                              </a:lnTo>
                              <a:lnTo>
                                <a:pt x="f2" y="f4"/>
                              </a:lnTo>
                              <a:lnTo>
                                <a:pt x="f2" y="f2"/>
                              </a:lnTo>
                            </a:path>
                          </a:pathLst>
                        </a:custGeom>
                        <a:noFill/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  <wps:wsp>
                      <wps:cNvPr id="10" name="Rectangle 114827"/>
                      <wps:cNvSpPr/>
                      <wps:spPr>
                        <a:xfrm>
                          <a:off x="341382" y="1283918"/>
                          <a:ext cx="37728" cy="151424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:rsidR="00C13E96" w:rsidRDefault="00596C5E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  <wps:wsp>
                      <wps:cNvPr id="11" name="Rectangle 114831"/>
                      <wps:cNvSpPr/>
                      <wps:spPr>
                        <a:xfrm>
                          <a:off x="627836" y="1283918"/>
                          <a:ext cx="37728" cy="151424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:rsidR="00C13E96" w:rsidRDefault="00596C5E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  <wps:wsp>
                      <wps:cNvPr id="12" name="Shape 119067"/>
                      <wps:cNvSpPr/>
                      <wps:spPr>
                        <a:xfrm>
                          <a:off x="0" y="1240695"/>
                          <a:ext cx="12188" cy="202695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12192"/>
                            <a:gd name="f4" fmla="val 202692"/>
                            <a:gd name="f5" fmla="*/ f0 1 12192"/>
                            <a:gd name="f6" fmla="*/ f1 1 202692"/>
                            <a:gd name="f7" fmla="val f2"/>
                            <a:gd name="f8" fmla="val f3"/>
                            <a:gd name="f9" fmla="val f4"/>
                            <a:gd name="f10" fmla="+- f9 0 f7"/>
                            <a:gd name="f11" fmla="+- f8 0 f7"/>
                            <a:gd name="f12" fmla="*/ f11 1 12192"/>
                            <a:gd name="f13" fmla="*/ f10 1 202692"/>
                            <a:gd name="f14" fmla="*/ 0 1 f12"/>
                            <a:gd name="f15" fmla="*/ 12192 1 f12"/>
                            <a:gd name="f16" fmla="*/ 0 1 f13"/>
                            <a:gd name="f17" fmla="*/ 202692 1 f13"/>
                            <a:gd name="f18" fmla="*/ f14 f5 1"/>
                            <a:gd name="f19" fmla="*/ f15 f5 1"/>
                            <a:gd name="f20" fmla="*/ f17 f6 1"/>
                            <a:gd name="f21" fmla="*/ f16 f6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8" t="f21" r="f19" b="f20"/>
                          <a:pathLst>
                            <a:path w="12192" h="202692">
                              <a:moveTo>
                                <a:pt x="f2" y="f2"/>
                              </a:moveTo>
                              <a:lnTo>
                                <a:pt x="f3" y="f2"/>
                              </a:lnTo>
                              <a:lnTo>
                                <a:pt x="f3" y="f4"/>
                              </a:lnTo>
                              <a:lnTo>
                                <a:pt x="f2" y="f4"/>
                              </a:lnTo>
                              <a:lnTo>
                                <a:pt x="f2" y="f2"/>
                              </a:lnTo>
                            </a:path>
                          </a:pathLst>
                        </a:custGeom>
                        <a:noFill/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  <wps:wsp>
                      <wps:cNvPr id="13" name="Rectangle 114828"/>
                      <wps:cNvSpPr/>
                      <wps:spPr>
                        <a:xfrm>
                          <a:off x="341382" y="1486613"/>
                          <a:ext cx="37728" cy="151424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:rsidR="00C13E96" w:rsidRDefault="00596C5E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  <wps:wsp>
                      <wps:cNvPr id="14" name="Rectangle 114832"/>
                      <wps:cNvSpPr/>
                      <wps:spPr>
                        <a:xfrm>
                          <a:off x="627836" y="1486613"/>
                          <a:ext cx="37728" cy="151424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:rsidR="00C13E96" w:rsidRDefault="00596C5E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  <wps:wsp>
                      <wps:cNvPr id="15" name="Shape 119068"/>
                      <wps:cNvSpPr/>
                      <wps:spPr>
                        <a:xfrm>
                          <a:off x="0" y="1443380"/>
                          <a:ext cx="12188" cy="202695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12192"/>
                            <a:gd name="f4" fmla="val 202692"/>
                            <a:gd name="f5" fmla="*/ f0 1 12192"/>
                            <a:gd name="f6" fmla="*/ f1 1 202692"/>
                            <a:gd name="f7" fmla="val f2"/>
                            <a:gd name="f8" fmla="val f3"/>
                            <a:gd name="f9" fmla="val f4"/>
                            <a:gd name="f10" fmla="+- f9 0 f7"/>
                            <a:gd name="f11" fmla="+- f8 0 f7"/>
                            <a:gd name="f12" fmla="*/ f11 1 12192"/>
                            <a:gd name="f13" fmla="*/ f10 1 202692"/>
                            <a:gd name="f14" fmla="*/ 0 1 f12"/>
                            <a:gd name="f15" fmla="*/ 12192 1 f12"/>
                            <a:gd name="f16" fmla="*/ 0 1 f13"/>
                            <a:gd name="f17" fmla="*/ 202692 1 f13"/>
                            <a:gd name="f18" fmla="*/ f14 f5 1"/>
                            <a:gd name="f19" fmla="*/ f15 f5 1"/>
                            <a:gd name="f20" fmla="*/ f17 f6 1"/>
                            <a:gd name="f21" fmla="*/ f16 f6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8" t="f21" r="f19" b="f20"/>
                          <a:pathLst>
                            <a:path w="12192" h="202692">
                              <a:moveTo>
                                <a:pt x="f2" y="f2"/>
                              </a:moveTo>
                              <a:lnTo>
                                <a:pt x="f3" y="f2"/>
                              </a:lnTo>
                              <a:lnTo>
                                <a:pt x="f3" y="f4"/>
                              </a:lnTo>
                              <a:lnTo>
                                <a:pt x="f2" y="f4"/>
                              </a:lnTo>
                              <a:lnTo>
                                <a:pt x="f2" y="f2"/>
                              </a:lnTo>
                            </a:path>
                          </a:pathLst>
                        </a:custGeom>
                        <a:noFill/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wpg:wgp>
                </a:graphicData>
              </a:graphic>
            </wp:anchor>
          </w:drawing>
        </mc:Choice>
        <mc:Fallback>
          <w:pict>
            <v:group id="Group 114818" o:spid="_x0000_s1142" style="position:absolute;left:0;text-align:left;margin-left:60.5pt;margin-top:16.45pt;width:155.75pt;height:129.6pt;z-index:251661312;mso-position-horizontal-relative:page;mso-position-vertical-relative:page" coordsize="19779,164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">
              <v:rect id="Rectangle 114824" o:spid="_x0000_s1143" style="position:absolute;left:60;top:6614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" filled="f" stroked="f">
                <v:textbox inset="0,0,0,0">
                  <w:txbxContent>
                    <w:p w:rsidR="00C13E96" w:rsidRDefault="00596C5E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4819" o:spid="_x0000_s1144" type="#_x0000_t75" style="position:absolute;left:253;width:19526;height:6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">
                <v:imagedata r:id="rId2" o:title=""/>
                <v:path arrowok="t"/>
              </v:shape>
              <v:rect id="Rectangle 114825" o:spid="_x0000_s1145" style="position:absolute;left:3413;top:8785;width:37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zNZwgAAANoAAAAPAAAAZHJzL2Rvd25yZXYueG1sRI9Li8JA&#10;EITvgv9haGFvOlFk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BGNzNZwgAAANoAAAAPAAAA&#10;AAAAAAAAAAAAAAcCAABkcnMvZG93bnJldi54bWxQSwUGAAAAAAMAAwC3AAAA9gIAAAAA&#10;" filled="f" stroked="f">
                <v:textbox inset="0,0,0,0">
                  <w:txbxContent>
                    <w:p w:rsidR="00C13E96" w:rsidRDefault="00596C5E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14829" o:spid="_x0000_s1146" style="position:absolute;left:6278;top:8785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bCwgAAANoAAAAPAAAAZHJzL2Rvd25yZXYueG1sRI9Li8JA&#10;EITvgv9haGFvOlFw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Ape5bCwgAAANoAAAAPAAAA&#10;AAAAAAAAAAAAAAcCAABkcnMvZG93bnJldi54bWxQSwUGAAAAAAMAAwC3AAAA9gIAAAAA&#10;" filled="f" stroked="f">
                <v:textbox inset="0,0,0,0">
                  <w:txbxContent>
                    <w:p w:rsidR="00C13E96" w:rsidRDefault="00596C5E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shape id="Shape 119065" o:spid="_x0000_s1147" style="position:absolute;top:8353;width:121;height:2026;visibility:visible;mso-wrap-style:square;v-text-anchor:top" coordsize="12192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" path="m,l12192,r,202692l,202692,,e" filled="f" stroked="f">
                <v:path arrowok="t" o:connecttype="custom" o:connectlocs="6094,0;12188,101348;6094,202695;0,101348" o:connectangles="270,0,90,180" textboxrect="0,0,12192,202692"/>
              </v:shape>
              <v:rect id="Rectangle 114826" o:spid="_x0000_s1148" style="position:absolute;left:3413;top:10812;width:37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<v:textbox inset="0,0,0,0">
                  <w:txbxContent>
                    <w:p w:rsidR="00C13E96" w:rsidRDefault="00596C5E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14830" o:spid="_x0000_s1149" style="position:absolute;left:6278;top:10812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<v:textbox inset="0,0,0,0">
                  <w:txbxContent>
                    <w:p w:rsidR="00C13E96" w:rsidRDefault="00596C5E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shape id="Shape 119066" o:spid="_x0000_s1150" style="position:absolute;top:10379;width:121;height:2027;visibility:visible;mso-wrap-style:square;v-text-anchor:top" coordsize="12192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" path="m,l12192,r,202692l,202692,,e" filled="f" stroked="f">
                <v:path arrowok="t" o:connecttype="custom" o:connectlocs="6094,0;12188,101348;6094,202695;0,101348" o:connectangles="270,0,90,180" textboxrect="0,0,12192,202692"/>
              </v:shape>
              <v:rect id="Rectangle 114827" o:spid="_x0000_s1151" style="position:absolute;left:3413;top:12839;width:37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<v:textbox inset="0,0,0,0">
                  <w:txbxContent>
                    <w:p w:rsidR="00C13E96" w:rsidRDefault="00596C5E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14831" o:spid="_x0000_s1152" style="position:absolute;left:6278;top:12839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<v:textbox inset="0,0,0,0">
                  <w:txbxContent>
                    <w:p w:rsidR="00C13E96" w:rsidRDefault="00596C5E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shape id="Shape 119067" o:spid="_x0000_s1153" style="position:absolute;top:12406;width:121;height:2027;visibility:visible;mso-wrap-style:square;v-text-anchor:top" coordsize="12192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" path="m,l12192,r,202692l,202692,,e" filled="f" stroked="f">
                <v:path arrowok="t" o:connecttype="custom" o:connectlocs="6094,0;12188,101348;6094,202695;0,101348" o:connectangles="270,0,90,180" textboxrect="0,0,12192,202692"/>
              </v:shape>
              <v:rect id="Rectangle 114828" o:spid="_x0000_s1154" style="position:absolute;left:3413;top:14866;width:37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<v:textbox inset="0,0,0,0">
                  <w:txbxContent>
                    <w:p w:rsidR="00C13E96" w:rsidRDefault="00596C5E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14832" o:spid="_x0000_s1155" style="position:absolute;left:6278;top:14866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<v:textbox inset="0,0,0,0">
                  <w:txbxContent>
                    <w:p w:rsidR="00C13E96" w:rsidRDefault="00596C5E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shape id="Shape 119068" o:spid="_x0000_s1156" style="position:absolute;top:14433;width:121;height:2027;visibility:visible;mso-wrap-style:square;v-text-anchor:top" coordsize="12192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" path="m,l12192,r,202692l,202692,,e" filled="f" stroked="f">
                <v:path arrowok="t" o:connecttype="custom" o:connectlocs="6094,0;12188,101348;6094,202695;0,101348" o:connectangles="270,0,90,180" textboxrect="0,0,12192,202692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4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3E96" w:rsidRDefault="00596C5E">
    <w:pPr>
      <w:spacing w:after="0"/>
      <w:ind w:left="-42"/>
    </w:pPr>
    <w:r>
      <w:rPr>
        <w:noProof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page">
            <wp:posOffset>793754</wp:posOffset>
          </wp:positionH>
          <wp:positionV relativeFrom="page">
            <wp:posOffset>208885</wp:posOffset>
          </wp:positionV>
          <wp:extent cx="1952628" cy="659913"/>
          <wp:effectExtent l="0" t="0" r="9522" b="6837"/>
          <wp:wrapSquare wrapText="bothSides"/>
          <wp:docPr id="40" name="Picture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52628" cy="65991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sz w:val="24"/>
      </w:rPr>
      <w:t xml:space="preserve"> </w:t>
    </w:r>
  </w:p>
  <w:p w:rsidR="00C13E96" w:rsidRDefault="00596C5E">
    <w:pPr>
      <w:spacing w:after="0"/>
      <w:ind w:left="-72"/>
    </w:pPr>
    <w:r>
      <w:rPr>
        <w:rFonts w:ascii="Times New Roman" w:eastAsia="Times New Roman" w:hAnsi="Times New Roman" w:cs="Times New Roman"/>
        <w:sz w:val="24"/>
      </w:rPr>
      <w:t xml:space="preserve"> </w: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3E96" w:rsidRDefault="00596C5E">
    <w:pPr>
      <w:spacing w:after="0"/>
      <w:ind w:left="-42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page">
            <wp:posOffset>793754</wp:posOffset>
          </wp:positionH>
          <wp:positionV relativeFrom="page">
            <wp:posOffset>208885</wp:posOffset>
          </wp:positionV>
          <wp:extent cx="1952628" cy="659913"/>
          <wp:effectExtent l="0" t="0" r="9522" b="6837"/>
          <wp:wrapSquare wrapText="bothSides"/>
          <wp:docPr id="54" name="Picture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52628" cy="65991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sz w:val="24"/>
      </w:rPr>
      <w:t xml:space="preserve"> </w:t>
    </w:r>
  </w:p>
  <w:p w:rsidR="00C13E96" w:rsidRDefault="00596C5E">
    <w:pPr>
      <w:spacing w:after="0"/>
      <w:ind w:left="-72"/>
    </w:pPr>
    <w:r>
      <w:rPr>
        <w:rFonts w:ascii="Times New Roman" w:eastAsia="Times New Roman" w:hAnsi="Times New Roman" w:cs="Times New Roman"/>
        <w:sz w:val="24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2350" w:type="dxa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1894"/>
      <w:gridCol w:w="456"/>
    </w:tblGrid>
    <w:tr w:rsidR="00C13E96">
      <w:tblPrEx>
        <w:tblCellMar>
          <w:top w:w="0" w:type="dxa"/>
          <w:bottom w:w="0" w:type="dxa"/>
        </w:tblCellMar>
      </w:tblPrEx>
      <w:trPr>
        <w:trHeight w:val="353"/>
      </w:trPr>
      <w:tc>
        <w:tcPr>
          <w:tcW w:w="1894" w:type="dxa"/>
          <w:tcBorders>
            <w:bottom w:val="single" w:sz="24" w:space="0" w:color="FFFFFF"/>
            <w:right w:val="single" w:sz="8" w:space="0" w:color="000000"/>
          </w:tcBorders>
          <w:shd w:val="clear" w:color="auto" w:fill="auto"/>
          <w:tcMar>
            <w:top w:w="66" w:type="dxa"/>
            <w:left w:w="115" w:type="dxa"/>
            <w:bottom w:w="0" w:type="dxa"/>
            <w:right w:w="68" w:type="dxa"/>
          </w:tcMar>
        </w:tcPr>
        <w:p w:rsidR="00C13E96" w:rsidRDefault="00596C5E"/>
      </w:tc>
      <w:tc>
        <w:tcPr>
          <w:tcW w:w="456" w:type="dxa"/>
          <w:tcBorders>
            <w:left w:val="single" w:sz="8" w:space="0" w:color="000000"/>
            <w:bottom w:val="single" w:sz="24" w:space="0" w:color="FFFFFF"/>
            <w:right w:val="single" w:sz="8" w:space="0" w:color="000000"/>
          </w:tcBorders>
          <w:shd w:val="clear" w:color="auto" w:fill="auto"/>
          <w:tcMar>
            <w:top w:w="66" w:type="dxa"/>
            <w:left w:w="115" w:type="dxa"/>
            <w:bottom w:w="0" w:type="dxa"/>
            <w:right w:w="68" w:type="dxa"/>
          </w:tcMar>
        </w:tcPr>
        <w:p w:rsidR="00C13E96" w:rsidRDefault="00596C5E">
          <w:pPr>
            <w:spacing w:after="0"/>
            <w:jc w:val="right"/>
          </w:pPr>
          <w:r>
            <w:rPr>
              <w:rFonts w:ascii="Arial" w:eastAsia="Arial" w:hAnsi="Arial" w:cs="Arial"/>
              <w:b/>
              <w:sz w:val="16"/>
            </w:rPr>
            <w:t xml:space="preserve"> </w:t>
          </w:r>
        </w:p>
      </w:tc>
    </w:tr>
    <w:tr w:rsidR="00C13E96">
      <w:tblPrEx>
        <w:tblCellMar>
          <w:top w:w="0" w:type="dxa"/>
          <w:bottom w:w="0" w:type="dxa"/>
        </w:tblCellMar>
      </w:tblPrEx>
      <w:trPr>
        <w:trHeight w:val="286"/>
      </w:trPr>
      <w:tc>
        <w:tcPr>
          <w:tcW w:w="1894" w:type="dxa"/>
          <w:tcBorders>
            <w:top w:val="single" w:sz="24" w:space="0" w:color="FFFFFF"/>
            <w:right w:val="single" w:sz="8" w:space="0" w:color="000000"/>
          </w:tcBorders>
          <w:shd w:val="clear" w:color="auto" w:fill="auto"/>
          <w:tcMar>
            <w:top w:w="66" w:type="dxa"/>
            <w:left w:w="115" w:type="dxa"/>
            <w:bottom w:w="0" w:type="dxa"/>
            <w:right w:w="68" w:type="dxa"/>
          </w:tcMar>
        </w:tcPr>
        <w:p w:rsidR="00C13E96" w:rsidRDefault="00596C5E"/>
      </w:tc>
      <w:tc>
        <w:tcPr>
          <w:tcW w:w="456" w:type="dxa"/>
          <w:tcBorders>
            <w:top w:val="single" w:sz="24" w:space="0" w:color="FFFFFF"/>
            <w:left w:val="single" w:sz="8" w:space="0" w:color="000000"/>
            <w:right w:val="single" w:sz="8" w:space="0" w:color="000000"/>
          </w:tcBorders>
          <w:shd w:val="clear" w:color="auto" w:fill="auto"/>
          <w:tcMar>
            <w:top w:w="66" w:type="dxa"/>
            <w:left w:w="115" w:type="dxa"/>
            <w:bottom w:w="0" w:type="dxa"/>
            <w:right w:w="68" w:type="dxa"/>
          </w:tcMar>
        </w:tcPr>
        <w:p w:rsidR="00C13E96" w:rsidRDefault="00596C5E"/>
      </w:tc>
    </w:tr>
  </w:tbl>
  <w:p w:rsidR="00C13E96" w:rsidRDefault="00596C5E">
    <w:pPr>
      <w:spacing w:after="0"/>
      <w:ind w:left="-1292" w:right="5337"/>
    </w:pPr>
    <w:r>
      <w:rPr>
        <w:noProof/>
      </w:rPr>
      <mc:AlternateContent>
        <mc:Choice Requires="wpg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page">
                <wp:posOffset>768397</wp:posOffset>
              </wp:positionH>
              <wp:positionV relativeFrom="page">
                <wp:posOffset>208885</wp:posOffset>
              </wp:positionV>
              <wp:extent cx="2038308" cy="1240694"/>
              <wp:effectExtent l="0" t="0" r="42" b="16606"/>
              <wp:wrapSquare wrapText="bothSides"/>
              <wp:docPr id="42" name="Group 1151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38308" cy="1240694"/>
                        <a:chOff x="0" y="0"/>
                        <a:chExt cx="2038308" cy="1240694"/>
                      </a:xfrm>
                    </wpg:grpSpPr>
                    <wps:wsp>
                      <wps:cNvPr id="43" name="Rectangle 115110"/>
                      <wps:cNvSpPr/>
                      <wps:spPr>
                        <a:xfrm>
                          <a:off x="1987632" y="524006"/>
                          <a:ext cx="50676" cy="224375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:rsidR="00C13E96" w:rsidRDefault="00596C5E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  <wps:wsp>
                      <wps:cNvPr id="44" name="Rectangle 115106"/>
                      <wps:cNvSpPr/>
                      <wps:spPr>
                        <a:xfrm>
                          <a:off x="6099" y="661422"/>
                          <a:ext cx="50676" cy="224375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:rsidR="00C13E96" w:rsidRDefault="00596C5E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5" name="Picture 115103">
                          <a:extLst>
                            <a:ext uri="{FF2B5EF4-FFF2-40B4-BE49-F238E27FC236}">
                              <a16:creationId xmlns:a16="http://schemas.microsoft.com/office/drawing/2014/main" id="{00000000-0000-0000-0000-000000000000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5357" y="0"/>
                          <a:ext cx="1952628" cy="6599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  <wps:wsp>
                      <wps:cNvPr id="46" name="Rectangle 115107"/>
                      <wps:cNvSpPr/>
                      <wps:spPr>
                        <a:xfrm>
                          <a:off x="341382" y="878537"/>
                          <a:ext cx="37728" cy="151424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:rsidR="00C13E96" w:rsidRDefault="00596C5E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  <wps:wsp>
                      <wps:cNvPr id="47" name="Rectangle 115108"/>
                      <wps:cNvSpPr/>
                      <wps:spPr>
                        <a:xfrm>
                          <a:off x="577544" y="878537"/>
                          <a:ext cx="37728" cy="151424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:rsidR="00C13E96" w:rsidRDefault="00596C5E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  <wps:wsp>
                      <wps:cNvPr id="48" name="Shape 119089"/>
                      <wps:cNvSpPr/>
                      <wps:spPr>
                        <a:xfrm>
                          <a:off x="0" y="835304"/>
                          <a:ext cx="12188" cy="202695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12192"/>
                            <a:gd name="f4" fmla="val 202692"/>
                            <a:gd name="f5" fmla="*/ f0 1 12192"/>
                            <a:gd name="f6" fmla="*/ f1 1 202692"/>
                            <a:gd name="f7" fmla="val f2"/>
                            <a:gd name="f8" fmla="val f3"/>
                            <a:gd name="f9" fmla="val f4"/>
                            <a:gd name="f10" fmla="+- f9 0 f7"/>
                            <a:gd name="f11" fmla="+- f8 0 f7"/>
                            <a:gd name="f12" fmla="*/ f11 1 12192"/>
                            <a:gd name="f13" fmla="*/ f10 1 202692"/>
                            <a:gd name="f14" fmla="*/ 0 1 f12"/>
                            <a:gd name="f15" fmla="*/ 12192 1 f12"/>
                            <a:gd name="f16" fmla="*/ 0 1 f13"/>
                            <a:gd name="f17" fmla="*/ 202692 1 f13"/>
                            <a:gd name="f18" fmla="*/ f14 f5 1"/>
                            <a:gd name="f19" fmla="*/ f15 f5 1"/>
                            <a:gd name="f20" fmla="*/ f17 f6 1"/>
                            <a:gd name="f21" fmla="*/ f16 f6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8" t="f21" r="f19" b="f20"/>
                          <a:pathLst>
                            <a:path w="12192" h="202692">
                              <a:moveTo>
                                <a:pt x="f2" y="f2"/>
                              </a:moveTo>
                              <a:lnTo>
                                <a:pt x="f3" y="f2"/>
                              </a:lnTo>
                              <a:lnTo>
                                <a:pt x="f3" y="f4"/>
                              </a:lnTo>
                              <a:lnTo>
                                <a:pt x="f2" y="f4"/>
                              </a:lnTo>
                              <a:lnTo>
                                <a:pt x="f2" y="f2"/>
                              </a:lnTo>
                            </a:path>
                          </a:pathLst>
                        </a:custGeom>
                        <a:noFill/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  <wps:wsp>
                      <wps:cNvPr id="49" name="Rectangle 115109"/>
                      <wps:cNvSpPr/>
                      <wps:spPr>
                        <a:xfrm>
                          <a:off x="595832" y="1081232"/>
                          <a:ext cx="37728" cy="151424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:rsidR="00C13E96" w:rsidRDefault="00596C5E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  <wps:wsp>
                      <wps:cNvPr id="50" name="Shape 119090"/>
                      <wps:cNvSpPr/>
                      <wps:spPr>
                        <a:xfrm>
                          <a:off x="0" y="1037999"/>
                          <a:ext cx="12188" cy="202695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12192"/>
                            <a:gd name="f4" fmla="val 202692"/>
                            <a:gd name="f5" fmla="*/ f0 1 12192"/>
                            <a:gd name="f6" fmla="*/ f1 1 202692"/>
                            <a:gd name="f7" fmla="val f2"/>
                            <a:gd name="f8" fmla="val f3"/>
                            <a:gd name="f9" fmla="val f4"/>
                            <a:gd name="f10" fmla="+- f9 0 f7"/>
                            <a:gd name="f11" fmla="+- f8 0 f7"/>
                            <a:gd name="f12" fmla="*/ f11 1 12192"/>
                            <a:gd name="f13" fmla="*/ f10 1 202692"/>
                            <a:gd name="f14" fmla="*/ 0 1 f12"/>
                            <a:gd name="f15" fmla="*/ 12192 1 f12"/>
                            <a:gd name="f16" fmla="*/ 0 1 f13"/>
                            <a:gd name="f17" fmla="*/ 202692 1 f13"/>
                            <a:gd name="f18" fmla="*/ f14 f5 1"/>
                            <a:gd name="f19" fmla="*/ f15 f5 1"/>
                            <a:gd name="f20" fmla="*/ f17 f6 1"/>
                            <a:gd name="f21" fmla="*/ f16 f6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8" t="f21" r="f19" b="f20"/>
                          <a:pathLst>
                            <a:path w="12192" h="202692">
                              <a:moveTo>
                                <a:pt x="f2" y="f2"/>
                              </a:moveTo>
                              <a:lnTo>
                                <a:pt x="f3" y="f2"/>
                              </a:lnTo>
                              <a:lnTo>
                                <a:pt x="f3" y="f4"/>
                              </a:lnTo>
                              <a:lnTo>
                                <a:pt x="f2" y="f4"/>
                              </a:lnTo>
                              <a:lnTo>
                                <a:pt x="f2" y="f2"/>
                              </a:lnTo>
                            </a:path>
                          </a:pathLst>
                        </a:custGeom>
                        <a:noFill/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wpg:wgp>
                </a:graphicData>
              </a:graphic>
            </wp:anchor>
          </w:drawing>
        </mc:Choice>
        <mc:Fallback>
          <w:pict>
            <v:group id="Group 115102" o:spid="_x0000_s1161" style="position:absolute;left:0;text-align:left;margin-left:60.5pt;margin-top:16.45pt;width:160.5pt;height:97.7pt;z-index:251673600;mso-position-horizontal-relative:page;mso-position-vertical-relative:page" coordsize="20383,1240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">
              <v:rect id="Rectangle 115110" o:spid="_x0000_s1162" style="position:absolute;left:19876;top:5240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<v:textbox inset="0,0,0,0">
                  <w:txbxContent>
                    <w:p w:rsidR="00C13E96" w:rsidRDefault="00596C5E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15106" o:spid="_x0000_s1163" style="position:absolute;left:60;top:6614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<v:textbox inset="0,0,0,0">
                  <w:txbxContent>
                    <w:p w:rsidR="00C13E96" w:rsidRDefault="00596C5E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5103" o:spid="_x0000_s1164" type="#_x0000_t75" style="position:absolute;left:253;width:19526;height:6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">
                <v:imagedata r:id="rId2" o:title=""/>
                <v:path arrowok="t"/>
              </v:shape>
              <v:rect id="Rectangle 115107" o:spid="_x0000_s1165" style="position:absolute;left:3413;top:8785;width:37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<v:textbox inset="0,0,0,0">
                  <w:txbxContent>
                    <w:p w:rsidR="00C13E96" w:rsidRDefault="00596C5E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15108" o:spid="_x0000_s1166" style="position:absolute;left:5775;top:8785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<v:textbox inset="0,0,0,0">
                  <w:txbxContent>
                    <w:p w:rsidR="00C13E96" w:rsidRDefault="00596C5E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shape id="Shape 119089" o:spid="_x0000_s1167" style="position:absolute;top:8353;width:121;height:2026;visibility:visible;mso-wrap-style:square;v-text-anchor:top" coordsize="12192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" path="m,l12192,r,202692l,202692,,e" filled="f" stroked="f">
                <v:path arrowok="t" o:connecttype="custom" o:connectlocs="6094,0;12188,101348;6094,202695;0,101348" o:connectangles="270,0,90,180" textboxrect="0,0,12192,202692"/>
              </v:shape>
              <v:rect id="Rectangle 115109" o:spid="_x0000_s1168" style="position:absolute;left:5958;top:10812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<v:textbox inset="0,0,0,0">
                  <w:txbxContent>
                    <w:p w:rsidR="00C13E96" w:rsidRDefault="00596C5E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shape id="Shape 119090" o:spid="_x0000_s1169" style="position:absolute;top:10379;width:121;height:2027;visibility:visible;mso-wrap-style:square;v-text-anchor:top" coordsize="12192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" path="m,l12192,r,202692l,202692,,e" filled="f" stroked="f">
                <v:path arrowok="t" o:connecttype="custom" o:connectlocs="6094,0;12188,101348;6094,202695;0,101348" o:connectangles="270,0,90,180" textboxrect="0,0,12192,202692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page">
                <wp:posOffset>2292729</wp:posOffset>
              </wp:positionH>
              <wp:positionV relativeFrom="page">
                <wp:posOffset>1658364</wp:posOffset>
              </wp:positionV>
              <wp:extent cx="1481639" cy="12188"/>
              <wp:effectExtent l="0" t="0" r="4261" b="6862"/>
              <wp:wrapSquare wrapText="bothSides"/>
              <wp:docPr id="51" name="Group 1151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81639" cy="12188"/>
                        <a:chOff x="0" y="0"/>
                        <a:chExt cx="1481639" cy="12188"/>
                      </a:xfrm>
                    </wpg:grpSpPr>
                    <wps:wsp>
                      <wps:cNvPr id="52" name="Shape 119093"/>
                      <wps:cNvSpPr/>
                      <wps:spPr>
                        <a:xfrm>
                          <a:off x="0" y="0"/>
                          <a:ext cx="1191764" cy="12188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1191768"/>
                            <a:gd name="f4" fmla="val 12192"/>
                            <a:gd name="f5" fmla="*/ f0 1 1191768"/>
                            <a:gd name="f6" fmla="*/ f1 1 12192"/>
                            <a:gd name="f7" fmla="val f2"/>
                            <a:gd name="f8" fmla="val f3"/>
                            <a:gd name="f9" fmla="val f4"/>
                            <a:gd name="f10" fmla="+- f9 0 f7"/>
                            <a:gd name="f11" fmla="+- f8 0 f7"/>
                            <a:gd name="f12" fmla="*/ f11 1 1191768"/>
                            <a:gd name="f13" fmla="*/ f10 1 12192"/>
                            <a:gd name="f14" fmla="*/ 0 1 f12"/>
                            <a:gd name="f15" fmla="*/ 1191768 1 f12"/>
                            <a:gd name="f16" fmla="*/ 0 1 f13"/>
                            <a:gd name="f17" fmla="*/ 12192 1 f13"/>
                            <a:gd name="f18" fmla="*/ f14 f5 1"/>
                            <a:gd name="f19" fmla="*/ f15 f5 1"/>
                            <a:gd name="f20" fmla="*/ f17 f6 1"/>
                            <a:gd name="f21" fmla="*/ f16 f6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8" t="f21" r="f19" b="f20"/>
                          <a:pathLst>
                            <a:path w="1191768" h="12192">
                              <a:moveTo>
                                <a:pt x="f2" y="f2"/>
                              </a:moveTo>
                              <a:lnTo>
                                <a:pt x="f3" y="f2"/>
                              </a:lnTo>
                              <a:lnTo>
                                <a:pt x="f3" y="f4"/>
                              </a:lnTo>
                              <a:lnTo>
                                <a:pt x="f2" y="f4"/>
                              </a:lnTo>
                              <a:lnTo>
                                <a:pt x="f2" y="f2"/>
                              </a:lnTo>
                            </a:path>
                          </a:pathLst>
                        </a:custGeom>
                        <a:noFill/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  <wps:wsp>
                      <wps:cNvPr id="53" name="Shape 119094"/>
                      <wps:cNvSpPr/>
                      <wps:spPr>
                        <a:xfrm>
                          <a:off x="1203964" y="0"/>
                          <a:ext cx="277675" cy="12188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277673"/>
                            <a:gd name="f4" fmla="val 12192"/>
                            <a:gd name="f5" fmla="*/ f0 1 277673"/>
                            <a:gd name="f6" fmla="*/ f1 1 12192"/>
                            <a:gd name="f7" fmla="val f2"/>
                            <a:gd name="f8" fmla="val f3"/>
                            <a:gd name="f9" fmla="val f4"/>
                            <a:gd name="f10" fmla="+- f9 0 f7"/>
                            <a:gd name="f11" fmla="+- f8 0 f7"/>
                            <a:gd name="f12" fmla="*/ f11 1 277673"/>
                            <a:gd name="f13" fmla="*/ f10 1 12192"/>
                            <a:gd name="f14" fmla="*/ 0 1 f12"/>
                            <a:gd name="f15" fmla="*/ 277673 1 f12"/>
                            <a:gd name="f16" fmla="*/ 0 1 f13"/>
                            <a:gd name="f17" fmla="*/ 12192 1 f13"/>
                            <a:gd name="f18" fmla="*/ f14 f5 1"/>
                            <a:gd name="f19" fmla="*/ f15 f5 1"/>
                            <a:gd name="f20" fmla="*/ f17 f6 1"/>
                            <a:gd name="f21" fmla="*/ f16 f6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8" t="f21" r="f19" b="f20"/>
                          <a:pathLst>
                            <a:path w="277673" h="12192">
                              <a:moveTo>
                                <a:pt x="f2" y="f2"/>
                              </a:moveTo>
                              <a:lnTo>
                                <a:pt x="f3" y="f2"/>
                              </a:lnTo>
                              <a:lnTo>
                                <a:pt x="f3" y="f4"/>
                              </a:lnTo>
                              <a:lnTo>
                                <a:pt x="f2" y="f4"/>
                              </a:lnTo>
                              <a:lnTo>
                                <a:pt x="f2" y="f2"/>
                              </a:lnTo>
                            </a:path>
                          </a:pathLst>
                        </a:custGeom>
                        <a:noFill/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wpg:wgp>
                </a:graphicData>
              </a:graphic>
            </wp:anchor>
          </w:drawing>
        </mc:Choice>
        <mc:Fallback>
          <w:pict>
            <v:group w14:anchorId="1C30BA12" id="Group 115111" o:spid="_x0000_s1026" style="position:absolute;margin-left:180.55pt;margin-top:130.6pt;width:116.65pt;height:.95pt;z-index:251674624;mso-position-horizontal-relative:page;mso-position-vertical-relative:page" coordsize="14816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">
              <v:shape id="Shape 119093" o:spid="_x0000_s1027" style="position:absolute;width:11917;height:121;visibility:visible;mso-wrap-style:square;v-text-anchor:top" coordsize="119176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" path="m,l1191768,r,12192l,12192,,e" filled="f" stroked="f">
                <v:path arrowok="t" o:connecttype="custom" o:connectlocs="595882,0;1191764,6094;595882,12188;0,6094" o:connectangles="270,0,90,180" textboxrect="0,0,1191768,12192"/>
              </v:shape>
              <v:shape id="Shape 119094" o:spid="_x0000_s1028" style="position:absolute;left:12039;width:2777;height:121;visibility:visible;mso-wrap-style:square;v-text-anchor:top" coordsize="277673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" path="m,l277673,r,12192l,12192,,e" filled="f" stroked="f">
                <v:path arrowok="t" o:connecttype="custom" o:connectlocs="138838,0;277675,6094;138838,12188;0,6094" o:connectangles="270,0,90,180" textboxrect="0,0,277673,12192"/>
              </v:shape>
              <w10:wrap type="square"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3567" w:type="dxa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1894"/>
      <w:gridCol w:w="456"/>
      <w:gridCol w:w="1217"/>
    </w:tblGrid>
    <w:tr w:rsidR="00C13E96">
      <w:tblPrEx>
        <w:tblCellMar>
          <w:top w:w="0" w:type="dxa"/>
          <w:bottom w:w="0" w:type="dxa"/>
        </w:tblCellMar>
      </w:tblPrEx>
      <w:trPr>
        <w:trHeight w:val="353"/>
      </w:trPr>
      <w:tc>
        <w:tcPr>
          <w:tcW w:w="1894" w:type="dxa"/>
          <w:tcBorders>
            <w:bottom w:val="single" w:sz="24" w:space="0" w:color="FFFFFF"/>
            <w:right w:val="single" w:sz="8" w:space="0" w:color="000000"/>
          </w:tcBorders>
          <w:shd w:val="clear" w:color="auto" w:fill="auto"/>
          <w:tcMar>
            <w:top w:w="32" w:type="dxa"/>
            <w:left w:w="389" w:type="dxa"/>
            <w:bottom w:w="0" w:type="dxa"/>
            <w:right w:w="23" w:type="dxa"/>
          </w:tcMar>
        </w:tcPr>
        <w:p w:rsidR="00C13E96" w:rsidRDefault="00596C5E">
          <w:pPr>
            <w:spacing w:after="0"/>
            <w:ind w:left="232"/>
          </w:pPr>
          <w:r>
            <w:rPr>
              <w:rFonts w:ascii="Arial" w:eastAsia="Arial" w:hAnsi="Arial" w:cs="Arial"/>
              <w:sz w:val="16"/>
            </w:rPr>
            <w:t xml:space="preserve"> </w:t>
          </w:r>
        </w:p>
      </w:tc>
      <w:tc>
        <w:tcPr>
          <w:tcW w:w="456" w:type="dxa"/>
          <w:tcBorders>
            <w:left w:val="single" w:sz="8" w:space="0" w:color="000000"/>
            <w:bottom w:val="single" w:sz="24" w:space="0" w:color="FFFFFF"/>
            <w:right w:val="single" w:sz="8" w:space="0" w:color="000000"/>
          </w:tcBorders>
          <w:shd w:val="clear" w:color="auto" w:fill="auto"/>
          <w:tcMar>
            <w:top w:w="32" w:type="dxa"/>
            <w:left w:w="389" w:type="dxa"/>
            <w:bottom w:w="0" w:type="dxa"/>
            <w:right w:w="23" w:type="dxa"/>
          </w:tcMar>
        </w:tcPr>
        <w:p w:rsidR="00C13E96" w:rsidRDefault="00596C5E">
          <w:pPr>
            <w:spacing w:after="0"/>
            <w:jc w:val="right"/>
          </w:pPr>
          <w:r>
            <w:rPr>
              <w:rFonts w:ascii="Arial" w:eastAsia="Arial" w:hAnsi="Arial" w:cs="Arial"/>
              <w:b/>
              <w:sz w:val="16"/>
            </w:rPr>
            <w:t xml:space="preserve"> </w:t>
          </w:r>
        </w:p>
      </w:tc>
      <w:tc>
        <w:tcPr>
          <w:tcW w:w="1217" w:type="dxa"/>
          <w:tcBorders>
            <w:left w:val="single" w:sz="8" w:space="0" w:color="000000"/>
            <w:bottom w:val="single" w:sz="24" w:space="0" w:color="FFFFFF"/>
          </w:tcBorders>
          <w:shd w:val="clear" w:color="auto" w:fill="auto"/>
          <w:tcMar>
            <w:top w:w="32" w:type="dxa"/>
            <w:left w:w="389" w:type="dxa"/>
            <w:bottom w:w="0" w:type="dxa"/>
            <w:right w:w="23" w:type="dxa"/>
          </w:tcMar>
        </w:tcPr>
        <w:p w:rsidR="00C13E96" w:rsidRDefault="00596C5E">
          <w:pPr>
            <w:spacing w:after="0"/>
            <w:ind w:right="2"/>
            <w:jc w:val="right"/>
          </w:pPr>
          <w:r>
            <w:rPr>
              <w:rFonts w:ascii="Arial" w:eastAsia="Arial" w:hAnsi="Arial" w:cs="Arial"/>
              <w:sz w:val="16"/>
            </w:rPr>
            <w:t xml:space="preserve"> </w:t>
          </w:r>
        </w:p>
      </w:tc>
    </w:tr>
    <w:tr w:rsidR="00C13E96">
      <w:tblPrEx>
        <w:tblCellMar>
          <w:top w:w="0" w:type="dxa"/>
          <w:bottom w:w="0" w:type="dxa"/>
        </w:tblCellMar>
      </w:tblPrEx>
      <w:trPr>
        <w:trHeight w:val="638"/>
      </w:trPr>
      <w:tc>
        <w:tcPr>
          <w:tcW w:w="1894" w:type="dxa"/>
          <w:tcBorders>
            <w:top w:val="single" w:sz="24" w:space="0" w:color="FFFFFF"/>
            <w:bottom w:val="single" w:sz="24" w:space="0" w:color="FFFFFF"/>
            <w:right w:val="single" w:sz="8" w:space="0" w:color="000000"/>
          </w:tcBorders>
          <w:shd w:val="clear" w:color="auto" w:fill="auto"/>
          <w:tcMar>
            <w:top w:w="32" w:type="dxa"/>
            <w:left w:w="389" w:type="dxa"/>
            <w:bottom w:w="0" w:type="dxa"/>
            <w:right w:w="23" w:type="dxa"/>
          </w:tcMar>
        </w:tcPr>
        <w:p w:rsidR="00C13E96" w:rsidRDefault="00596C5E">
          <w:pPr>
            <w:spacing w:after="120"/>
            <w:ind w:left="232"/>
          </w:pPr>
          <w:r>
            <w:rPr>
              <w:rFonts w:ascii="Arial" w:eastAsia="Arial" w:hAnsi="Arial" w:cs="Arial"/>
              <w:sz w:val="16"/>
            </w:rPr>
            <w:t xml:space="preserve"> </w:t>
          </w:r>
        </w:p>
        <w:p w:rsidR="00C13E96" w:rsidRDefault="00596C5E">
          <w:pPr>
            <w:spacing w:after="0"/>
            <w:ind w:left="232"/>
          </w:pPr>
          <w:r>
            <w:rPr>
              <w:rFonts w:ascii="Arial" w:eastAsia="Arial" w:hAnsi="Arial" w:cs="Arial"/>
              <w:sz w:val="16"/>
            </w:rPr>
            <w:t xml:space="preserve"> </w:t>
          </w:r>
        </w:p>
      </w:tc>
      <w:tc>
        <w:tcPr>
          <w:tcW w:w="456" w:type="dxa"/>
          <w:tcBorders>
            <w:top w:val="single" w:sz="24" w:space="0" w:color="FFFFFF"/>
            <w:left w:val="single" w:sz="8" w:space="0" w:color="000000"/>
            <w:bottom w:val="single" w:sz="24" w:space="0" w:color="FFFFFF"/>
            <w:right w:val="single" w:sz="8" w:space="0" w:color="000000"/>
          </w:tcBorders>
          <w:shd w:val="clear" w:color="auto" w:fill="auto"/>
          <w:tcMar>
            <w:top w:w="32" w:type="dxa"/>
            <w:left w:w="389" w:type="dxa"/>
            <w:bottom w:w="0" w:type="dxa"/>
            <w:right w:w="23" w:type="dxa"/>
          </w:tcMar>
        </w:tcPr>
        <w:p w:rsidR="00C13E96" w:rsidRDefault="00596C5E">
          <w:pPr>
            <w:spacing w:after="120"/>
            <w:jc w:val="right"/>
          </w:pPr>
          <w:r>
            <w:rPr>
              <w:rFonts w:ascii="Arial" w:eastAsia="Arial" w:hAnsi="Arial" w:cs="Arial"/>
              <w:b/>
              <w:sz w:val="16"/>
            </w:rPr>
            <w:t xml:space="preserve"> </w:t>
          </w:r>
        </w:p>
        <w:p w:rsidR="00C13E96" w:rsidRDefault="00596C5E">
          <w:pPr>
            <w:spacing w:after="0"/>
            <w:jc w:val="right"/>
          </w:pPr>
          <w:r>
            <w:rPr>
              <w:rFonts w:ascii="Arial" w:eastAsia="Arial" w:hAnsi="Arial" w:cs="Arial"/>
              <w:b/>
              <w:sz w:val="16"/>
            </w:rPr>
            <w:t xml:space="preserve"> </w:t>
          </w:r>
        </w:p>
      </w:tc>
      <w:tc>
        <w:tcPr>
          <w:tcW w:w="1217" w:type="dxa"/>
          <w:tcBorders>
            <w:top w:val="single" w:sz="24" w:space="0" w:color="FFFFFF"/>
            <w:left w:val="single" w:sz="8" w:space="0" w:color="000000"/>
            <w:bottom w:val="single" w:sz="24" w:space="0" w:color="FFFFFF"/>
          </w:tcBorders>
          <w:shd w:val="clear" w:color="auto" w:fill="auto"/>
          <w:tcMar>
            <w:top w:w="32" w:type="dxa"/>
            <w:left w:w="389" w:type="dxa"/>
            <w:bottom w:w="0" w:type="dxa"/>
            <w:right w:w="23" w:type="dxa"/>
          </w:tcMar>
        </w:tcPr>
        <w:p w:rsidR="00C13E96" w:rsidRDefault="00596C5E">
          <w:pPr>
            <w:spacing w:after="120"/>
            <w:ind w:right="2"/>
            <w:jc w:val="right"/>
          </w:pPr>
          <w:r>
            <w:rPr>
              <w:rFonts w:ascii="Arial" w:eastAsia="Arial" w:hAnsi="Arial" w:cs="Arial"/>
              <w:sz w:val="16"/>
            </w:rPr>
            <w:t xml:space="preserve"> </w:t>
          </w:r>
        </w:p>
        <w:p w:rsidR="00C13E96" w:rsidRDefault="00596C5E">
          <w:pPr>
            <w:spacing w:after="0"/>
            <w:ind w:right="2"/>
            <w:jc w:val="right"/>
          </w:pPr>
          <w:r>
            <w:rPr>
              <w:rFonts w:ascii="Arial" w:eastAsia="Arial" w:hAnsi="Arial" w:cs="Arial"/>
              <w:sz w:val="16"/>
            </w:rPr>
            <w:t xml:space="preserve"> </w:t>
          </w:r>
        </w:p>
      </w:tc>
    </w:tr>
    <w:tr w:rsidR="00C13E96">
      <w:tblPrEx>
        <w:tblCellMar>
          <w:top w:w="0" w:type="dxa"/>
          <w:bottom w:w="0" w:type="dxa"/>
        </w:tblCellMar>
      </w:tblPrEx>
      <w:trPr>
        <w:trHeight w:val="319"/>
      </w:trPr>
      <w:tc>
        <w:tcPr>
          <w:tcW w:w="2350" w:type="dxa"/>
          <w:gridSpan w:val="2"/>
          <w:tcBorders>
            <w:top w:val="single" w:sz="24" w:space="0" w:color="FFFFFF"/>
            <w:right w:val="single" w:sz="8" w:space="0" w:color="000000"/>
          </w:tcBorders>
          <w:shd w:val="clear" w:color="auto" w:fill="auto"/>
          <w:tcMar>
            <w:top w:w="32" w:type="dxa"/>
            <w:left w:w="389" w:type="dxa"/>
            <w:bottom w:w="0" w:type="dxa"/>
            <w:right w:w="23" w:type="dxa"/>
          </w:tcMar>
        </w:tcPr>
        <w:p w:rsidR="00C13E96" w:rsidRDefault="00596C5E">
          <w:pPr>
            <w:spacing w:after="0"/>
            <w:jc w:val="right"/>
          </w:pPr>
          <w:r>
            <w:rPr>
              <w:rFonts w:ascii="Arial" w:eastAsia="Arial" w:hAnsi="Arial" w:cs="Arial"/>
              <w:sz w:val="16"/>
            </w:rPr>
            <w:t xml:space="preserve"> </w:t>
          </w:r>
          <w:r>
            <w:rPr>
              <w:rFonts w:ascii="Arial" w:eastAsia="Arial" w:hAnsi="Arial" w:cs="Arial"/>
              <w:sz w:val="16"/>
            </w:rPr>
            <w:tab/>
          </w:r>
          <w:r>
            <w:rPr>
              <w:rFonts w:ascii="Arial" w:eastAsia="Arial" w:hAnsi="Arial" w:cs="Arial"/>
              <w:b/>
              <w:sz w:val="16"/>
            </w:rPr>
            <w:t xml:space="preserve"> </w:t>
          </w:r>
        </w:p>
      </w:tc>
      <w:tc>
        <w:tcPr>
          <w:tcW w:w="1217" w:type="dxa"/>
          <w:tcBorders>
            <w:top w:val="single" w:sz="24" w:space="0" w:color="FFFFFF"/>
            <w:left w:val="single" w:sz="8" w:space="0" w:color="000000"/>
            <w:bottom w:val="single" w:sz="24" w:space="0" w:color="FFFFFF"/>
          </w:tcBorders>
          <w:shd w:val="clear" w:color="auto" w:fill="auto"/>
          <w:tcMar>
            <w:top w:w="32" w:type="dxa"/>
            <w:left w:w="389" w:type="dxa"/>
            <w:bottom w:w="0" w:type="dxa"/>
            <w:right w:w="23" w:type="dxa"/>
          </w:tcMar>
        </w:tcPr>
        <w:p w:rsidR="00C13E96" w:rsidRDefault="00596C5E">
          <w:pPr>
            <w:spacing w:after="0"/>
            <w:ind w:right="2"/>
            <w:jc w:val="right"/>
          </w:pPr>
          <w:r>
            <w:rPr>
              <w:rFonts w:ascii="Arial" w:eastAsia="Arial" w:hAnsi="Arial" w:cs="Arial"/>
              <w:sz w:val="16"/>
            </w:rPr>
            <w:t xml:space="preserve"> </w:t>
          </w:r>
        </w:p>
      </w:tc>
    </w:tr>
  </w:tbl>
  <w:p w:rsidR="00C13E96" w:rsidRDefault="00596C5E">
    <w:pPr>
      <w:spacing w:after="0"/>
      <w:ind w:left="-82"/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>
              <wp:simplePos x="0" y="0"/>
              <wp:positionH relativeFrom="page">
                <wp:posOffset>768397</wp:posOffset>
              </wp:positionH>
              <wp:positionV relativeFrom="page">
                <wp:posOffset>208885</wp:posOffset>
              </wp:positionV>
              <wp:extent cx="1977985" cy="1646075"/>
              <wp:effectExtent l="0" t="0" r="3215" b="11275"/>
              <wp:wrapSquare wrapText="bothSides"/>
              <wp:docPr id="74" name="Group 1150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77985" cy="1646075"/>
                        <a:chOff x="0" y="0"/>
                        <a:chExt cx="1977985" cy="1646075"/>
                      </a:xfrm>
                    </wpg:grpSpPr>
                    <wps:wsp>
                      <wps:cNvPr id="75" name="Rectangle 115050"/>
                      <wps:cNvSpPr/>
                      <wps:spPr>
                        <a:xfrm>
                          <a:off x="6099" y="661422"/>
                          <a:ext cx="50676" cy="224375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:rsidR="00C13E96" w:rsidRDefault="00596C5E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6" name="Picture 115045">
                          <a:extLst>
                            <a:ext uri="{FF2B5EF4-FFF2-40B4-BE49-F238E27FC236}">
                              <a16:creationId xmlns:a16="http://schemas.microsoft.com/office/drawing/2014/main" id="{00000000-0000-0000-0000-000000000000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5357" y="0"/>
                          <a:ext cx="1952628" cy="6599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  <wps:wsp>
                      <wps:cNvPr id="77" name="Rectangle 115051"/>
                      <wps:cNvSpPr/>
                      <wps:spPr>
                        <a:xfrm>
                          <a:off x="341382" y="878537"/>
                          <a:ext cx="37728" cy="151424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:rsidR="00C13E96" w:rsidRDefault="00596C5E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  <wps:wsp>
                      <wps:cNvPr id="78" name="Rectangle 115055"/>
                      <wps:cNvSpPr/>
                      <wps:spPr>
                        <a:xfrm>
                          <a:off x="627836" y="878537"/>
                          <a:ext cx="37728" cy="151424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:rsidR="00C13E96" w:rsidRDefault="00596C5E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  <wps:wsp>
                      <wps:cNvPr id="79" name="Shape 119081"/>
                      <wps:cNvSpPr/>
                      <wps:spPr>
                        <a:xfrm>
                          <a:off x="0" y="835304"/>
                          <a:ext cx="12188" cy="202695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12192"/>
                            <a:gd name="f4" fmla="val 202692"/>
                            <a:gd name="f5" fmla="*/ f0 1 12192"/>
                            <a:gd name="f6" fmla="*/ f1 1 202692"/>
                            <a:gd name="f7" fmla="val f2"/>
                            <a:gd name="f8" fmla="val f3"/>
                            <a:gd name="f9" fmla="val f4"/>
                            <a:gd name="f10" fmla="+- f9 0 f7"/>
                            <a:gd name="f11" fmla="+- f8 0 f7"/>
                            <a:gd name="f12" fmla="*/ f11 1 12192"/>
                            <a:gd name="f13" fmla="*/ f10 1 202692"/>
                            <a:gd name="f14" fmla="*/ 0 1 f12"/>
                            <a:gd name="f15" fmla="*/ 12192 1 f12"/>
                            <a:gd name="f16" fmla="*/ 0 1 f13"/>
                            <a:gd name="f17" fmla="*/ 202692 1 f13"/>
                            <a:gd name="f18" fmla="*/ f14 f5 1"/>
                            <a:gd name="f19" fmla="*/ f15 f5 1"/>
                            <a:gd name="f20" fmla="*/ f17 f6 1"/>
                            <a:gd name="f21" fmla="*/ f16 f6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8" t="f21" r="f19" b="f20"/>
                          <a:pathLst>
                            <a:path w="12192" h="202692">
                              <a:moveTo>
                                <a:pt x="f2" y="f2"/>
                              </a:moveTo>
                              <a:lnTo>
                                <a:pt x="f3" y="f2"/>
                              </a:lnTo>
                              <a:lnTo>
                                <a:pt x="f3" y="f4"/>
                              </a:lnTo>
                              <a:lnTo>
                                <a:pt x="f2" y="f4"/>
                              </a:lnTo>
                              <a:lnTo>
                                <a:pt x="f2" y="f2"/>
                              </a:lnTo>
                            </a:path>
                          </a:pathLst>
                        </a:custGeom>
                        <a:noFill/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  <wps:wsp>
                      <wps:cNvPr id="80" name="Rectangle 115052"/>
                      <wps:cNvSpPr/>
                      <wps:spPr>
                        <a:xfrm>
                          <a:off x="341382" y="1081232"/>
                          <a:ext cx="37728" cy="151424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:rsidR="00C13E96" w:rsidRDefault="00596C5E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  <wps:wsp>
                      <wps:cNvPr id="81" name="Rectangle 115056"/>
                      <wps:cNvSpPr/>
                      <wps:spPr>
                        <a:xfrm>
                          <a:off x="627836" y="1081232"/>
                          <a:ext cx="37728" cy="151424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:rsidR="00C13E96" w:rsidRDefault="00596C5E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  <wps:wsp>
                      <wps:cNvPr id="82" name="Shape 119082"/>
                      <wps:cNvSpPr/>
                      <wps:spPr>
                        <a:xfrm>
                          <a:off x="0" y="1037999"/>
                          <a:ext cx="12188" cy="202695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12192"/>
                            <a:gd name="f4" fmla="val 202692"/>
                            <a:gd name="f5" fmla="*/ f0 1 12192"/>
                            <a:gd name="f6" fmla="*/ f1 1 202692"/>
                            <a:gd name="f7" fmla="val f2"/>
                            <a:gd name="f8" fmla="val f3"/>
                            <a:gd name="f9" fmla="val f4"/>
                            <a:gd name="f10" fmla="+- f9 0 f7"/>
                            <a:gd name="f11" fmla="+- f8 0 f7"/>
                            <a:gd name="f12" fmla="*/ f11 1 12192"/>
                            <a:gd name="f13" fmla="*/ f10 1 202692"/>
                            <a:gd name="f14" fmla="*/ 0 1 f12"/>
                            <a:gd name="f15" fmla="*/ 12192 1 f12"/>
                            <a:gd name="f16" fmla="*/ 0 1 f13"/>
                            <a:gd name="f17" fmla="*/ 202692 1 f13"/>
                            <a:gd name="f18" fmla="*/ f14 f5 1"/>
                            <a:gd name="f19" fmla="*/ f15 f5 1"/>
                            <a:gd name="f20" fmla="*/ f17 f6 1"/>
                            <a:gd name="f21" fmla="*/ f16 f6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8" t="f21" r="f19" b="f20"/>
                          <a:pathLst>
                            <a:path w="12192" h="202692">
                              <a:moveTo>
                                <a:pt x="f2" y="f2"/>
                              </a:moveTo>
                              <a:lnTo>
                                <a:pt x="f3" y="f2"/>
                              </a:lnTo>
                              <a:lnTo>
                                <a:pt x="f3" y="f4"/>
                              </a:lnTo>
                              <a:lnTo>
                                <a:pt x="f2" y="f4"/>
                              </a:lnTo>
                              <a:lnTo>
                                <a:pt x="f2" y="f2"/>
                              </a:lnTo>
                            </a:path>
                          </a:pathLst>
                        </a:custGeom>
                        <a:noFill/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  <wps:wsp>
                      <wps:cNvPr id="83" name="Rectangle 115053"/>
                      <wps:cNvSpPr/>
                      <wps:spPr>
                        <a:xfrm>
                          <a:off x="341382" y="1283918"/>
                          <a:ext cx="37728" cy="151424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:rsidR="00C13E96" w:rsidRDefault="00596C5E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  <wps:wsp>
                      <wps:cNvPr id="84" name="Rectangle 115057"/>
                      <wps:cNvSpPr/>
                      <wps:spPr>
                        <a:xfrm>
                          <a:off x="627836" y="1283918"/>
                          <a:ext cx="37728" cy="151424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:rsidR="00C13E96" w:rsidRDefault="00596C5E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  <wps:wsp>
                      <wps:cNvPr id="85" name="Shape 119083"/>
                      <wps:cNvSpPr/>
                      <wps:spPr>
                        <a:xfrm>
                          <a:off x="0" y="1240695"/>
                          <a:ext cx="12188" cy="202695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12192"/>
                            <a:gd name="f4" fmla="val 202692"/>
                            <a:gd name="f5" fmla="*/ f0 1 12192"/>
                            <a:gd name="f6" fmla="*/ f1 1 202692"/>
                            <a:gd name="f7" fmla="val f2"/>
                            <a:gd name="f8" fmla="val f3"/>
                            <a:gd name="f9" fmla="val f4"/>
                            <a:gd name="f10" fmla="+- f9 0 f7"/>
                            <a:gd name="f11" fmla="+- f8 0 f7"/>
                            <a:gd name="f12" fmla="*/ f11 1 12192"/>
                            <a:gd name="f13" fmla="*/ f10 1 202692"/>
                            <a:gd name="f14" fmla="*/ 0 1 f12"/>
                            <a:gd name="f15" fmla="*/ 12192 1 f12"/>
                            <a:gd name="f16" fmla="*/ 0 1 f13"/>
                            <a:gd name="f17" fmla="*/ 202692 1 f13"/>
                            <a:gd name="f18" fmla="*/ f14 f5 1"/>
                            <a:gd name="f19" fmla="*/ f15 f5 1"/>
                            <a:gd name="f20" fmla="*/ f17 f6 1"/>
                            <a:gd name="f21" fmla="*/ f16 f6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8" t="f21" r="f19" b="f20"/>
                          <a:pathLst>
                            <a:path w="12192" h="202692">
                              <a:moveTo>
                                <a:pt x="f2" y="f2"/>
                              </a:moveTo>
                              <a:lnTo>
                                <a:pt x="f3" y="f2"/>
                              </a:lnTo>
                              <a:lnTo>
                                <a:pt x="f3" y="f4"/>
                              </a:lnTo>
                              <a:lnTo>
                                <a:pt x="f2" y="f4"/>
                              </a:lnTo>
                              <a:lnTo>
                                <a:pt x="f2" y="f2"/>
                              </a:lnTo>
                            </a:path>
                          </a:pathLst>
                        </a:custGeom>
                        <a:noFill/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  <wps:wsp>
                      <wps:cNvPr id="86" name="Rectangle 115054"/>
                      <wps:cNvSpPr/>
                      <wps:spPr>
                        <a:xfrm>
                          <a:off x="341382" y="1486613"/>
                          <a:ext cx="37728" cy="151424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:rsidR="00C13E96" w:rsidRDefault="00596C5E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  <wps:wsp>
                      <wps:cNvPr id="87" name="Rectangle 115058"/>
                      <wps:cNvSpPr/>
                      <wps:spPr>
                        <a:xfrm>
                          <a:off x="627836" y="1486613"/>
                          <a:ext cx="37728" cy="151424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:rsidR="00C13E96" w:rsidRDefault="00596C5E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  <wps:wsp>
                      <wps:cNvPr id="88" name="Shape 119084"/>
                      <wps:cNvSpPr/>
                      <wps:spPr>
                        <a:xfrm>
                          <a:off x="0" y="1443380"/>
                          <a:ext cx="12188" cy="202695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12192"/>
                            <a:gd name="f4" fmla="val 202692"/>
                            <a:gd name="f5" fmla="*/ f0 1 12192"/>
                            <a:gd name="f6" fmla="*/ f1 1 202692"/>
                            <a:gd name="f7" fmla="val f2"/>
                            <a:gd name="f8" fmla="val f3"/>
                            <a:gd name="f9" fmla="val f4"/>
                            <a:gd name="f10" fmla="+- f9 0 f7"/>
                            <a:gd name="f11" fmla="+- f8 0 f7"/>
                            <a:gd name="f12" fmla="*/ f11 1 12192"/>
                            <a:gd name="f13" fmla="*/ f10 1 202692"/>
                            <a:gd name="f14" fmla="*/ 0 1 f12"/>
                            <a:gd name="f15" fmla="*/ 12192 1 f12"/>
                            <a:gd name="f16" fmla="*/ 0 1 f13"/>
                            <a:gd name="f17" fmla="*/ 202692 1 f13"/>
                            <a:gd name="f18" fmla="*/ f14 f5 1"/>
                            <a:gd name="f19" fmla="*/ f15 f5 1"/>
                            <a:gd name="f20" fmla="*/ f17 f6 1"/>
                            <a:gd name="f21" fmla="*/ f16 f6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8" t="f21" r="f19" b="f20"/>
                          <a:pathLst>
                            <a:path w="12192" h="202692">
                              <a:moveTo>
                                <a:pt x="f2" y="f2"/>
                              </a:moveTo>
                              <a:lnTo>
                                <a:pt x="f3" y="f2"/>
                              </a:lnTo>
                              <a:lnTo>
                                <a:pt x="f3" y="f4"/>
                              </a:lnTo>
                              <a:lnTo>
                                <a:pt x="f2" y="f4"/>
                              </a:lnTo>
                              <a:lnTo>
                                <a:pt x="f2" y="f2"/>
                              </a:lnTo>
                            </a:path>
                          </a:pathLst>
                        </a:custGeom>
                        <a:noFill/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wpg:wgp>
                </a:graphicData>
              </a:graphic>
            </wp:anchor>
          </w:drawing>
        </mc:Choice>
        <mc:Fallback>
          <w:pict>
            <v:group id="Group 115044" o:spid="_x0000_s1176" style="position:absolute;left:0;text-align:left;margin-left:60.5pt;margin-top:16.45pt;width:155.75pt;height:129.6pt;z-index:251682816;mso-position-horizontal-relative:page;mso-position-vertical-relative:page" coordsize="19779,164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">
              <v:rect id="Rectangle 115050" o:spid="_x0000_s1177" style="position:absolute;left:60;top:6614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<v:textbox inset="0,0,0,0">
                  <w:txbxContent>
                    <w:p w:rsidR="00C13E96" w:rsidRDefault="00596C5E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5045" o:spid="_x0000_s1178" type="#_x0000_t75" style="position:absolute;left:253;width:19526;height:6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">
                <v:imagedata r:id="rId2" o:title=""/>
                <v:path arrowok="t"/>
              </v:shape>
              <v:rect id="Rectangle 115051" o:spid="_x0000_s1179" style="position:absolute;left:3413;top:8785;width:37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<v:textbox inset="0,0,0,0">
                  <w:txbxContent>
                    <w:p w:rsidR="00C13E96" w:rsidRDefault="00596C5E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15055" o:spid="_x0000_s1180" style="position:absolute;left:6278;top:8785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<v:textbox inset="0,0,0,0">
                  <w:txbxContent>
                    <w:p w:rsidR="00C13E96" w:rsidRDefault="00596C5E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shape id="Shape 119081" o:spid="_x0000_s1181" style="position:absolute;top:8353;width:121;height:2026;visibility:visible;mso-wrap-style:square;v-text-anchor:top" coordsize="12192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" path="m,l12192,r,202692l,202692,,e" filled="f" stroked="f">
                <v:path arrowok="t" o:connecttype="custom" o:connectlocs="6094,0;12188,101348;6094,202695;0,101348" o:connectangles="270,0,90,180" textboxrect="0,0,12192,202692"/>
              </v:shape>
              <v:rect id="Rectangle 115052" o:spid="_x0000_s1182" style="position:absolute;left:3413;top:10812;width:37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<v:textbox inset="0,0,0,0">
                  <w:txbxContent>
                    <w:p w:rsidR="00C13E96" w:rsidRDefault="00596C5E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15056" o:spid="_x0000_s1183" style="position:absolute;left:6278;top:10812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<v:textbox inset="0,0,0,0">
                  <w:txbxContent>
                    <w:p w:rsidR="00C13E96" w:rsidRDefault="00596C5E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shape id="Shape 119082" o:spid="_x0000_s1184" style="position:absolute;top:10379;width:121;height:2027;visibility:visible;mso-wrap-style:square;v-text-anchor:top" coordsize="12192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" path="m,l12192,r,202692l,202692,,e" filled="f" stroked="f">
                <v:path arrowok="t" o:connecttype="custom" o:connectlocs="6094,0;12188,101348;6094,202695;0,101348" o:connectangles="270,0,90,180" textboxrect="0,0,12192,202692"/>
              </v:shape>
              <v:rect id="Rectangle 115053" o:spid="_x0000_s1185" style="position:absolute;left:3413;top:12839;width:37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<v:textbox inset="0,0,0,0">
                  <w:txbxContent>
                    <w:p w:rsidR="00C13E96" w:rsidRDefault="00596C5E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15057" o:spid="_x0000_s1186" style="position:absolute;left:6278;top:12839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<v:textbox inset="0,0,0,0">
                  <w:txbxContent>
                    <w:p w:rsidR="00C13E96" w:rsidRDefault="00596C5E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shape id="Shape 119083" o:spid="_x0000_s1187" style="position:absolute;top:12406;width:121;height:2027;visibility:visible;mso-wrap-style:square;v-text-anchor:top" coordsize="12192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" path="m,l12192,r,202692l,202692,,e" filled="f" stroked="f">
                <v:path arrowok="t" o:connecttype="custom" o:connectlocs="6094,0;12188,101348;6094,202695;0,101348" o:connectangles="270,0,90,180" textboxrect="0,0,12192,202692"/>
              </v:shape>
              <v:rect id="Rectangle 115054" o:spid="_x0000_s1188" style="position:absolute;left:3413;top:14866;width:37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<v:textbox inset="0,0,0,0">
                  <w:txbxContent>
                    <w:p w:rsidR="00C13E96" w:rsidRDefault="00596C5E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15058" o:spid="_x0000_s1189" style="position:absolute;left:6278;top:14866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<v:textbox inset="0,0,0,0">
                  <w:txbxContent>
                    <w:p w:rsidR="00C13E96" w:rsidRDefault="00596C5E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shape id="Shape 119084" o:spid="_x0000_s1190" style="position:absolute;top:14433;width:121;height:2027;visibility:visible;mso-wrap-style:square;v-text-anchor:top" coordsize="12192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" path="m,l12192,r,202692l,202692,,e" filled="f" stroked="f">
                <v:path arrowok="t" o:connecttype="custom" o:connectlocs="6094,0;12188,101348;6094,202695;0,101348" o:connectangles="270,0,90,180" textboxrect="0,0,12192,202692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4"/>
      </w:rPr>
      <w:t xml:space="preserve"> </w: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3E96" w:rsidRDefault="00596C5E">
    <w:pPr>
      <w:spacing w:after="0"/>
      <w:ind w:left="30"/>
    </w:pPr>
    <w:r>
      <w:rPr>
        <w:noProof/>
      </w:rPr>
      <w:drawing>
        <wp:anchor distT="0" distB="0" distL="114300" distR="114300" simplePos="0" relativeHeight="251687936" behindDoc="0" locked="0" layoutInCell="1" allowOverlap="1">
          <wp:simplePos x="0" y="0"/>
          <wp:positionH relativeFrom="page">
            <wp:posOffset>793754</wp:posOffset>
          </wp:positionH>
          <wp:positionV relativeFrom="page">
            <wp:posOffset>208885</wp:posOffset>
          </wp:positionV>
          <wp:extent cx="1952628" cy="659913"/>
          <wp:effectExtent l="0" t="0" r="9522" b="6837"/>
          <wp:wrapSquare wrapText="bothSides"/>
          <wp:docPr id="102" name="Picture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52628" cy="65991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sz w:val="24"/>
      </w:rPr>
      <w:t xml:space="preserve"> </w:t>
    </w:r>
  </w:p>
  <w:p w:rsidR="00C13E96" w:rsidRDefault="00596C5E">
    <w:pPr>
      <w:spacing w:after="0"/>
    </w:pPr>
    <w:r>
      <w:rPr>
        <w:rFonts w:ascii="Times New Roman" w:eastAsia="Times New Roman" w:hAnsi="Times New Roman" w:cs="Times New Roman"/>
        <w:sz w:val="24"/>
      </w:rPr>
      <w:t xml:space="preserve"> </w: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3E96" w:rsidRDefault="00596C5E">
    <w:pPr>
      <w:spacing w:after="0"/>
      <w:ind w:left="30"/>
    </w:pPr>
    <w:r>
      <w:rPr>
        <w:noProof/>
      </w:rPr>
      <w:drawing>
        <wp:anchor distT="0" distB="0" distL="114300" distR="114300" simplePos="0" relativeHeight="251689984" behindDoc="0" locked="0" layoutInCell="1" allowOverlap="1">
          <wp:simplePos x="0" y="0"/>
          <wp:positionH relativeFrom="page">
            <wp:posOffset>793754</wp:posOffset>
          </wp:positionH>
          <wp:positionV relativeFrom="page">
            <wp:posOffset>208885</wp:posOffset>
          </wp:positionV>
          <wp:extent cx="1952628" cy="659913"/>
          <wp:effectExtent l="0" t="0" r="9522" b="6837"/>
          <wp:wrapSquare wrapText="bothSides"/>
          <wp:docPr id="101" name="Picture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52628" cy="65991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sz w:val="24"/>
      </w:rPr>
      <w:t xml:space="preserve"> </w:t>
    </w:r>
  </w:p>
  <w:p w:rsidR="00C13E96" w:rsidRDefault="00596C5E">
    <w:pPr>
      <w:spacing w:after="0"/>
    </w:pPr>
    <w:r>
      <w:rPr>
        <w:rFonts w:ascii="Times New Roman" w:eastAsia="Times New Roman" w:hAnsi="Times New Roman" w:cs="Times New Roman"/>
        <w:sz w:val="24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autoHyphenation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713995"/>
    <w:rsid w:val="005201DD"/>
    <w:rsid w:val="00596C5E"/>
    <w:rsid w:val="00713995"/>
    <w:rsid w:val="00AD6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397E0BF-2D4B-46AC-A902-73DAE7BFC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sz w:val="22"/>
        <w:szCs w:val="22"/>
        <w:lang w:val="es-ES" w:eastAsia="es-E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  <w:rPr>
      <w:rFonts w:eastAsia="Calibri" w:cs="Calibri"/>
      <w:color w:val="000000"/>
    </w:rPr>
  </w:style>
  <w:style w:type="paragraph" w:styleId="Ttulo1">
    <w:name w:val="heading 1"/>
    <w:next w:val="Normal"/>
    <w:pPr>
      <w:keepNext/>
      <w:keepLines/>
      <w:suppressAutoHyphens/>
      <w:spacing w:after="0"/>
      <w:ind w:left="10" w:hanging="10"/>
      <w:outlineLvl w:val="0"/>
    </w:pPr>
    <w:rPr>
      <w:rFonts w:eastAsia="Calibri" w:cs="Calibri"/>
      <w:b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rPr>
      <w:rFonts w:ascii="Calibri" w:eastAsia="Calibri" w:hAnsi="Calibri" w:cs="Calibri"/>
      <w:b/>
      <w:color w:val="000000"/>
      <w:sz w:val="22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Pr>
      <w:rFonts w:eastAsia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Pr>
      <w:rFonts w:eastAsia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4.png"/><Relationship Id="rId18" Type="http://schemas.openxmlformats.org/officeDocument/2006/relationships/footer" Target="footer5.xml"/><Relationship Id="rId26" Type="http://schemas.openxmlformats.org/officeDocument/2006/relationships/header" Target="header8.xml"/><Relationship Id="rId3" Type="http://schemas.openxmlformats.org/officeDocument/2006/relationships/webSettings" Target="webSettings.xml"/><Relationship Id="rId21" Type="http://schemas.openxmlformats.org/officeDocument/2006/relationships/image" Target="media/image6.pn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oter" Target="footer4.xml"/><Relationship Id="rId25" Type="http://schemas.openxmlformats.org/officeDocument/2006/relationships/header" Target="header7.xml"/><Relationship Id="rId2" Type="http://schemas.openxmlformats.org/officeDocument/2006/relationships/settings" Target="settings.xml"/><Relationship Id="rId16" Type="http://schemas.openxmlformats.org/officeDocument/2006/relationships/header" Target="header5.xml"/><Relationship Id="rId20" Type="http://schemas.openxmlformats.org/officeDocument/2006/relationships/footer" Target="footer6.xm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24" Type="http://schemas.openxmlformats.org/officeDocument/2006/relationships/image" Target="media/image9.png"/><Relationship Id="rId5" Type="http://schemas.openxmlformats.org/officeDocument/2006/relationships/endnotes" Target="endnotes.xml"/><Relationship Id="rId15" Type="http://schemas.openxmlformats.org/officeDocument/2006/relationships/header" Target="header4.xml"/><Relationship Id="rId23" Type="http://schemas.openxmlformats.org/officeDocument/2006/relationships/image" Target="media/image8.png"/><Relationship Id="rId28" Type="http://schemas.openxmlformats.org/officeDocument/2006/relationships/footer" Target="footer8.xml"/><Relationship Id="rId10" Type="http://schemas.openxmlformats.org/officeDocument/2006/relationships/footer" Target="footer2.xml"/><Relationship Id="rId19" Type="http://schemas.openxmlformats.org/officeDocument/2006/relationships/header" Target="header6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7.png"/><Relationship Id="rId27" Type="http://schemas.openxmlformats.org/officeDocument/2006/relationships/footer" Target="footer7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1707</Words>
  <Characters>9390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lastModifiedBy>Usuario</cp:lastModifiedBy>
  <cp:revision>2</cp:revision>
  <dcterms:created xsi:type="dcterms:W3CDTF">2021-09-29T10:52:00Z</dcterms:created>
  <dcterms:modified xsi:type="dcterms:W3CDTF">2021-09-29T10:52:00Z</dcterms:modified>
</cp:coreProperties>
</file>