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C21" w:rsidRDefault="00687D22">
      <w:pPr>
        <w:spacing w:after="0"/>
        <w:ind w:left="-220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03C21" w:rsidRDefault="00687D22">
      <w:pPr>
        <w:spacing w:after="0"/>
        <w:ind w:left="10" w:right="2932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FUNCIONARIOS DE CARRERA </w:t>
      </w:r>
    </w:p>
    <w:p w:rsidR="00E03C21" w:rsidRDefault="00687D22">
      <w:pPr>
        <w:spacing w:after="0"/>
        <w:ind w:right="30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W w:w="8519" w:type="dxa"/>
        <w:tblInd w:w="-2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365"/>
        <w:gridCol w:w="3291"/>
        <w:gridCol w:w="425"/>
        <w:gridCol w:w="1850"/>
        <w:gridCol w:w="1198"/>
        <w:gridCol w:w="780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Prog </w:t>
            </w:r>
          </w:p>
        </w:tc>
        <w:tc>
          <w:tcPr>
            <w:tcW w:w="3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Gr. </w:t>
            </w:r>
          </w:p>
        </w:tc>
        <w:tc>
          <w:tcPr>
            <w:tcW w:w="32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Plaza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 xml:space="preserve">Niv 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23"/>
            </w:pPr>
            <w:r>
              <w:rPr>
                <w:rFonts w:ascii="Arial" w:eastAsia="Arial" w:hAnsi="Arial" w:cs="Arial"/>
                <w:sz w:val="16"/>
              </w:rPr>
              <w:t xml:space="preserve">Antigüedad </w:t>
            </w:r>
          </w:p>
        </w:tc>
        <w:tc>
          <w:tcPr>
            <w:tcW w:w="11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C. Especif. </w:t>
            </w:r>
          </w:p>
        </w:tc>
        <w:tc>
          <w:tcPr>
            <w:tcW w:w="7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Productiv.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 w:line="444" w:lineRule="auto"/>
              <w:ind w:left="12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A1 A2 </w:t>
            </w:r>
          </w:p>
          <w:p w:rsidR="00E03C21" w:rsidRDefault="00687D22">
            <w:pPr>
              <w:spacing w:after="144"/>
              <w:ind w:left="12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A2 </w:t>
            </w:r>
          </w:p>
          <w:p w:rsidR="00E03C21" w:rsidRDefault="00687D22">
            <w:pPr>
              <w:spacing w:after="141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</w:t>
            </w:r>
          </w:p>
        </w:tc>
        <w:tc>
          <w:tcPr>
            <w:tcW w:w="3291" w:type="dxa"/>
            <w:tcBorders>
              <w:top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Comisario Ppal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29 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6.730,56 </w:t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25.391,28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19.927,44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19.927,44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12.767,40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12.767,40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12.767,40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12.767,40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12.767,40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12.767,40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12.767,40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0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10.496,16 </w:t>
            </w:r>
          </w:p>
        </w:tc>
        <w:tc>
          <w:tcPr>
            <w:tcW w:w="780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4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5.460,00 </w:t>
            </w:r>
          </w:p>
          <w:p w:rsidR="00E03C21" w:rsidRDefault="00687D22">
            <w:pPr>
              <w:spacing w:after="144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7.478,40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5.850,00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7.478,40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7.478,40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7.478,40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7.478,40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3.190,80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0"/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Oficial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26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4.116,96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Inspector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26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2.744,64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Cabo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3.462,00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Cabo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2.769,60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Cabo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2.769,60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Cabo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2.769,60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Cabo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2.077,20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Cabo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2.077,20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Cabo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3.016,94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3.115,80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19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3.115,80 </w:t>
            </w:r>
          </w:p>
        </w:tc>
        <w:tc>
          <w:tcPr>
            <w:tcW w:w="1198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2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</w:t>
            </w:r>
          </w:p>
          <w:p w:rsidR="00E03C21" w:rsidRDefault="00687D22">
            <w:pPr>
              <w:spacing w:after="0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</w:t>
            </w:r>
          </w:p>
        </w:tc>
        <w:tc>
          <w:tcPr>
            <w:tcW w:w="3291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19 </w:t>
            </w:r>
          </w:p>
        </w:tc>
        <w:tc>
          <w:tcPr>
            <w:tcW w:w="1850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3.115,80 </w:t>
            </w:r>
          </w:p>
        </w:tc>
        <w:tc>
          <w:tcPr>
            <w:tcW w:w="1198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2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10.496,16 </w:t>
            </w:r>
          </w:p>
          <w:p w:rsidR="00E03C21" w:rsidRDefault="00687D22">
            <w:pPr>
              <w:spacing w:after="0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</w:tc>
        <w:tc>
          <w:tcPr>
            <w:tcW w:w="780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2"/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2.769,60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1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</w:tc>
        <w:tc>
          <w:tcPr>
            <w:tcW w:w="3291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</w:tc>
        <w:tc>
          <w:tcPr>
            <w:tcW w:w="1198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0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</w:tc>
        <w:tc>
          <w:tcPr>
            <w:tcW w:w="780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lastRenderedPageBreak/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 w:line="444" w:lineRule="auto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  <w:p w:rsidR="00E03C21" w:rsidRDefault="00687D22">
            <w:pPr>
              <w:spacing w:after="0"/>
              <w:ind w:left="1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C1 C1 </w:t>
            </w:r>
          </w:p>
        </w:tc>
        <w:tc>
          <w:tcPr>
            <w:tcW w:w="3291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lastRenderedPageBreak/>
              <w:t xml:space="preserve">Agente </w:t>
            </w:r>
          </w:p>
        </w:tc>
        <w:tc>
          <w:tcPr>
            <w:tcW w:w="425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1.815,75 </w:t>
            </w:r>
          </w:p>
        </w:tc>
        <w:tc>
          <w:tcPr>
            <w:tcW w:w="1198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149"/>
            </w:pPr>
            <w:r>
              <w:rPr>
                <w:rFonts w:ascii="Arial" w:eastAsia="Arial" w:hAnsi="Arial" w:cs="Arial"/>
                <w:sz w:val="16"/>
              </w:rPr>
              <w:t xml:space="preserve">8.244,24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12.627,48 </w:t>
            </w:r>
          </w:p>
          <w:p w:rsidR="00E03C21" w:rsidRDefault="00687D22">
            <w:pPr>
              <w:spacing w:after="142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1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144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  <w:p w:rsidR="00E03C21" w:rsidRDefault="00687D22">
            <w:pPr>
              <w:spacing w:after="0"/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12.627,48 </w:t>
            </w:r>
          </w:p>
        </w:tc>
        <w:tc>
          <w:tcPr>
            <w:tcW w:w="780" w:type="dxa"/>
            <w:vMerge w:val="restart"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3.730,80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4.800,00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3.730,80 </w:t>
            </w:r>
          </w:p>
          <w:p w:rsidR="00E03C21" w:rsidRDefault="00687D22">
            <w:pPr>
              <w:spacing w:after="142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1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144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  <w:p w:rsidR="00E03C21" w:rsidRDefault="00687D22">
            <w:pPr>
              <w:spacing w:after="0"/>
              <w:ind w:left="86"/>
            </w:pPr>
            <w:r>
              <w:rPr>
                <w:rFonts w:ascii="Arial" w:eastAsia="Arial" w:hAnsi="Arial" w:cs="Arial"/>
                <w:sz w:val="16"/>
              </w:rPr>
              <w:t xml:space="preserve">3.730,80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21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2.683,67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1.060,99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1.060,99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lastRenderedPageBreak/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1.340,14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lastRenderedPageBreak/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1.340,86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1.340,14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1033,03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1.010,30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1.177,55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132 </w:t>
            </w:r>
          </w:p>
        </w:tc>
        <w:tc>
          <w:tcPr>
            <w:tcW w:w="365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3291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Agente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850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1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1.177,55 </w:t>
            </w:r>
          </w:p>
        </w:tc>
        <w:tc>
          <w:tcPr>
            <w:tcW w:w="1198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780" w:type="dxa"/>
            <w:vMerge/>
            <w:shd w:val="clear" w:color="auto" w:fill="auto"/>
            <w:tcMar>
              <w:top w:w="38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</w:tbl>
    <w:p w:rsidR="00E03C21" w:rsidRDefault="00687D22">
      <w:pPr>
        <w:spacing w:after="0"/>
        <w:ind w:left="-258"/>
      </w:pPr>
      <w:r>
        <w:rPr>
          <w:noProof/>
        </w:rPr>
        <w:lastRenderedPageBreak/>
        <w:drawing>
          <wp:inline distT="0" distB="0" distL="0" distR="0">
            <wp:extent cx="5428491" cy="8933688"/>
            <wp:effectExtent l="0" t="0" r="759" b="762"/>
            <wp:docPr id="23" name="Picture 93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91" cy="89336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03C21" w:rsidRDefault="00E03C21">
      <w:pPr>
        <w:spacing w:after="0"/>
        <w:ind w:left="-1440" w:right="744"/>
      </w:pPr>
    </w:p>
    <w:tbl>
      <w:tblPr>
        <w:tblW w:w="8519" w:type="dxa"/>
        <w:tblInd w:w="-2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1"/>
        <w:gridCol w:w="346"/>
        <w:gridCol w:w="3288"/>
        <w:gridCol w:w="502"/>
        <w:gridCol w:w="1850"/>
        <w:gridCol w:w="940"/>
        <w:gridCol w:w="872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4266" w:type="dxa"/>
            <w:gridSpan w:val="3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338"/>
                <w:tab w:val="center" w:pos="720"/>
                <w:tab w:val="center" w:pos="1308"/>
              </w:tabs>
              <w:spacing w:after="149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>151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>A1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Ingeniero </w:t>
            </w:r>
          </w:p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A2 Ingeniero </w:t>
            </w:r>
          </w:p>
        </w:tc>
        <w:tc>
          <w:tcPr>
            <w:tcW w:w="425" w:type="dxa"/>
            <w:vMerge w:val="restart"/>
            <w:tcBorders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91"/>
              <w:jc w:val="center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28 25 </w:t>
            </w:r>
          </w:p>
        </w:tc>
        <w:tc>
          <w:tcPr>
            <w:tcW w:w="1770" w:type="dxa"/>
            <w:vMerge w:val="restart"/>
            <w:tcBorders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>1.630,00</w:t>
            </w:r>
          </w:p>
          <w:p w:rsidR="00E03C21" w:rsidRDefault="00687D22">
            <w:pPr>
              <w:spacing w:after="141"/>
              <w:ind w:right="9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2.173,34 </w:t>
            </w:r>
          </w:p>
        </w:tc>
        <w:tc>
          <w:tcPr>
            <w:tcW w:w="929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>10.257,84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10.257,84 </w:t>
            </w:r>
          </w:p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12.229,56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13.858,56 </w:t>
            </w:r>
          </w:p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10.257,84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10.257,84 </w:t>
            </w:r>
          </w:p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10.257,84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10.257,84 </w:t>
            </w:r>
          </w:p>
        </w:tc>
        <w:tc>
          <w:tcPr>
            <w:tcW w:w="1129" w:type="dxa"/>
            <w:tcBorders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>900,00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266" w:type="dxa"/>
            <w:gridSpan w:val="3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42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770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266" w:type="dxa"/>
            <w:gridSpan w:val="3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A1 Veterinario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28 </w:t>
            </w:r>
          </w:p>
        </w:tc>
        <w:tc>
          <w:tcPr>
            <w:tcW w:w="1770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A1 Arquitecto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28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A2 Tec. Medio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25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2.214,78 </w:t>
            </w:r>
          </w:p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>151 A2</w:t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 Tec. Medio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25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2.214,78 </w:t>
            </w:r>
          </w:p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A2 Tec. Medio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25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3.137,62 </w:t>
            </w:r>
          </w:p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A2 Arq. Tec.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25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4266" w:type="dxa"/>
            <w:gridSpan w:val="3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A2 Tec. Medio Am 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25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1.328,87 </w:t>
            </w:r>
          </w:p>
        </w:tc>
        <w:tc>
          <w:tcPr>
            <w:tcW w:w="929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10.257,84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10.173,12 </w:t>
            </w:r>
          </w:p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10.173,12 </w:t>
            </w:r>
          </w:p>
          <w:p w:rsidR="00E03C21" w:rsidRDefault="00687D22">
            <w:pPr>
              <w:spacing w:after="141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8.244,24 </w:t>
            </w:r>
          </w:p>
          <w:p w:rsidR="00E03C21" w:rsidRDefault="00687D22">
            <w:pPr>
              <w:spacing w:after="144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8.244,24 </w:t>
            </w:r>
          </w:p>
          <w:p w:rsidR="00E03C21" w:rsidRDefault="00687D22">
            <w:pPr>
              <w:spacing w:after="141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9.175,08 </w:t>
            </w:r>
          </w:p>
          <w:p w:rsidR="00E03C21" w:rsidRDefault="00687D22">
            <w:pPr>
              <w:spacing w:after="144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8.244,24 </w:t>
            </w:r>
          </w:p>
          <w:p w:rsidR="00E03C21" w:rsidRDefault="00687D22">
            <w:pPr>
              <w:spacing w:after="0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C1 </w:t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Administr.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3.882,90 </w:t>
            </w:r>
          </w:p>
        </w:tc>
        <w:tc>
          <w:tcPr>
            <w:tcW w:w="929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5.679,48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C1 Administr.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22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3.408,02 </w:t>
            </w:r>
          </w:p>
        </w:tc>
        <w:tc>
          <w:tcPr>
            <w:tcW w:w="929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C1 Administr.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21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3.016,94 </w:t>
            </w:r>
          </w:p>
        </w:tc>
        <w:tc>
          <w:tcPr>
            <w:tcW w:w="929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C1 Administr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21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3.099,13 </w:t>
            </w:r>
          </w:p>
        </w:tc>
        <w:tc>
          <w:tcPr>
            <w:tcW w:w="929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C1 Delineante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21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2.681,72 </w:t>
            </w:r>
          </w:p>
        </w:tc>
        <w:tc>
          <w:tcPr>
            <w:tcW w:w="929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2.280,00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2.052,86 </w:t>
            </w:r>
          </w:p>
        </w:tc>
        <w:tc>
          <w:tcPr>
            <w:tcW w:w="929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2.363,04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2.680,12 </w:t>
            </w:r>
          </w:p>
        </w:tc>
        <w:tc>
          <w:tcPr>
            <w:tcW w:w="929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4266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 </w:t>
            </w:r>
          </w:p>
        </w:tc>
        <w:tc>
          <w:tcPr>
            <w:tcW w:w="42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2.127,86 </w:t>
            </w:r>
          </w:p>
        </w:tc>
        <w:tc>
          <w:tcPr>
            <w:tcW w:w="92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</w:tc>
        <w:tc>
          <w:tcPr>
            <w:tcW w:w="112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4266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 </w:t>
            </w:r>
          </w:p>
        </w:tc>
        <w:tc>
          <w:tcPr>
            <w:tcW w:w="42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2.052,86 </w:t>
            </w:r>
          </w:p>
        </w:tc>
        <w:tc>
          <w:tcPr>
            <w:tcW w:w="92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</w:tc>
        <w:tc>
          <w:tcPr>
            <w:tcW w:w="112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4266" w:type="dxa"/>
            <w:gridSpan w:val="3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 </w:t>
            </w:r>
          </w:p>
        </w:tc>
        <w:tc>
          <w:tcPr>
            <w:tcW w:w="425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2.070,84 </w:t>
            </w:r>
          </w:p>
        </w:tc>
        <w:tc>
          <w:tcPr>
            <w:tcW w:w="929" w:type="dxa"/>
            <w:vMerge w:val="restart"/>
            <w:tcBorders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1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4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</w:tc>
        <w:tc>
          <w:tcPr>
            <w:tcW w:w="1129" w:type="dxa"/>
            <w:tcBorders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1.927,44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684,29  </w:t>
            </w:r>
          </w:p>
        </w:tc>
        <w:tc>
          <w:tcPr>
            <w:tcW w:w="929" w:type="dxa"/>
            <w:vMerge/>
            <w:tcBorders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Admin.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 </w:t>
            </w:r>
          </w:p>
        </w:tc>
        <w:tc>
          <w:tcPr>
            <w:tcW w:w="929" w:type="dxa"/>
            <w:vMerge/>
            <w:tcBorders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vMerge w:val="restart"/>
            <w:tcBorders>
              <w:top w:val="single" w:sz="36" w:space="0" w:color="FFFFFF"/>
              <w:bottom w:val="doub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900,00 900,00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4266" w:type="dxa"/>
            <w:gridSpan w:val="3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C2 Aux. Admin </w:t>
            </w:r>
          </w:p>
        </w:tc>
        <w:tc>
          <w:tcPr>
            <w:tcW w:w="425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1770" w:type="dxa"/>
            <w:tcBorders>
              <w:top w:val="single" w:sz="36" w:space="0" w:color="FFFFFF"/>
              <w:left w:val="single" w:sz="8" w:space="0" w:color="000000"/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1.596,67 </w:t>
            </w:r>
          </w:p>
        </w:tc>
        <w:tc>
          <w:tcPr>
            <w:tcW w:w="929" w:type="dxa"/>
            <w:vMerge/>
            <w:tcBorders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vMerge/>
            <w:tcBorders>
              <w:top w:val="single" w:sz="36" w:space="0" w:color="FFFFFF"/>
              <w:bottom w:val="doub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4691" w:type="dxa"/>
            <w:gridSpan w:val="4"/>
            <w:tcBorders>
              <w:lef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382"/>
                <w:tab w:val="center" w:pos="698"/>
                <w:tab w:val="center" w:pos="974"/>
                <w:tab w:val="center" w:pos="433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24 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ab/>
            </w:r>
            <w:r>
              <w:rPr>
                <w:rFonts w:ascii="Arial" w:eastAsia="Arial" w:hAnsi="Arial" w:cs="Arial"/>
                <w:i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i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i/>
                <w:sz w:val="16"/>
              </w:rPr>
              <w:tab/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 xml:space="preserve">  </w:t>
            </w:r>
          </w:p>
        </w:tc>
        <w:tc>
          <w:tcPr>
            <w:tcW w:w="1770" w:type="dxa"/>
            <w:tcBorders>
              <w:top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i/>
                <w:sz w:val="16"/>
              </w:rPr>
              <w:t xml:space="preserve">49.886,91 </w:t>
            </w:r>
          </w:p>
        </w:tc>
        <w:tc>
          <w:tcPr>
            <w:tcW w:w="929" w:type="dxa"/>
            <w:tcBorders>
              <w:top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50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241.032,36 </w:t>
            </w:r>
          </w:p>
        </w:tc>
        <w:tc>
          <w:tcPr>
            <w:tcW w:w="1129" w:type="dxa"/>
            <w:tcBorders>
              <w:top w:val="doub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i/>
                <w:sz w:val="16"/>
              </w:rPr>
              <w:t xml:space="preserve">35.349,96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4691" w:type="dxa"/>
            <w:gridSpan w:val="4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945"/>
                <w:tab w:val="center" w:pos="4265"/>
                <w:tab w:val="center" w:pos="453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151 C1 Administr.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2188" cy="216411"/>
                      <wp:effectExtent l="0" t="0" r="6862" b="12189"/>
                      <wp:wrapSquare wrapText="bothSides"/>
                      <wp:docPr id="24" name="Group 90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88" cy="216411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2192"/>
                                  <a:gd name="f4" fmla="val 216408"/>
                                  <a:gd name="f5" fmla="*/ f0 1 12192"/>
                                  <a:gd name="f6" fmla="*/ f1 1 216408"/>
                                  <a:gd name="f7" fmla="val f2"/>
                                  <a:gd name="f8" fmla="val f3"/>
                                  <a:gd name="f9" fmla="val f4"/>
                                  <a:gd name="f10" fmla="+- f9 0 f7"/>
                                  <a:gd name="f11" fmla="+- f8 0 f7"/>
                                  <a:gd name="f12" fmla="*/ f11 1 12192"/>
                                  <a:gd name="f13" fmla="*/ f10 1 216408"/>
                                  <a:gd name="f14" fmla="*/ 0 1 f12"/>
                                  <a:gd name="f15" fmla="*/ 12192 1 f12"/>
                                  <a:gd name="f16" fmla="*/ 0 1 f13"/>
                                  <a:gd name="f17" fmla="*/ 216408 1 f13"/>
                                  <a:gd name="f18" fmla="*/ f14 f5 1"/>
                                  <a:gd name="f19" fmla="*/ f15 f5 1"/>
                                  <a:gd name="f20" fmla="*/ f17 f6 1"/>
                                  <a:gd name="f21" fmla="*/ f16 f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8" t="f21" r="f19" b="f20"/>
                                <a:pathLst>
                                  <a:path w="12192" h="216408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4"/>
                                    </a:lnTo>
                                    <a:lnTo>
                                      <a:pt x="f2" y="f4"/>
                                    </a:lnTo>
                                    <a:lnTo>
                                      <a:pt x="f2" y="f2"/>
                                    </a:lnTo>
                                  </a:path>
                                </a:pathLst>
                              </a:cu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EFFDA" id="Group 90529" o:spid="_x0000_s1026" style="position:absolute;margin-left:0;margin-top:0;width:.95pt;height:17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9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" path="m,l12192,r,216408l,216408,,e" filled="f" stroked="f">
                      <v:path arrowok="t" o:connecttype="custom" o:connectlocs="6094,0;12188,108206;6094,216411;0,108206" o:connectangles="270,0,90,180" textboxrect="0,0,12192,216408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ab/>
              <w:t xml:space="preserve">21 </w:t>
            </w:r>
          </w:p>
        </w:tc>
        <w:tc>
          <w:tcPr>
            <w:tcW w:w="1770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03C21" w:rsidRDefault="00687D22">
            <w:pPr>
              <w:spacing w:after="78"/>
              <w:ind w:left="-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98796" cy="446528"/>
                      <wp:effectExtent l="0" t="0" r="6104" b="10672"/>
                      <wp:docPr id="25" name="Group 90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8796" cy="446528"/>
                                <a:chOff x="0" y="0"/>
                                <a:chExt cx="1098796" cy="446528"/>
                              </a:xfrm>
                            </wpg:grpSpPr>
                            <wps:wsp>
                              <wps:cNvPr id="26" name="Rectangle 80075"/>
                              <wps:cNvSpPr/>
                              <wps:spPr>
                                <a:xfrm>
                                  <a:off x="844292" y="50849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7" name="Rectangle 80077"/>
                              <wps:cNvSpPr/>
                              <wps:spPr>
                                <a:xfrm>
                                  <a:off x="900656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" name="Rectangle 80076"/>
                              <wps:cNvSpPr/>
                              <wps:spPr>
                                <a:xfrm>
                                  <a:off x="929551" y="50849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" name="Rectangle 5674"/>
                              <wps:cNvSpPr/>
                              <wps:spPr>
                                <a:xfrm>
                                  <a:off x="1042416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" name="Shape 96932"/>
                              <wps:cNvSpPr/>
                              <wps:spPr>
                                <a:xfrm>
                                  <a:off x="0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" name="Shape 96933"/>
                              <wps:cNvSpPr/>
                              <wps:spPr>
                                <a:xfrm>
                                  <a:off x="6099" y="216411"/>
                                  <a:ext cx="1080519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080516"/>
                                    <a:gd name="f4" fmla="val 50292"/>
                                    <a:gd name="f5" fmla="*/ f0 1 108051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080516"/>
                                    <a:gd name="f13" fmla="*/ f10 1 50292"/>
                                    <a:gd name="f14" fmla="*/ 0 1 f12"/>
                                    <a:gd name="f15" fmla="*/ 108051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08051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2" name="Rectangle 80078"/>
                              <wps:cNvSpPr/>
                              <wps:spPr>
                                <a:xfrm>
                                  <a:off x="844292" y="267251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" name="Rectangle 80080"/>
                              <wps:cNvSpPr/>
                              <wps:spPr>
                                <a:xfrm>
                                  <a:off x="900656" y="267251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" name="Rectangle 80079"/>
                              <wps:cNvSpPr/>
                              <wps:spPr>
                                <a:xfrm>
                                  <a:off x="929551" y="267251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" name="Rectangle 5727"/>
                              <wps:cNvSpPr/>
                              <wps:spPr>
                                <a:xfrm>
                                  <a:off x="1042416" y="267251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6" name="Shape 96934"/>
                              <wps:cNvSpPr/>
                              <wps:spPr>
                                <a:xfrm>
                                  <a:off x="0" y="216411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7" name="Shape 96935"/>
                              <wps:cNvSpPr/>
                              <wps:spPr>
                                <a:xfrm>
                                  <a:off x="0" y="43434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8" name="Shape 96936"/>
                              <wps:cNvSpPr/>
                              <wps:spPr>
                                <a:xfrm>
                                  <a:off x="12188" y="43434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9" name="Shape 96937"/>
                              <wps:cNvSpPr/>
                              <wps:spPr>
                                <a:xfrm>
                                  <a:off x="24387" y="434340"/>
                                  <a:ext cx="106223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062228"/>
                                    <a:gd name="f4" fmla="val 12192"/>
                                    <a:gd name="f5" fmla="*/ f0 1 106222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062228"/>
                                    <a:gd name="f13" fmla="*/ f10 1 12192"/>
                                    <a:gd name="f14" fmla="*/ 0 1 f12"/>
                                    <a:gd name="f15" fmla="*/ 106222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06222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0" name="Shape 96938"/>
                              <wps:cNvSpPr/>
                              <wps:spPr>
                                <a:xfrm>
                                  <a:off x="1086608" y="43434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688" o:spid="_x0000_s1026" style="width:86.5pt;height:35.15pt;mso-position-horizontal-relative:char;mso-position-vertical-relative:line" coordsize="10987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">
                      <v:rect id="Rectangle 80075" o:spid="_x0000_s1027" style="position:absolute;left:8442;top:508;width:75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0077" o:spid="_x0000_s1028" style="position:absolute;left:9006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80076" o:spid="_x0000_s1029" style="position:absolute;left:9295;top:508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5674" o:spid="_x0000_s1030" style="position:absolute;left:10424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32" o:spid="_x0000_s1031" style="position:absolute;width:121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6933" o:spid="_x0000_s1032" style="position:absolute;left:60;top:2164;width:10806;height:503;visibility:visible;mso-wrap-style:square;v-text-anchor:top" coordsize="10805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" path="m,l1080516,r,50292l,50292,,e" filled="f" stroked="f">
                        <v:path arrowok="t" o:connecttype="custom" o:connectlocs="540260,0;1080519,25146;540260,50292;0,25146" o:connectangles="270,0,90,180" textboxrect="0,0,1080516,50292"/>
                      </v:shape>
                      <v:rect id="Rectangle 80078" o:spid="_x0000_s1033" style="position:absolute;left:8442;top:2672;width:75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0080" o:spid="_x0000_s1034" style="position:absolute;left:9006;top:267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80079" o:spid="_x0000_s1035" style="position:absolute;left:9295;top:2672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5727" o:spid="_x0000_s1036" style="position:absolute;left:10424;top:267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34" o:spid="_x0000_s1037" style="position:absolute;top:2164;width:121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6935" o:spid="_x0000_s1038" style="position:absolute;top:4343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6936" o:spid="_x0000_s1039" style="position:absolute;left:121;top:434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6937" o:spid="_x0000_s1040" style="position:absolute;left:243;top:4343;width:10623;height:122;visibility:visible;mso-wrap-style:square;v-text-anchor:top" coordsize="106222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" path="m,l1062228,r,12192l,12192,,e" filled="f" stroked="f">
                        <v:path arrowok="t" o:connecttype="custom" o:connectlocs="531116,0;1062231,6094;531116,12188;0,6094" o:connectangles="270,0,90,180" textboxrect="0,0,1062228,12192"/>
                      </v:shape>
                      <v:shape id="Shape 96938" o:spid="_x0000_s1041" style="position:absolute;left:10866;top:4343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49.886,91 </w:t>
            </w:r>
          </w:p>
        </w:tc>
        <w:tc>
          <w:tcPr>
            <w:tcW w:w="929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8.244,24 </w:t>
            </w:r>
          </w:p>
          <w:p w:rsidR="00E03C21" w:rsidRDefault="00687D22">
            <w:pPr>
              <w:spacing w:after="0"/>
              <w:ind w:left="-50"/>
            </w:pPr>
            <w:r>
              <w:rPr>
                <w:noProof/>
              </w:rPr>
              <w:drawing>
                <wp:inline distT="0" distB="0" distL="0" distR="0">
                  <wp:extent cx="621792" cy="326139"/>
                  <wp:effectExtent l="0" t="0" r="6858" b="0"/>
                  <wp:docPr id="41" name="Picture 93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32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tcBorders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4691" w:type="dxa"/>
            <w:gridSpan w:val="4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43994" cy="230116"/>
                      <wp:effectExtent l="0" t="0" r="13506" b="17534"/>
                      <wp:docPr id="42" name="Group 90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3994" cy="230116"/>
                                <a:chOff x="0" y="0"/>
                                <a:chExt cx="2843994" cy="230116"/>
                              </a:xfrm>
                            </wpg:grpSpPr>
                            <wps:wsp>
                              <wps:cNvPr id="43" name="Rectangle 5698"/>
                              <wps:cNvSpPr/>
                              <wps:spPr>
                                <a:xfrm>
                                  <a:off x="0" y="50849"/>
                                  <a:ext cx="22551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151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4" name="Rectangle 5699"/>
                              <wps:cNvSpPr/>
                              <wps:spPr>
                                <a:xfrm>
                                  <a:off x="16916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5" name="Rectangle 5705"/>
                              <wps:cNvSpPr/>
                              <wps:spPr>
                                <a:xfrm>
                                  <a:off x="263648" y="50849"/>
                                  <a:ext cx="17282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6" name="Rectangle 5706"/>
                              <wps:cNvSpPr/>
                              <wps:spPr>
                                <a:xfrm>
                                  <a:off x="393137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7" name="Shape 96946"/>
                              <wps:cNvSpPr/>
                              <wps:spPr>
                                <a:xfrm>
                                  <a:off x="444956" y="0"/>
                                  <a:ext cx="21338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133854"/>
                                    <a:gd name="f4" fmla="val 50292"/>
                                    <a:gd name="f5" fmla="*/ f0 1 2133854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133854"/>
                                    <a:gd name="f13" fmla="*/ f10 1 50292"/>
                                    <a:gd name="f14" fmla="*/ 0 1 f12"/>
                                    <a:gd name="f15" fmla="*/ 2133854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133854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8" name="Rectangle 5712"/>
                              <wps:cNvSpPr/>
                              <wps:spPr>
                                <a:xfrm>
                                  <a:off x="489149" y="50849"/>
                                  <a:ext cx="600632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Administr.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9" name="Rectangle 5713"/>
                              <wps:cNvSpPr/>
                              <wps:spPr>
                                <a:xfrm>
                                  <a:off x="940259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0" name="Shape 96947"/>
                              <wps:cNvSpPr/>
                              <wps:spPr>
                                <a:xfrm>
                                  <a:off x="2586554" y="0"/>
                                  <a:ext cx="256333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6337"/>
                                    <a:gd name="f4" fmla="val 50292"/>
                                    <a:gd name="f5" fmla="*/ f0 1 256337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6337"/>
                                    <a:gd name="f13" fmla="*/ f10 1 50292"/>
                                    <a:gd name="f14" fmla="*/ 0 1 f12"/>
                                    <a:gd name="f15" fmla="*/ 256337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6337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1" name="Rectangle 5719"/>
                              <wps:cNvSpPr/>
                              <wps:spPr>
                                <a:xfrm>
                                  <a:off x="2693237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2" name="Rectangle 5720"/>
                              <wps:cNvSpPr/>
                              <wps:spPr>
                                <a:xfrm>
                                  <a:off x="280626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3" name="Shape 96948"/>
                              <wps:cNvSpPr/>
                              <wps:spPr>
                                <a:xfrm>
                                  <a:off x="2572847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4" name="Shape 96949"/>
                              <wps:cNvSpPr/>
                              <wps:spPr>
                                <a:xfrm>
                                  <a:off x="437339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5" name="Shape 96950"/>
                              <wps:cNvSpPr/>
                              <wps:spPr>
                                <a:xfrm>
                                  <a:off x="449528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6" name="Shape 96951"/>
                              <wps:cNvSpPr/>
                              <wps:spPr>
                                <a:xfrm>
                                  <a:off x="461717" y="217928"/>
                                  <a:ext cx="2110992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110994"/>
                                    <a:gd name="f4" fmla="val 12192"/>
                                    <a:gd name="f5" fmla="*/ f0 1 2110994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110994"/>
                                    <a:gd name="f13" fmla="*/ f10 1 12192"/>
                                    <a:gd name="f14" fmla="*/ 0 1 f12"/>
                                    <a:gd name="f15" fmla="*/ 2110994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110994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" name="Shape 96952"/>
                              <wps:cNvSpPr/>
                              <wps:spPr>
                                <a:xfrm>
                                  <a:off x="2572847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" name="Shape 96953"/>
                              <wps:cNvSpPr/>
                              <wps:spPr>
                                <a:xfrm>
                                  <a:off x="2585036" y="217928"/>
                                  <a:ext cx="257860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7861"/>
                                    <a:gd name="f4" fmla="val 12192"/>
                                    <a:gd name="f5" fmla="*/ f0 1 257861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7861"/>
                                    <a:gd name="f13" fmla="*/ f10 1 12192"/>
                                    <a:gd name="f14" fmla="*/ 0 1 f12"/>
                                    <a:gd name="f15" fmla="*/ 257861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7861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946" o:spid="_x0000_s1042" style="width:223.95pt;height:18.1pt;mso-position-horizontal-relative:char;mso-position-vertical-relative:line" coordsize="28439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">
                      <v:rect id="Rectangle 5698" o:spid="_x0000_s1043" style="position:absolute;top:508;width:22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151</w:t>
                              </w:r>
                            </w:p>
                          </w:txbxContent>
                        </v:textbox>
                      </v:rect>
                      <v:rect id="Rectangle 5699" o:spid="_x0000_s1044" style="position:absolute;left:169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05" o:spid="_x0000_s1045" style="position:absolute;left:2636;top:508;width:17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C1</w:t>
                              </w:r>
                            </w:p>
                          </w:txbxContent>
                        </v:textbox>
                      </v:rect>
                      <v:rect id="Rectangle 5706" o:spid="_x0000_s1046" style="position:absolute;left:393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46" o:spid="_x0000_s1047" style="position:absolute;left:4449;width:21339;height:502;visibility:visible;mso-wrap-style:square;v-text-anchor:top" coordsize="213385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" path="m,l2133854,r,50292l,50292,,e" filled="f" stroked="f">
                        <v:path arrowok="t" o:connecttype="custom" o:connectlocs="1066926,0;2133852,25146;1066926,50292;0,25146" o:connectangles="270,0,90,180" textboxrect="0,0,2133854,50292"/>
                      </v:shape>
                      <v:rect id="Rectangle 5712" o:spid="_x0000_s1048" style="position:absolute;left:4891;top:508;width:60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Administr.</w:t>
                              </w:r>
                            </w:p>
                          </w:txbxContent>
                        </v:textbox>
                      </v:rect>
                      <v:rect id="Rectangle 5713" o:spid="_x0000_s1049" style="position:absolute;left:9402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47" o:spid="_x0000_s1050" style="position:absolute;left:25865;width:2563;height:502;visibility:visible;mso-wrap-style:square;v-text-anchor:top" coordsize="256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" path="m,l256337,r,50292l,50292,,e" filled="f" stroked="f">
                        <v:path arrowok="t" o:connecttype="custom" o:connectlocs="128167,0;256333,25146;128167,50292;0,25146" o:connectangles="270,0,90,180" textboxrect="0,0,256337,50292"/>
                      </v:shape>
                      <v:rect id="Rectangle 5719" o:spid="_x0000_s1051" style="position:absolute;left:26932;top:493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5720" o:spid="_x0000_s1052" style="position:absolute;left:28062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48" o:spid="_x0000_s1053" style="position:absolute;left:25728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6949" o:spid="_x0000_s1054" style="position:absolute;left:4373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6950" o:spid="_x0000_s1055" style="position:absolute;left:4495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6951" o:spid="_x0000_s1056" style="position:absolute;left:4617;top:2179;width:21110;height:122;visibility:visible;mso-wrap-style:square;v-text-anchor:top" coordsize="211099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" path="m,l2110994,r,12192l,12192,,e" filled="f" stroked="f">
                        <v:path arrowok="t" o:connecttype="custom" o:connectlocs="1055496,0;2110992,6094;1055496,12188;0,6094" o:connectangles="270,0,90,180" textboxrect="0,0,2110994,12192"/>
                      </v:shape>
                      <v:shape id="Shape 96952" o:spid="_x0000_s1057" style="position:absolute;left:25728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6953" o:spid="_x0000_s1058" style="position:absolute;left:25850;top:2179;width:2578;height:122;visibility:visible;mso-wrap-style:square;v-text-anchor:top" coordsize="25786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" path="m,l257861,r,12192l,12192,,e" filled="f" stroked="f">
                        <v:path arrowok="t" o:connecttype="custom" o:connectlocs="128930,0;257860,6094;128930,12188;0,6094" o:connectangles="270,0,90,180" textboxrect="0,0,257861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03C21" w:rsidRDefault="00E03C21"/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91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293"/>
                <w:tab w:val="center" w:pos="2414"/>
                <w:tab w:val="center" w:pos="433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####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2188" cy="217928"/>
                      <wp:effectExtent l="0" t="0" r="6862" b="10672"/>
                      <wp:wrapSquare wrapText="bothSides"/>
                      <wp:docPr id="59" name="Group 9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88" cy="217928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2192"/>
                                  <a:gd name="f4" fmla="val 217932"/>
                                  <a:gd name="f5" fmla="*/ f0 1 12192"/>
                                  <a:gd name="f6" fmla="*/ f1 1 217932"/>
                                  <a:gd name="f7" fmla="val f2"/>
                                  <a:gd name="f8" fmla="val f3"/>
                                  <a:gd name="f9" fmla="val f4"/>
                                  <a:gd name="f10" fmla="+- f9 0 f7"/>
                                  <a:gd name="f11" fmla="+- f8 0 f7"/>
                                  <a:gd name="f12" fmla="*/ f11 1 12192"/>
                                  <a:gd name="f13" fmla="*/ f10 1 217932"/>
                                  <a:gd name="f14" fmla="*/ 0 1 f12"/>
                                  <a:gd name="f15" fmla="*/ 12192 1 f12"/>
                                  <a:gd name="f16" fmla="*/ 0 1 f13"/>
                                  <a:gd name="f17" fmla="*/ 217932 1 f13"/>
                                  <a:gd name="f18" fmla="*/ f14 f5 1"/>
                                  <a:gd name="f19" fmla="*/ f15 f5 1"/>
                                  <a:gd name="f20" fmla="*/ f17 f6 1"/>
                                  <a:gd name="f21" fmla="*/ f16 f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8" t="f21" r="f19" b="f20"/>
                                <a:pathLst>
                                  <a:path w="12192" h="217932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4"/>
                                    </a:lnTo>
                                    <a:lnTo>
                                      <a:pt x="f2" y="f4"/>
                                    </a:lnTo>
                                    <a:lnTo>
                                      <a:pt x="f2" y="f2"/>
                                    </a:lnTo>
                                  </a:path>
                                </a:pathLst>
                              </a:cu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3242F" id="Group 91000" o:spid="_x0000_s1026" style="position:absolute;margin-left:0;margin-top:0;width:.95pt;height:17.1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92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" path="m,l12192,r,217932l,217932,,e" filled="f" stroked="f">
                      <v:path arrowok="t" o:connecttype="custom" o:connectlocs="6094,0;12188,108964;6094,217928;0,108964" o:connectangles="270,0,90,180" textboxrect="0,0,12192,217932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6"/>
              </w:rPr>
              <w:t xml:space="preserve"> Total grupo de programa 151 Urbanismo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</w:tc>
        <w:tc>
          <w:tcPr>
            <w:tcW w:w="177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03C21" w:rsidRDefault="00E03C21"/>
        </w:tc>
        <w:tc>
          <w:tcPr>
            <w:tcW w:w="92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37.149,96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4691" w:type="dxa"/>
            <w:gridSpan w:val="4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-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73385" cy="434339"/>
                      <wp:effectExtent l="0" t="0" r="7715" b="3811"/>
                      <wp:docPr id="60" name="Group 91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3385" cy="434339"/>
                                <a:chOff x="0" y="0"/>
                                <a:chExt cx="1173385" cy="434339"/>
                              </a:xfrm>
                            </wpg:grpSpPr>
                            <wps:wsp>
                              <wps:cNvPr id="61" name="Rectangle 5915"/>
                              <wps:cNvSpPr/>
                              <wps:spPr>
                                <a:xfrm>
                                  <a:off x="646179" y="50849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1.843,77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62" name="Rectangle 5916"/>
                              <wps:cNvSpPr/>
                              <wps:spPr>
                                <a:xfrm>
                                  <a:off x="1042416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63" name="Shape 96964"/>
                              <wps:cNvSpPr/>
                              <wps:spPr>
                                <a:xfrm>
                                  <a:off x="0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64" name="Shape 96965"/>
                              <wps:cNvSpPr/>
                              <wps:spPr>
                                <a:xfrm>
                                  <a:off x="6099" y="217928"/>
                                  <a:ext cx="1080519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080516"/>
                                    <a:gd name="f4" fmla="val 50292"/>
                                    <a:gd name="f5" fmla="*/ f0 1 108051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080516"/>
                                    <a:gd name="f13" fmla="*/ f10 1 50292"/>
                                    <a:gd name="f14" fmla="*/ 0 1 f12"/>
                                    <a:gd name="f15" fmla="*/ 108051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08051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65" name="Rectangle 5969"/>
                              <wps:cNvSpPr/>
                              <wps:spPr>
                                <a:xfrm>
                                  <a:off x="646179" y="26877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1.201,65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66" name="Rectangle 5970"/>
                              <wps:cNvSpPr/>
                              <wps:spPr>
                                <a:xfrm>
                                  <a:off x="1042416" y="26877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67" name="Shape 96966"/>
                              <wps:cNvSpPr/>
                              <wps:spPr>
                                <a:xfrm>
                                  <a:off x="0" y="217928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1199" o:spid="_x0000_s1059" style="width:92.4pt;height:34.2pt;mso-position-horizontal-relative:char;mso-position-vertical-relative:line" coordsize="11733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">
                      <v:rect id="Rectangle 5915" o:spid="_x0000_s1060" style="position:absolute;left:6461;top:508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1.843,77</w:t>
                              </w:r>
                            </w:p>
                          </w:txbxContent>
                        </v:textbox>
                      </v:rect>
                      <v:rect id="Rectangle 5916" o:spid="_x0000_s1061" style="position:absolute;left:10424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64" o:spid="_x0000_s1062" style="position:absolute;width:121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6965" o:spid="_x0000_s1063" style="position:absolute;left:60;top:2179;width:10806;height:503;visibility:visible;mso-wrap-style:square;v-text-anchor:top" coordsize="10805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" path="m,l1080516,r,50292l,50292,,e" filled="f" stroked="f">
                        <v:path arrowok="t" o:connecttype="custom" o:connectlocs="540260,0;1080519,25146;540260,50292;0,25146" o:connectangles="270,0,90,180" textboxrect="0,0,1080516,50292"/>
                      </v:shape>
                      <v:rect id="Rectangle 5969" o:spid="_x0000_s1064" style="position:absolute;left:6461;top:2687;width:5272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1.201,65</w:t>
                              </w:r>
                            </w:p>
                          </w:txbxContent>
                        </v:textbox>
                      </v:rect>
                      <v:rect id="Rectangle 5970" o:spid="_x0000_s1065" style="position:absolute;left:10424;top:2687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66" o:spid="_x0000_s1066" style="position:absolute;top:2179;width:121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9" w:type="dxa"/>
            <w:vMerge w:val="restart"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144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9.629,04 </w:t>
            </w:r>
          </w:p>
          <w:p w:rsidR="00E03C21" w:rsidRDefault="00687D22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9.629,04 </w:t>
            </w:r>
          </w:p>
        </w:tc>
        <w:tc>
          <w:tcPr>
            <w:tcW w:w="1129" w:type="dxa"/>
            <w:vMerge w:val="restart"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1.605,84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691" w:type="dxa"/>
            <w:gridSpan w:val="4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153.2 C2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9037" cy="268220"/>
                      <wp:effectExtent l="0" t="0" r="1263" b="17530"/>
                      <wp:docPr id="68" name="Group 91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037" cy="268220"/>
                                <a:chOff x="0" y="0"/>
                                <a:chExt cx="2399037" cy="268220"/>
                              </a:xfrm>
                            </wpg:grpSpPr>
                            <wps:wsp>
                              <wps:cNvPr id="69" name="Rectangle 5908"/>
                              <wps:cNvSpPr/>
                              <wps:spPr>
                                <a:xfrm>
                                  <a:off x="2248281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70" name="Rectangle 5909"/>
                              <wps:cNvSpPr/>
                              <wps:spPr>
                                <a:xfrm>
                                  <a:off x="2361309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71" name="Shape 96970"/>
                              <wps:cNvSpPr/>
                              <wps:spPr>
                                <a:xfrm>
                                  <a:off x="2127881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72" name="Shape 96971"/>
                              <wps:cNvSpPr/>
                              <wps:spPr>
                                <a:xfrm>
                                  <a:off x="0" y="217928"/>
                                  <a:ext cx="21338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133854"/>
                                    <a:gd name="f4" fmla="val 50292"/>
                                    <a:gd name="f5" fmla="*/ f0 1 2133854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133854"/>
                                    <a:gd name="f13" fmla="*/ f10 1 50292"/>
                                    <a:gd name="f14" fmla="*/ 0 1 f12"/>
                                    <a:gd name="f15" fmla="*/ 2133854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133854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73" name="Shape 96972"/>
                              <wps:cNvSpPr/>
                              <wps:spPr>
                                <a:xfrm>
                                  <a:off x="2141597" y="217928"/>
                                  <a:ext cx="256333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6337"/>
                                    <a:gd name="f4" fmla="val 50292"/>
                                    <a:gd name="f5" fmla="*/ f0 1 256337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6337"/>
                                    <a:gd name="f13" fmla="*/ f10 1 50292"/>
                                    <a:gd name="f14" fmla="*/ 0 1 f12"/>
                                    <a:gd name="f15" fmla="*/ 256337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6337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1297" o:spid="_x0000_s1067" style="width:188.9pt;height:21.1pt;mso-position-horizontal-relative:char;mso-position-vertical-relative:line" coordsize="23990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">
                      <v:rect id="Rectangle 5908" o:spid="_x0000_s1068" style="position:absolute;left:22482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5909" o:spid="_x0000_s1069" style="position:absolute;left:2361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70" o:spid="_x0000_s1070" style="position:absolute;left:21278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6971" o:spid="_x0000_s1071" style="position:absolute;top:2179;width:21338;height:503;visibility:visible;mso-wrap-style:square;v-text-anchor:top" coordsize="213385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" path="m,l2133854,r,50292l,50292,,e" filled="f" stroked="f">
                        <v:path arrowok="t" o:connecttype="custom" o:connectlocs="1066926,0;2133852,25146;1066926,50292;0,25146" o:connectangles="270,0,90,180" textboxrect="0,0,2133854,50292"/>
                      </v:shape>
                      <v:shape id="Shape 96972" o:spid="_x0000_s1072" style="position:absolute;left:21415;top:2179;width:2564;height:503;visibility:visible;mso-wrap-style:square;v-text-anchor:top" coordsize="256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" path="m,l256337,r,50292l,50292,,e" filled="f" stroked="f">
                        <v:path arrowok="t" o:connecttype="custom" o:connectlocs="128167,0;256333,25146;128167,50292;0,25146" o:connectangles="270,0,90,180" textboxrect="0,0,256337,502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 Of. v. </w:t>
            </w:r>
          </w:p>
        </w:tc>
        <w:tc>
          <w:tcPr>
            <w:tcW w:w="1770" w:type="dxa"/>
            <w:vMerge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vMerge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4691" w:type="dxa"/>
            <w:gridSpan w:val="4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736"/>
                <w:tab w:val="center" w:pos="4265"/>
                <w:tab w:val="center" w:pos="453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153.2 C2  Of. v.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2188" cy="216411"/>
                      <wp:effectExtent l="0" t="0" r="6862" b="12189"/>
                      <wp:wrapSquare wrapText="bothSides"/>
                      <wp:docPr id="74" name="Group 9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88" cy="216411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2192"/>
                                  <a:gd name="f4" fmla="val 216408"/>
                                  <a:gd name="f5" fmla="*/ f0 1 12192"/>
                                  <a:gd name="f6" fmla="*/ f1 1 216408"/>
                                  <a:gd name="f7" fmla="val f2"/>
                                  <a:gd name="f8" fmla="val f3"/>
                                  <a:gd name="f9" fmla="val f4"/>
                                  <a:gd name="f10" fmla="+- f9 0 f7"/>
                                  <a:gd name="f11" fmla="+- f8 0 f7"/>
                                  <a:gd name="f12" fmla="*/ f11 1 12192"/>
                                  <a:gd name="f13" fmla="*/ f10 1 216408"/>
                                  <a:gd name="f14" fmla="*/ 0 1 f12"/>
                                  <a:gd name="f15" fmla="*/ 12192 1 f12"/>
                                  <a:gd name="f16" fmla="*/ 0 1 f13"/>
                                  <a:gd name="f17" fmla="*/ 216408 1 f13"/>
                                  <a:gd name="f18" fmla="*/ f14 f5 1"/>
                                  <a:gd name="f19" fmla="*/ f15 f5 1"/>
                                  <a:gd name="f20" fmla="*/ f17 f6 1"/>
                                  <a:gd name="f21" fmla="*/ f16 f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8" t="f21" r="f19" b="f20"/>
                                <a:pathLst>
                                  <a:path w="12192" h="216408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4"/>
                                    </a:lnTo>
                                    <a:lnTo>
                                      <a:pt x="f2" y="f4"/>
                                    </a:lnTo>
                                    <a:lnTo>
                                      <a:pt x="f2" y="f2"/>
                                    </a:lnTo>
                                  </a:path>
                                </a:pathLst>
                              </a:cu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117FE" id="Group 91314" o:spid="_x0000_s1026" style="position:absolute;margin-left:0;margin-top:0;width:.95pt;height:17.0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9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" path="m,l12192,r,216408l,216408,,e" filled="f" stroked="f">
                      <v:path arrowok="t" o:connecttype="custom" o:connectlocs="6094,0;12188,108206;6094,216411;0,108206" o:connectangles="270,0,90,180" textboxrect="0,0,12192,216408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ab/>
              <w:t xml:space="preserve">18 </w:t>
            </w:r>
          </w:p>
        </w:tc>
        <w:tc>
          <w:tcPr>
            <w:tcW w:w="1770" w:type="dxa"/>
            <w:vMerge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1.920,00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91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426"/>
                <w:tab w:val="center" w:pos="698"/>
                <w:tab w:val="center" w:pos="974"/>
                <w:tab w:val="center" w:pos="433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2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ab/>
              <w:t xml:space="preserve">  </w:t>
            </w:r>
          </w:p>
        </w:tc>
        <w:tc>
          <w:tcPr>
            <w:tcW w:w="1770" w:type="dxa"/>
            <w:tcBorders>
              <w:top w:val="single" w:sz="8" w:space="0" w:color="FFFFFF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i/>
                <w:sz w:val="16"/>
              </w:rPr>
              <w:t xml:space="preserve">3.045,42 </w:t>
            </w:r>
          </w:p>
        </w:tc>
        <w:tc>
          <w:tcPr>
            <w:tcW w:w="929" w:type="dxa"/>
            <w:tcBorders>
              <w:top w:val="single" w:sz="8" w:space="0" w:color="FFFFFF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i/>
                <w:sz w:val="16"/>
              </w:rPr>
              <w:t xml:space="preserve">19.258,08 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i/>
                <w:sz w:val="16"/>
              </w:rPr>
              <w:t xml:space="preserve">3.525,84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610" w:type="dxa"/>
            <w:tcBorders>
              <w:bottom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425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293" w:type="dxa"/>
            <w:tcBorders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1682"/>
                <w:tab w:val="center" w:pos="343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Total grupo de programa 153.2 Vías p.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</w:tc>
        <w:tc>
          <w:tcPr>
            <w:tcW w:w="177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3.045,42 </w:t>
            </w:r>
          </w:p>
        </w:tc>
        <w:tc>
          <w:tcPr>
            <w:tcW w:w="92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19.258,08 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3.525,84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610" w:type="dxa"/>
            <w:tcBorders>
              <w:top w:val="single" w:sz="8" w:space="0" w:color="FFFFFF"/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687D22">
            <w:pPr>
              <w:spacing w:after="0"/>
              <w:ind w:left="70"/>
            </w:pPr>
            <w:r>
              <w:rPr>
                <w:sz w:val="16"/>
              </w:rPr>
              <w:lastRenderedPageBreak/>
              <w:t xml:space="preserve">  </w:t>
            </w:r>
          </w:p>
        </w:tc>
        <w:tc>
          <w:tcPr>
            <w:tcW w:w="293" w:type="dxa"/>
            <w:vMerge w:val="restart"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687D22">
            <w:pPr>
              <w:spacing w:after="131"/>
            </w:pPr>
            <w:r>
              <w:rPr>
                <w:sz w:val="16"/>
              </w:rPr>
              <w:t xml:space="preserve">  </w:t>
            </w:r>
          </w:p>
          <w:p w:rsidR="00E03C21" w:rsidRDefault="00687D22">
            <w:pPr>
              <w:spacing w:after="141"/>
              <w:ind w:left="10"/>
              <w:jc w:val="both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C2 </w:t>
            </w:r>
          </w:p>
          <w:p w:rsidR="00E03C21" w:rsidRDefault="00687D22">
            <w:pPr>
              <w:spacing w:after="144"/>
              <w:ind w:left="10"/>
              <w:jc w:val="both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C2 </w:t>
            </w:r>
          </w:p>
          <w:p w:rsidR="00E03C21" w:rsidRDefault="00687D22">
            <w:pPr>
              <w:spacing w:after="161"/>
              <w:ind w:left="10"/>
              <w:jc w:val="both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C2 </w:t>
            </w:r>
          </w:p>
          <w:p w:rsidR="00E03C21" w:rsidRDefault="00687D22">
            <w:pPr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146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170"/>
              <w:ind w:left="10"/>
              <w:jc w:val="both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C2 </w:t>
            </w:r>
          </w:p>
          <w:p w:rsidR="00E03C21" w:rsidRDefault="00687D22">
            <w:pPr>
              <w:spacing w:after="0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3788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2"/>
            </w:pP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  <w:t xml:space="preserve">  </w:t>
            </w:r>
          </w:p>
          <w:tbl>
            <w:tblPr>
              <w:tblW w:w="3776" w:type="dxa"/>
              <w:tblInd w:w="2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60"/>
              <w:gridCol w:w="416"/>
            </w:tblGrid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380"/>
              </w:trPr>
              <w:tc>
                <w:tcPr>
                  <w:tcW w:w="3360" w:type="dxa"/>
                  <w:tcBorders>
                    <w:bottom w:val="single" w:sz="36" w:space="0" w:color="FFFFFF"/>
                    <w:right w:val="single" w:sz="8" w:space="0" w:color="000000"/>
                  </w:tcBorders>
                  <w:shd w:val="clear" w:color="auto" w:fill="auto"/>
                  <w:tcMar>
                    <w:top w:w="38" w:type="dxa"/>
                    <w:left w:w="70" w:type="dxa"/>
                    <w:bottom w:w="0" w:type="dxa"/>
                    <w:right w:w="13" w:type="dxa"/>
                  </w:tcMar>
                </w:tcPr>
                <w:p w:rsidR="00E03C21" w:rsidRDefault="00687D22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9966"/>
                      <w:sz w:val="16"/>
                    </w:rPr>
                    <w:t xml:space="preserve">Of.Est.Depura. </w:t>
                  </w:r>
                </w:p>
              </w:tc>
              <w:tc>
                <w:tcPr>
                  <w:tcW w:w="416" w:type="dxa"/>
                  <w:tcBorders>
                    <w:left w:val="single" w:sz="8" w:space="0" w:color="000000"/>
                    <w:bottom w:val="single" w:sz="36" w:space="0" w:color="FFFFFF"/>
                  </w:tcBorders>
                  <w:shd w:val="clear" w:color="auto" w:fill="auto"/>
                  <w:tcMar>
                    <w:top w:w="38" w:type="dxa"/>
                    <w:left w:w="70" w:type="dxa"/>
                    <w:bottom w:w="0" w:type="dxa"/>
                    <w:right w:w="13" w:type="dxa"/>
                  </w:tcMar>
                </w:tcPr>
                <w:p w:rsidR="00E03C21" w:rsidRDefault="00687D22">
                  <w:pPr>
                    <w:spacing w:after="0"/>
                    <w:ind w:right="44"/>
                    <w:jc w:val="right"/>
                  </w:pPr>
                  <w:r>
                    <w:rPr>
                      <w:rFonts w:ascii="Arial" w:eastAsia="Arial" w:hAnsi="Arial" w:cs="Arial"/>
                      <w:b/>
                      <w:color w:val="339966"/>
                      <w:sz w:val="16"/>
                    </w:rPr>
                    <w:t xml:space="preserve">18 </w:t>
                  </w:r>
                </w:p>
              </w:tc>
            </w:tr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343"/>
              </w:trPr>
              <w:tc>
                <w:tcPr>
                  <w:tcW w:w="3360" w:type="dxa"/>
                  <w:tcBorders>
                    <w:top w:val="single" w:sz="36" w:space="0" w:color="FFFFFF"/>
                    <w:bottom w:val="single" w:sz="36" w:space="0" w:color="FFFFFF"/>
                    <w:right w:val="single" w:sz="8" w:space="0" w:color="000000"/>
                  </w:tcBorders>
                  <w:shd w:val="clear" w:color="auto" w:fill="auto"/>
                  <w:tcMar>
                    <w:top w:w="38" w:type="dxa"/>
                    <w:left w:w="70" w:type="dxa"/>
                    <w:bottom w:w="0" w:type="dxa"/>
                    <w:right w:w="13" w:type="dxa"/>
                  </w:tcMar>
                </w:tcPr>
                <w:p w:rsidR="00E03C21" w:rsidRDefault="00687D22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9966"/>
                      <w:sz w:val="16"/>
                    </w:rPr>
                    <w:t xml:space="preserve">Of.Est.Depura. </w:t>
                  </w:r>
                </w:p>
              </w:tc>
              <w:tc>
                <w:tcPr>
                  <w:tcW w:w="416" w:type="dxa"/>
                  <w:tcBorders>
                    <w:top w:val="single" w:sz="36" w:space="0" w:color="FFFFFF"/>
                    <w:left w:val="single" w:sz="8" w:space="0" w:color="000000"/>
                    <w:bottom w:val="single" w:sz="36" w:space="0" w:color="FFFFFF"/>
                  </w:tcBorders>
                  <w:shd w:val="clear" w:color="auto" w:fill="auto"/>
                  <w:tcMar>
                    <w:top w:w="38" w:type="dxa"/>
                    <w:left w:w="70" w:type="dxa"/>
                    <w:bottom w:w="0" w:type="dxa"/>
                    <w:right w:w="13" w:type="dxa"/>
                  </w:tcMar>
                </w:tcPr>
                <w:p w:rsidR="00E03C21" w:rsidRDefault="00687D22">
                  <w:pPr>
                    <w:spacing w:after="0"/>
                    <w:ind w:right="44"/>
                    <w:jc w:val="right"/>
                  </w:pPr>
                  <w:r>
                    <w:rPr>
                      <w:rFonts w:ascii="Arial" w:eastAsia="Arial" w:hAnsi="Arial" w:cs="Arial"/>
                      <w:b/>
                      <w:color w:val="339966"/>
                      <w:sz w:val="16"/>
                    </w:rPr>
                    <w:t xml:space="preserve">18 </w:t>
                  </w:r>
                </w:p>
              </w:tc>
            </w:tr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301"/>
              </w:trPr>
              <w:tc>
                <w:tcPr>
                  <w:tcW w:w="3360" w:type="dxa"/>
                  <w:tcBorders>
                    <w:top w:val="single" w:sz="36" w:space="0" w:color="FFFFFF"/>
                    <w:right w:val="single" w:sz="8" w:space="0" w:color="000000"/>
                  </w:tcBorders>
                  <w:shd w:val="clear" w:color="auto" w:fill="auto"/>
                  <w:tcMar>
                    <w:top w:w="38" w:type="dxa"/>
                    <w:left w:w="70" w:type="dxa"/>
                    <w:bottom w:w="0" w:type="dxa"/>
                    <w:right w:w="13" w:type="dxa"/>
                  </w:tcMar>
                </w:tcPr>
                <w:p w:rsidR="00E03C21" w:rsidRDefault="00687D22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9966"/>
                      <w:sz w:val="16"/>
                    </w:rPr>
                    <w:t xml:space="preserve">Of.Est.Depura. </w:t>
                  </w:r>
                </w:p>
              </w:tc>
              <w:tc>
                <w:tcPr>
                  <w:tcW w:w="416" w:type="dxa"/>
                  <w:tcBorders>
                    <w:top w:val="single" w:sz="36" w:space="0" w:color="FFFFFF"/>
                    <w:left w:val="single" w:sz="8" w:space="0" w:color="000000"/>
                  </w:tcBorders>
                  <w:shd w:val="clear" w:color="auto" w:fill="auto"/>
                  <w:tcMar>
                    <w:top w:w="38" w:type="dxa"/>
                    <w:left w:w="70" w:type="dxa"/>
                    <w:bottom w:w="0" w:type="dxa"/>
                    <w:right w:w="13" w:type="dxa"/>
                  </w:tcMar>
                </w:tcPr>
                <w:p w:rsidR="00E03C21" w:rsidRDefault="00687D22">
                  <w:pPr>
                    <w:spacing w:after="0"/>
                    <w:ind w:right="44"/>
                    <w:jc w:val="right"/>
                  </w:pPr>
                  <w:r>
                    <w:rPr>
                      <w:rFonts w:ascii="Arial" w:eastAsia="Arial" w:hAnsi="Arial" w:cs="Arial"/>
                      <w:b/>
                      <w:color w:val="339966"/>
                      <w:sz w:val="16"/>
                    </w:rPr>
                    <w:t xml:space="preserve">18 </w:t>
                  </w:r>
                </w:p>
              </w:tc>
            </w:tr>
          </w:tbl>
          <w:p w:rsidR="00E03C21" w:rsidRDefault="00E03C21"/>
        </w:tc>
        <w:tc>
          <w:tcPr>
            <w:tcW w:w="1770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2"/>
            </w:pPr>
            <w:r>
              <w:rPr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-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73385" cy="650751"/>
                      <wp:effectExtent l="0" t="0" r="7715" b="15999"/>
                      <wp:docPr id="75" name="Group 92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3385" cy="650751"/>
                                <a:chOff x="0" y="0"/>
                                <a:chExt cx="1173385" cy="650751"/>
                              </a:xfrm>
                            </wpg:grpSpPr>
                            <wps:wsp>
                              <wps:cNvPr id="76" name="Rectangle 6217"/>
                              <wps:cNvSpPr/>
                              <wps:spPr>
                                <a:xfrm>
                                  <a:off x="646179" y="50849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2.052,86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77" name="Rectangle 6218"/>
                              <wps:cNvSpPr/>
                              <wps:spPr>
                                <a:xfrm>
                                  <a:off x="1042416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78" name="Shape 96978"/>
                              <wps:cNvSpPr/>
                              <wps:spPr>
                                <a:xfrm>
                                  <a:off x="0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79" name="Shape 96979"/>
                              <wps:cNvSpPr/>
                              <wps:spPr>
                                <a:xfrm>
                                  <a:off x="6099" y="216411"/>
                                  <a:ext cx="1080519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080516"/>
                                    <a:gd name="f4" fmla="val 50292"/>
                                    <a:gd name="f5" fmla="*/ f0 1 108051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080516"/>
                                    <a:gd name="f13" fmla="*/ f10 1 50292"/>
                                    <a:gd name="f14" fmla="*/ 0 1 f12"/>
                                    <a:gd name="f15" fmla="*/ 108051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08051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80" name="Rectangle 6271"/>
                              <wps:cNvSpPr/>
                              <wps:spPr>
                                <a:xfrm>
                                  <a:off x="646179" y="26726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2.678,76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81" name="Rectangle 6272"/>
                              <wps:cNvSpPr/>
                              <wps:spPr>
                                <a:xfrm>
                                  <a:off x="1042416" y="26726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82" name="Shape 96980"/>
                              <wps:cNvSpPr/>
                              <wps:spPr>
                                <a:xfrm>
                                  <a:off x="0" y="216411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83" name="Shape 96981"/>
                              <wps:cNvSpPr/>
                              <wps:spPr>
                                <a:xfrm>
                                  <a:off x="6099" y="434340"/>
                                  <a:ext cx="1080519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080516"/>
                                    <a:gd name="f4" fmla="val 50292"/>
                                    <a:gd name="f5" fmla="*/ f0 1 108051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080516"/>
                                    <a:gd name="f13" fmla="*/ f10 1 50292"/>
                                    <a:gd name="f14" fmla="*/ 0 1 f12"/>
                                    <a:gd name="f15" fmla="*/ 108051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08051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84" name="Rectangle 6324"/>
                              <wps:cNvSpPr/>
                              <wps:spPr>
                                <a:xfrm>
                                  <a:off x="646179" y="485189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2.052,86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85" name="Rectangle 6325"/>
                              <wps:cNvSpPr/>
                              <wps:spPr>
                                <a:xfrm>
                                  <a:off x="1042416" y="48518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86" name="Shape 96982"/>
                              <wps:cNvSpPr/>
                              <wps:spPr>
                                <a:xfrm>
                                  <a:off x="0" y="43434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2208" o:spid="_x0000_s1073" style="width:92.4pt;height:51.25pt;mso-position-horizontal-relative:char;mso-position-vertical-relative:line" coordsize="11733,6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">
                      <v:rect id="Rectangle 6217" o:spid="_x0000_s1074" style="position:absolute;left:6461;top:508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2.052,86</w:t>
                              </w:r>
                            </w:p>
                          </w:txbxContent>
                        </v:textbox>
                      </v:rect>
                      <v:rect id="Rectangle 6218" o:spid="_x0000_s1075" style="position:absolute;left:10424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78" o:spid="_x0000_s1076" style="position:absolute;width:121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6979" o:spid="_x0000_s1077" style="position:absolute;left:60;top:2164;width:10806;height:503;visibility:visible;mso-wrap-style:square;v-text-anchor:top" coordsize="10805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" path="m,l1080516,r,50292l,50292,,e" filled="f" stroked="f">
                        <v:path arrowok="t" o:connecttype="custom" o:connectlocs="540260,0;1080519,25146;540260,50292;0,25146" o:connectangles="270,0,90,180" textboxrect="0,0,1080516,50292"/>
                      </v:shape>
                      <v:rect id="Rectangle 6271" o:spid="_x0000_s1078" style="position:absolute;left:6461;top:2672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2.678,76</w:t>
                              </w:r>
                            </w:p>
                          </w:txbxContent>
                        </v:textbox>
                      </v:rect>
                      <v:rect id="Rectangle 6272" o:spid="_x0000_s1079" style="position:absolute;left:10424;top:267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80" o:spid="_x0000_s1080" style="position:absolute;top:2164;width:121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6981" o:spid="_x0000_s1081" style="position:absolute;left:60;top:4343;width:10806;height:503;visibility:visible;mso-wrap-style:square;v-text-anchor:top" coordsize="10805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" path="m,l1080516,r,50292l,50292,,e" filled="f" stroked="f">
                        <v:path arrowok="t" o:connecttype="custom" o:connectlocs="540260,0;1080519,25146;540260,50292;0,25146" o:connectangles="270,0,90,180" textboxrect="0,0,1080516,50292"/>
                      </v:shape>
                      <v:rect id="Rectangle 6324" o:spid="_x0000_s1082" style="position:absolute;left:6461;top:4851;width:5272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2.052,86</w:t>
                              </w:r>
                            </w:p>
                          </w:txbxContent>
                        </v:textbox>
                      </v:rect>
                      <v:rect id="Rectangle 6325" o:spid="_x0000_s1083" style="position:absolute;left:10424;top:4851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82" o:spid="_x0000_s1084" style="position:absolute;top:4343;width:121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9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31"/>
            </w:pPr>
            <w:r>
              <w:rPr>
                <w:sz w:val="16"/>
              </w:rPr>
              <w:t xml:space="preserve"> 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10.918,44 </w:t>
            </w:r>
          </w:p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10.918,44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15.582,84 </w:t>
            </w:r>
          </w:p>
        </w:tc>
        <w:tc>
          <w:tcPr>
            <w:tcW w:w="1129" w:type="dxa"/>
            <w:vMerge w:val="restart"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687D22">
            <w:pPr>
              <w:spacing w:after="131"/>
              <w:ind w:left="72"/>
            </w:pPr>
            <w:r>
              <w:rPr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1.605,84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161 </w:t>
            </w:r>
          </w:p>
        </w:tc>
        <w:tc>
          <w:tcPr>
            <w:tcW w:w="293" w:type="dxa"/>
            <w:vMerge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  <w:tc>
          <w:tcPr>
            <w:tcW w:w="3788" w:type="dxa"/>
            <w:gridSpan w:val="2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770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vMerge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161 </w:t>
            </w:r>
          </w:p>
        </w:tc>
        <w:tc>
          <w:tcPr>
            <w:tcW w:w="293" w:type="dxa"/>
            <w:vMerge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  <w:tc>
          <w:tcPr>
            <w:tcW w:w="3788" w:type="dxa"/>
            <w:gridSpan w:val="2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770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1.605,84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161 </w:t>
            </w:r>
          </w:p>
        </w:tc>
        <w:tc>
          <w:tcPr>
            <w:tcW w:w="293" w:type="dxa"/>
            <w:vMerge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  <w:tc>
          <w:tcPr>
            <w:tcW w:w="3788" w:type="dxa"/>
            <w:gridSpan w:val="2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770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tcBorders>
              <w:top w:val="single" w:sz="36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1.605,84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382"/>
            </w:pPr>
            <w:r>
              <w:rPr>
                <w:rFonts w:ascii="Arial" w:eastAsia="Arial" w:hAnsi="Arial" w:cs="Arial"/>
                <w:b/>
                <w:sz w:val="16"/>
              </w:rPr>
              <w:t xml:space="preserve">3 </w:t>
            </w:r>
          </w:p>
        </w:tc>
        <w:tc>
          <w:tcPr>
            <w:tcW w:w="293" w:type="dxa"/>
            <w:vMerge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1683"/>
                <w:tab w:val="center" w:pos="343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Total grupo de programa 161 Alcantar.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</w:tc>
        <w:tc>
          <w:tcPr>
            <w:tcW w:w="177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6.784,48 </w:t>
            </w:r>
          </w:p>
        </w:tc>
        <w:tc>
          <w:tcPr>
            <w:tcW w:w="92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6"/>
              </w:rPr>
              <w:t xml:space="preserve">37.419,72 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4.817,52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293" w:type="dxa"/>
            <w:vMerge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  <w:tc>
          <w:tcPr>
            <w:tcW w:w="3363" w:type="dxa"/>
            <w:vMerge w:val="restart"/>
            <w:tcBorders>
              <w:top w:val="single" w:sz="8" w:space="0" w:color="000000"/>
              <w:bottom w:val="single" w:sz="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6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72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Chofer 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bottom w:val="single" w:sz="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left="72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6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2.507,68 </w:t>
            </w:r>
          </w:p>
        </w:tc>
        <w:tc>
          <w:tcPr>
            <w:tcW w:w="929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6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10.262,52 </w:t>
            </w:r>
          </w:p>
        </w:tc>
        <w:tc>
          <w:tcPr>
            <w:tcW w:w="1129" w:type="dxa"/>
            <w:vMerge w:val="restart"/>
            <w:tcBorders>
              <w:top w:val="single" w:sz="8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6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1.155,84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610" w:type="dxa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162.1 </w:t>
            </w:r>
          </w:p>
        </w:tc>
        <w:tc>
          <w:tcPr>
            <w:tcW w:w="293" w:type="dxa"/>
            <w:vMerge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  <w:tc>
          <w:tcPr>
            <w:tcW w:w="3363" w:type="dxa"/>
            <w:vMerge/>
            <w:tcBorders>
              <w:top w:val="single" w:sz="8" w:space="0" w:color="000000"/>
              <w:bottom w:val="single" w:sz="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425" w:type="dxa"/>
            <w:vMerge/>
            <w:tcBorders>
              <w:top w:val="single" w:sz="8" w:space="0" w:color="000000"/>
              <w:bottom w:val="single" w:sz="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770" w:type="dxa"/>
            <w:vMerge/>
            <w:tcBorders>
              <w:top w:val="single" w:sz="8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vMerge/>
            <w:tcBorders>
              <w:top w:val="single" w:sz="8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610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382"/>
            </w:pPr>
            <w:r>
              <w:rPr>
                <w:rFonts w:ascii="Arial" w:eastAsia="Arial" w:hAnsi="Arial" w:cs="Arial"/>
                <w:b/>
                <w:sz w:val="16"/>
              </w:rPr>
              <w:t xml:space="preserve">1 </w:t>
            </w:r>
          </w:p>
        </w:tc>
        <w:tc>
          <w:tcPr>
            <w:tcW w:w="293" w:type="dxa"/>
            <w:vMerge/>
            <w:tcBorders>
              <w:top w:val="single" w:sz="8" w:space="0" w:color="FFFFFF"/>
              <w:bottom w:val="single" w:sz="1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3C21" w:rsidRDefault="00E03C21"/>
        </w:tc>
        <w:tc>
          <w:tcPr>
            <w:tcW w:w="3788" w:type="dxa"/>
            <w:gridSpan w:val="2"/>
            <w:tcBorders>
              <w:top w:val="single" w:sz="2" w:space="0" w:color="FFFFFF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tabs>
                <w:tab w:val="center" w:pos="1597"/>
                <w:tab w:val="center" w:pos="343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 Total grupo progrrama 162.1 R.Basuras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17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2.507,68 </w:t>
            </w:r>
          </w:p>
        </w:tc>
        <w:tc>
          <w:tcPr>
            <w:tcW w:w="929" w:type="dxa"/>
            <w:tcBorders>
              <w:top w:val="single" w:sz="8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6"/>
              </w:rPr>
              <w:t xml:space="preserve">10.262,52 </w:t>
            </w:r>
          </w:p>
        </w:tc>
        <w:tc>
          <w:tcPr>
            <w:tcW w:w="1129" w:type="dxa"/>
            <w:tcBorders>
              <w:top w:val="single" w:sz="12" w:space="0" w:color="000000"/>
              <w:bottom w:val="single" w:sz="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1.155,84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4691" w:type="dxa"/>
            <w:gridSpan w:val="4"/>
            <w:tcBorders>
              <w:top w:val="single" w:sz="12" w:space="0" w:color="000000"/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1770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13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1.994,84 </w:t>
            </w:r>
          </w:p>
        </w:tc>
        <w:tc>
          <w:tcPr>
            <w:tcW w:w="929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11.029,20 </w:t>
            </w:r>
          </w:p>
        </w:tc>
        <w:tc>
          <w:tcPr>
            <w:tcW w:w="1129" w:type="dxa"/>
            <w:vMerge w:val="restart"/>
            <w:tcBorders>
              <w:top w:val="single" w:sz="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144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69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4.112,04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4266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164 C2 Oficial Jefe </w:t>
            </w:r>
          </w:p>
        </w:tc>
        <w:tc>
          <w:tcPr>
            <w:tcW w:w="42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1770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929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  <w:tc>
          <w:tcPr>
            <w:tcW w:w="1129" w:type="dxa"/>
            <w:vMerge/>
            <w:tcBorders>
              <w:top w:val="single" w:sz="2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E03C21"/>
        </w:tc>
      </w:tr>
    </w:tbl>
    <w:p w:rsidR="00E03C21" w:rsidRDefault="00687D22">
      <w:pPr>
        <w:spacing w:after="0"/>
        <w:ind w:left="-258"/>
        <w:sectPr w:rsidR="00E03C21">
          <w:headerReference w:type="default" r:id="rId8"/>
          <w:footerReference w:type="default" r:id="rId9"/>
          <w:headerReference w:type="first" r:id="rId10"/>
          <w:footerReference w:type="first" r:id="rId11"/>
          <w:pgSz w:w="11911" w:h="16841"/>
          <w:pgMar w:top="1440" w:right="1440" w:bottom="907" w:left="1440" w:header="329" w:footer="107" w:gutter="0"/>
          <w:cols w:space="720"/>
          <w:titlePg/>
        </w:sectPr>
      </w:pPr>
      <w:r>
        <w:rPr>
          <w:noProof/>
        </w:rPr>
        <w:lastRenderedPageBreak/>
        <w:drawing>
          <wp:inline distT="0" distB="0" distL="0" distR="0">
            <wp:extent cx="5434580" cy="8924544"/>
            <wp:effectExtent l="0" t="0" r="0" b="0"/>
            <wp:docPr id="87" name="Picture 9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4580" cy="8924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03C21" w:rsidRDefault="00E03C21">
      <w:pPr>
        <w:spacing w:after="0"/>
        <w:ind w:left="-1277" w:right="9846"/>
        <w:jc w:val="both"/>
      </w:pPr>
    </w:p>
    <w:tbl>
      <w:tblPr>
        <w:tblW w:w="9369" w:type="dxa"/>
        <w:tblInd w:w="-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"/>
        <w:gridCol w:w="2601"/>
        <w:gridCol w:w="277"/>
        <w:gridCol w:w="4758"/>
        <w:gridCol w:w="831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3671" w:type="dxa"/>
            <w:gridSpan w:val="2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337.2 C1 Mantenim, </w:t>
            </w:r>
          </w:p>
        </w:tc>
        <w:tc>
          <w:tcPr>
            <w:tcW w:w="311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21 </w:t>
            </w:r>
          </w:p>
        </w:tc>
        <w:tc>
          <w:tcPr>
            <w:tcW w:w="44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1588"/>
                <w:tab w:val="center" w:pos="2311"/>
                <w:tab w:val="right" w:pos="380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8.422,68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4.500,00 </w:t>
            </w:r>
          </w:p>
        </w:tc>
        <w:tc>
          <w:tcPr>
            <w:tcW w:w="979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3671" w:type="dxa"/>
            <w:gridSpan w:val="2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721"/>
                <w:tab w:val="center" w:pos="1369"/>
              </w:tabs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337.2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Ordenanza </w:t>
            </w:r>
          </w:p>
        </w:tc>
        <w:tc>
          <w:tcPr>
            <w:tcW w:w="311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color w:val="008000"/>
                <w:sz w:val="16"/>
              </w:rPr>
              <w:t xml:space="preserve">14 </w:t>
            </w:r>
          </w:p>
        </w:tc>
        <w:tc>
          <w:tcPr>
            <w:tcW w:w="4408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1320"/>
                <w:tab w:val="center" w:pos="2267"/>
                <w:tab w:val="right" w:pos="3806"/>
              </w:tabs>
              <w:spacing w:after="146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2.017,07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10.005,12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1.920,00 </w:t>
            </w:r>
          </w:p>
          <w:p w:rsidR="00E03C21" w:rsidRDefault="00687D22">
            <w:pPr>
              <w:tabs>
                <w:tab w:val="center" w:pos="1320"/>
                <w:tab w:val="center" w:pos="2311"/>
                <w:tab w:val="right" w:pos="380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2.059,98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9.124,44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1.920,00 </w:t>
            </w:r>
          </w:p>
        </w:tc>
        <w:tc>
          <w:tcPr>
            <w:tcW w:w="97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671" w:type="dxa"/>
            <w:gridSpan w:val="2"/>
            <w:tcBorders>
              <w:top w:val="single" w:sz="36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721"/>
                <w:tab w:val="center" w:pos="1295"/>
              </w:tabs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337.2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Conserje </w:t>
            </w:r>
          </w:p>
        </w:tc>
        <w:tc>
          <w:tcPr>
            <w:tcW w:w="311" w:type="dxa"/>
            <w:tcBorders>
              <w:top w:val="single" w:sz="36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14 </w:t>
            </w:r>
          </w:p>
        </w:tc>
        <w:tc>
          <w:tcPr>
            <w:tcW w:w="440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97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02" w:type="dxa"/>
            <w:tcBorders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426"/>
                <w:tab w:val="center" w:pos="69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4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grupo de programa 337.2 Cultura </w:t>
            </w:r>
          </w:p>
        </w:tc>
        <w:tc>
          <w:tcPr>
            <w:tcW w:w="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1323"/>
                <w:tab w:val="center" w:pos="2267"/>
                <w:tab w:val="center" w:pos="3403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8.543,54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36.748,68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12.840,00 </w:t>
            </w:r>
          </w:p>
          <w:p w:rsidR="00E03C21" w:rsidRDefault="00687D22">
            <w:pPr>
              <w:spacing w:after="0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311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687D22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spacing w:after="93"/>
              <w:ind w:left="-14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17340" cy="619706"/>
                      <wp:effectExtent l="0" t="0" r="11660" b="8944"/>
                      <wp:docPr id="88" name="Group 82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7340" cy="619706"/>
                                <a:chOff x="0" y="0"/>
                                <a:chExt cx="3417340" cy="619706"/>
                              </a:xfrm>
                            </wpg:grpSpPr>
                            <wps:wsp>
                              <wps:cNvPr id="89" name="Rectangle 9526"/>
                              <wps:cNvSpPr/>
                              <wps:spPr>
                                <a:xfrm>
                                  <a:off x="1539492" y="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3.016,94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0" name="Rectangle 9527"/>
                              <wps:cNvSpPr/>
                              <wps:spPr>
                                <a:xfrm>
                                  <a:off x="1935729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1" name="Rectangle 9533"/>
                              <wps:cNvSpPr/>
                              <wps:spPr>
                                <a:xfrm>
                                  <a:off x="2168901" y="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8.244,24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2" name="Rectangle 9534"/>
                              <wps:cNvSpPr/>
                              <wps:spPr>
                                <a:xfrm>
                                  <a:off x="2565522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3" name="Rectangle 9540"/>
                              <wps:cNvSpPr/>
                              <wps:spPr>
                                <a:xfrm>
                                  <a:off x="2890134" y="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1.790,64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4" name="Rectangle 9541"/>
                              <wps:cNvSpPr/>
                              <wps:spPr>
                                <a:xfrm>
                                  <a:off x="3286381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5" name="Shape 96988"/>
                              <wps:cNvSpPr/>
                              <wps:spPr>
                                <a:xfrm>
                                  <a:off x="0" y="167088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96" name="Rectangle 9579"/>
                              <wps:cNvSpPr/>
                              <wps:spPr>
                                <a:xfrm>
                                  <a:off x="1539492" y="21792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1.824,76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7" name="Rectangle 9580"/>
                              <wps:cNvSpPr/>
                              <wps:spPr>
                                <a:xfrm>
                                  <a:off x="1935729" y="21792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8" name="Rectangle 9586"/>
                              <wps:cNvSpPr/>
                              <wps:spPr>
                                <a:xfrm>
                                  <a:off x="2168901" y="21792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8.845,08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99" name="Rectangle 9587"/>
                              <wps:cNvSpPr/>
                              <wps:spPr>
                                <a:xfrm>
                                  <a:off x="2565522" y="21792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0" name="Rectangle 9593"/>
                              <wps:cNvSpPr/>
                              <wps:spPr>
                                <a:xfrm>
                                  <a:off x="2890134" y="21792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1.790,64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1" name="Rectangle 9594"/>
                              <wps:cNvSpPr/>
                              <wps:spPr>
                                <a:xfrm>
                                  <a:off x="3286381" y="21792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2" name="Shape 96989"/>
                              <wps:cNvSpPr/>
                              <wps:spPr>
                                <a:xfrm>
                                  <a:off x="2603625" y="167088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03" name="Rectangle 9633"/>
                              <wps:cNvSpPr/>
                              <wps:spPr>
                                <a:xfrm>
                                  <a:off x="1539492" y="440439"/>
                                  <a:ext cx="527206" cy="1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16"/>
                                      </w:rPr>
                                      <w:t>4.841,70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4" name="Rectangle 9634"/>
                              <wps:cNvSpPr/>
                              <wps:spPr>
                                <a:xfrm>
                                  <a:off x="1935729" y="440439"/>
                                  <a:ext cx="37728" cy="1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5" name="Rectangle 9640"/>
                              <wps:cNvSpPr/>
                              <wps:spPr>
                                <a:xfrm>
                                  <a:off x="2112520" y="440439"/>
                                  <a:ext cx="602178" cy="1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16"/>
                                      </w:rPr>
                                      <w:t>17.089,32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6" name="Rectangle 9641"/>
                              <wps:cNvSpPr/>
                              <wps:spPr>
                                <a:xfrm>
                                  <a:off x="2565522" y="440439"/>
                                  <a:ext cx="37728" cy="1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7" name="Rectangle 9647"/>
                              <wps:cNvSpPr/>
                              <wps:spPr>
                                <a:xfrm>
                                  <a:off x="2890134" y="440439"/>
                                  <a:ext cx="527206" cy="1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16"/>
                                      </w:rPr>
                                      <w:t>3.581,28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8" name="Rectangle 9648"/>
                              <wps:cNvSpPr/>
                              <wps:spPr>
                                <a:xfrm>
                                  <a:off x="3286381" y="440439"/>
                                  <a:ext cx="37728" cy="15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09" name="Shape 96990"/>
                              <wps:cNvSpPr/>
                              <wps:spPr>
                                <a:xfrm>
                                  <a:off x="6099" y="383490"/>
                                  <a:ext cx="1973832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3834"/>
                                    <a:gd name="f4" fmla="val 9144"/>
                                    <a:gd name="f5" fmla="*/ f0 1 1973834"/>
                                    <a:gd name="f6" fmla="*/ f1 1 9144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3834"/>
                                    <a:gd name="f13" fmla="*/ f10 1 9144"/>
                                    <a:gd name="f14" fmla="*/ 0 1 f12"/>
                                    <a:gd name="f15" fmla="*/ 1973834 1 f12"/>
                                    <a:gd name="f16" fmla="*/ 0 1 f13"/>
                                    <a:gd name="f17" fmla="*/ 9144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3834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0" name="Shape 96991"/>
                              <wps:cNvSpPr/>
                              <wps:spPr>
                                <a:xfrm>
                                  <a:off x="1979932" y="383490"/>
                                  <a:ext cx="9144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*/ f0 1 9144"/>
                                    <a:gd name="f5" fmla="*/ f1 1 9144"/>
                                    <a:gd name="f6" fmla="val f2"/>
                                    <a:gd name="f7" fmla="val f3"/>
                                    <a:gd name="f8" fmla="+- f7 0 f6"/>
                                    <a:gd name="f9" fmla="*/ f8 1 9144"/>
                                    <a:gd name="f10" fmla="*/ 0 1 f9"/>
                                    <a:gd name="f11" fmla="*/ 9144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9144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1" name="Shape 96992"/>
                              <wps:cNvSpPr/>
                              <wps:spPr>
                                <a:xfrm>
                                  <a:off x="1986021" y="383490"/>
                                  <a:ext cx="617521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17525"/>
                                    <a:gd name="f4" fmla="val 9144"/>
                                    <a:gd name="f5" fmla="*/ f0 1 617525"/>
                                    <a:gd name="f6" fmla="*/ f1 1 9144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17525"/>
                                    <a:gd name="f13" fmla="*/ f10 1 9144"/>
                                    <a:gd name="f14" fmla="*/ 0 1 f12"/>
                                    <a:gd name="f15" fmla="*/ 617525 1 f12"/>
                                    <a:gd name="f16" fmla="*/ 0 1 f13"/>
                                    <a:gd name="f17" fmla="*/ 9144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17525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2" name="Shape 96993"/>
                              <wps:cNvSpPr/>
                              <wps:spPr>
                                <a:xfrm>
                                  <a:off x="2603625" y="383490"/>
                                  <a:ext cx="9144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*/ f0 1 9144"/>
                                    <a:gd name="f5" fmla="*/ f1 1 9144"/>
                                    <a:gd name="f6" fmla="val f2"/>
                                    <a:gd name="f7" fmla="val f3"/>
                                    <a:gd name="f8" fmla="+- f7 0 f6"/>
                                    <a:gd name="f9" fmla="*/ f8 1 9144"/>
                                    <a:gd name="f10" fmla="*/ 0 1 f9"/>
                                    <a:gd name="f11" fmla="*/ 9144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9144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3" name="Shape 96994"/>
                              <wps:cNvSpPr/>
                              <wps:spPr>
                                <a:xfrm>
                                  <a:off x="2609725" y="383490"/>
                                  <a:ext cx="9144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*/ f0 1 9144"/>
                                    <a:gd name="f5" fmla="*/ f1 1 9144"/>
                                    <a:gd name="f6" fmla="val f2"/>
                                    <a:gd name="f7" fmla="val f3"/>
                                    <a:gd name="f8" fmla="+- f7 0 f6"/>
                                    <a:gd name="f9" fmla="*/ f8 1 9144"/>
                                    <a:gd name="f10" fmla="*/ 0 1 f9"/>
                                    <a:gd name="f11" fmla="*/ 9144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9144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4" name="Shape 96995"/>
                              <wps:cNvSpPr/>
                              <wps:spPr>
                                <a:xfrm>
                                  <a:off x="2615814" y="383490"/>
                                  <a:ext cx="9144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*/ f0 1 9144"/>
                                    <a:gd name="f5" fmla="*/ f1 1 9144"/>
                                    <a:gd name="f6" fmla="val f2"/>
                                    <a:gd name="f7" fmla="val f3"/>
                                    <a:gd name="f8" fmla="+- f7 0 f6"/>
                                    <a:gd name="f9" fmla="*/ f8 1 9144"/>
                                    <a:gd name="f10" fmla="*/ 0 1 f9"/>
                                    <a:gd name="f11" fmla="*/ 9144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9144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5" name="Shape 96996"/>
                              <wps:cNvSpPr/>
                              <wps:spPr>
                                <a:xfrm>
                                  <a:off x="2621913" y="383490"/>
                                  <a:ext cx="708660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08660"/>
                                    <a:gd name="f4" fmla="val 9144"/>
                                    <a:gd name="f5" fmla="*/ f0 1 708660"/>
                                    <a:gd name="f6" fmla="*/ f1 1 9144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08660"/>
                                    <a:gd name="f13" fmla="*/ f10 1 9144"/>
                                    <a:gd name="f14" fmla="*/ 0 1 f12"/>
                                    <a:gd name="f15" fmla="*/ 708660 1 f12"/>
                                    <a:gd name="f16" fmla="*/ 0 1 f13"/>
                                    <a:gd name="f17" fmla="*/ 9144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08660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6" name="Shape 96997"/>
                              <wps:cNvSpPr/>
                              <wps:spPr>
                                <a:xfrm>
                                  <a:off x="18288" y="607518"/>
                                  <a:ext cx="1961644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61642"/>
                                    <a:gd name="f4" fmla="val 12192"/>
                                    <a:gd name="f5" fmla="*/ f0 1 196164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61642"/>
                                    <a:gd name="f13" fmla="*/ f10 1 12192"/>
                                    <a:gd name="f14" fmla="*/ 0 1 f12"/>
                                    <a:gd name="f15" fmla="*/ 196164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6164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7" name="Shape 96998"/>
                              <wps:cNvSpPr/>
                              <wps:spPr>
                                <a:xfrm>
                                  <a:off x="1979932" y="60751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8" name="Shape 96999"/>
                              <wps:cNvSpPr/>
                              <wps:spPr>
                                <a:xfrm>
                                  <a:off x="1992120" y="607518"/>
                                  <a:ext cx="61752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17525"/>
                                    <a:gd name="f4" fmla="val 12192"/>
                                    <a:gd name="f5" fmla="*/ f0 1 617525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17525"/>
                                    <a:gd name="f13" fmla="*/ f10 1 12192"/>
                                    <a:gd name="f14" fmla="*/ 0 1 f12"/>
                                    <a:gd name="f15" fmla="*/ 617525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17525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9" name="Shape 97000"/>
                              <wps:cNvSpPr/>
                              <wps:spPr>
                                <a:xfrm>
                                  <a:off x="2609725" y="60751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20" name="Shape 97001"/>
                              <wps:cNvSpPr/>
                              <wps:spPr>
                                <a:xfrm>
                                  <a:off x="2621913" y="607518"/>
                                  <a:ext cx="708660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08660"/>
                                    <a:gd name="f4" fmla="val 12192"/>
                                    <a:gd name="f5" fmla="*/ f0 1 708660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08660"/>
                                    <a:gd name="f13" fmla="*/ f10 1 12192"/>
                                    <a:gd name="f14" fmla="*/ 0 1 f12"/>
                                    <a:gd name="f15" fmla="*/ 708660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08660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2375" o:spid="_x0000_s1085" style="width:269.1pt;height:48.8pt;mso-position-horizontal-relative:char;mso-position-vertical-relative:line" coordsize="34173,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">
                      <v:rect id="Rectangle 9526" o:spid="_x0000_s1086" style="position:absolute;left:15394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3.016,94</w:t>
                              </w:r>
                            </w:p>
                          </w:txbxContent>
                        </v:textbox>
                      </v:rect>
                      <v:rect id="Rectangle 9527" o:spid="_x0000_s1087" style="position:absolute;left:1935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33" o:spid="_x0000_s1088" style="position:absolute;left:21689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8.244,24</w:t>
                              </w:r>
                            </w:p>
                          </w:txbxContent>
                        </v:textbox>
                      </v:rect>
                      <v:rect id="Rectangle 9534" o:spid="_x0000_s1089" style="position:absolute;left:2565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40" o:spid="_x0000_s1090" style="position:absolute;left:28901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1.790,64</w:t>
                              </w:r>
                            </w:p>
                          </w:txbxContent>
                        </v:textbox>
                      </v:rect>
                      <v:rect id="Rectangle 9541" o:spid="_x0000_s1091" style="position:absolute;left:3286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88" o:spid="_x0000_s1092" style="position:absolute;top:1670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rect id="Rectangle 9579" o:spid="_x0000_s1093" style="position:absolute;left:15394;top:2179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1.824,76</w:t>
                              </w:r>
                            </w:p>
                          </w:txbxContent>
                        </v:textbox>
                      </v:rect>
                      <v:rect id="Rectangle 9580" o:spid="_x0000_s1094" style="position:absolute;left:19357;top:217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86" o:spid="_x0000_s1095" style="position:absolute;left:21689;top:2179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8.845,08</w:t>
                              </w:r>
                            </w:p>
                          </w:txbxContent>
                        </v:textbox>
                      </v:rect>
                      <v:rect id="Rectangle 9587" o:spid="_x0000_s1096" style="position:absolute;left:25655;top:217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93" o:spid="_x0000_s1097" style="position:absolute;left:28901;top:2179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1.790,64</w:t>
                              </w:r>
                            </w:p>
                          </w:txbxContent>
                        </v:textbox>
                      </v:rect>
                      <v:rect id="Rectangle 9594" o:spid="_x0000_s1098" style="position:absolute;left:32863;top:217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89" o:spid="_x0000_s1099" style="position:absolute;left:26036;top:1670;width:122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rect id="Rectangle 9633" o:spid="_x0000_s1100" style="position:absolute;left:15394;top:4404;width:527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>4.841,70</w:t>
                              </w:r>
                            </w:p>
                          </w:txbxContent>
                        </v:textbox>
                      </v:rect>
                      <v:rect id="Rectangle 9634" o:spid="_x0000_s1101" style="position:absolute;left:19357;top:4404;width:37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40" o:spid="_x0000_s1102" style="position:absolute;left:21125;top:4404;width:602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>17.089,32</w:t>
                              </w:r>
                            </w:p>
                          </w:txbxContent>
                        </v:textbox>
                      </v:rect>
                      <v:rect id="Rectangle 9641" o:spid="_x0000_s1103" style="position:absolute;left:25655;top:4404;width:37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47" o:spid="_x0000_s1104" style="position:absolute;left:28901;top:4404;width:527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>3.581,28</w:t>
                              </w:r>
                            </w:p>
                          </w:txbxContent>
                        </v:textbox>
                      </v:rect>
                      <v:rect id="Rectangle 9648" o:spid="_x0000_s1105" style="position:absolute;left:32863;top:4404;width:378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6990" o:spid="_x0000_s1106" style="position:absolute;left:60;top:3834;width:19739;height:92;visibility:visible;mso-wrap-style:square;v-text-anchor:top" coordsize="19738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" path="m,l1973834,r,9144l,9144,,e" filled="f" stroked="f">
                        <v:path arrowok="t" o:connecttype="custom" o:connectlocs="986916,0;1973832,4572;986916,9144;0,4572" o:connectangles="270,0,90,180" textboxrect="0,0,1973834,9144"/>
                      </v:shape>
                      <v:shape id="Shape 96991" o:spid="_x0000_s1107" style="position:absolute;left:19799;top:3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" path="m,l9144,r,9144l,9144,,e" filled="f" stroked="f">
                        <v:path arrowok="t" o:connecttype="custom" o:connectlocs="4572,0;9144,4572;4572,9144;0,4572" o:connectangles="270,0,90,180" textboxrect="0,0,9144,9144"/>
                      </v:shape>
                      <v:shape id="Shape 96992" o:spid="_x0000_s1108" style="position:absolute;left:19860;top:3834;width:6175;height:92;visibility:visible;mso-wrap-style:square;v-text-anchor:top" coordsize="6175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" path="m,l617525,r,9144l,9144,,e" filled="f" stroked="f">
                        <v:path arrowok="t" o:connecttype="custom" o:connectlocs="308761,0;617521,4572;308761,9144;0,4572" o:connectangles="270,0,90,180" textboxrect="0,0,617525,9144"/>
                      </v:shape>
                      <v:shape id="Shape 96993" o:spid="_x0000_s1109" style="position:absolute;left:26036;top:3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" path="m,l9144,r,9144l,9144,,e" filled="f" stroked="f">
                        <v:path arrowok="t" o:connecttype="custom" o:connectlocs="4572,0;9144,4572;4572,9144;0,4572" o:connectangles="270,0,90,180" textboxrect="0,0,9144,9144"/>
                      </v:shape>
                      <v:shape id="Shape 96994" o:spid="_x0000_s1110" style="position:absolute;left:26097;top:3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" path="m,l9144,r,9144l,9144,,e" filled="f" stroked="f">
                        <v:path arrowok="t" o:connecttype="custom" o:connectlocs="4572,0;9144,4572;4572,9144;0,4572" o:connectangles="270,0,90,180" textboxrect="0,0,9144,9144"/>
                      </v:shape>
                      <v:shape id="Shape 96995" o:spid="_x0000_s1111" style="position:absolute;left:26158;top:3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" path="m,l9144,r,9144l,9144,,e" filled="f" stroked="f">
                        <v:path arrowok="t" o:connecttype="custom" o:connectlocs="4572,0;9144,4572;4572,9144;0,4572" o:connectangles="270,0,90,180" textboxrect="0,0,9144,9144"/>
                      </v:shape>
                      <v:shape id="Shape 96996" o:spid="_x0000_s1112" style="position:absolute;left:26219;top:3834;width:7086;height:92;visibility:visible;mso-wrap-style:square;v-text-anchor:top" coordsize="7086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" path="m,l708660,r,9144l,9144,,e" filled="f" stroked="f">
                        <v:path arrowok="t" o:connecttype="custom" o:connectlocs="354330,0;708660,4572;354330,9144;0,4572" o:connectangles="270,0,90,180" textboxrect="0,0,708660,9144"/>
                      </v:shape>
                      <v:shape id="Shape 96997" o:spid="_x0000_s1113" style="position:absolute;left:182;top:6075;width:19617;height:122;visibility:visible;mso-wrap-style:square;v-text-anchor:top" coordsize="19616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" path="m,l1961642,r,12192l,12192,,e" filled="f" stroked="f">
                        <v:path arrowok="t" o:connecttype="custom" o:connectlocs="980822,0;1961644,6094;980822,12188;0,6094" o:connectangles="270,0,90,180" textboxrect="0,0,1961642,12192"/>
                      </v:shape>
                      <v:shape id="Shape 96998" o:spid="_x0000_s1114" style="position:absolute;left:19799;top:607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6999" o:spid="_x0000_s1115" style="position:absolute;left:19921;top:6075;width:6175;height:122;visibility:visible;mso-wrap-style:square;v-text-anchor:top" coordsize="61752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" path="m,l617525,r,12192l,12192,,e" filled="f" stroked="f">
                        <v:path arrowok="t" o:connecttype="custom" o:connectlocs="308761,0;617521,6094;308761,12188;0,6094" o:connectangles="270,0,90,180" textboxrect="0,0,617525,12192"/>
                      </v:shape>
                      <v:shape id="Shape 97000" o:spid="_x0000_s1116" style="position:absolute;left:26097;top:607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01" o:spid="_x0000_s1117" style="position:absolute;left:26219;top:6075;width:7086;height:122;visibility:visible;mso-wrap-style:square;v-text-anchor:top" coordsize="70866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" path="m,l708660,r,12192l,12192,,e" filled="f" stroked="f">
                        <v:path arrowok="t" o:connecttype="custom" o:connectlocs="354330,0;708660,6094;354330,12188;0,6094" o:connectangles="270,0,90,180" textboxrect="0,0,708660,12192"/>
                      </v:shape>
                      <w10:anchorlock/>
                    </v:group>
                  </w:pict>
                </mc:Fallback>
              </mc:AlternateContent>
            </w:r>
          </w:p>
          <w:p w:rsidR="00E03C21" w:rsidRDefault="00687D22">
            <w:pPr>
              <w:tabs>
                <w:tab w:val="center" w:pos="1320"/>
                <w:tab w:val="center" w:pos="2267"/>
                <w:tab w:val="center" w:pos="344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4.841,70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17.089,32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3.581,28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40958" cy="268220"/>
                      <wp:effectExtent l="0" t="0" r="16442" b="17530"/>
                      <wp:docPr id="121" name="Group 82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0958" cy="268220"/>
                                <a:chOff x="0" y="0"/>
                                <a:chExt cx="2040958" cy="268220"/>
                              </a:xfrm>
                            </wpg:grpSpPr>
                            <wps:wsp>
                              <wps:cNvPr id="122" name="Rectangle 9498"/>
                              <wps:cNvSpPr/>
                              <wps:spPr>
                                <a:xfrm>
                                  <a:off x="0" y="50849"/>
                                  <a:ext cx="33884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332.1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3" name="Rectangle 9499"/>
                              <wps:cNvSpPr/>
                              <wps:spPr>
                                <a:xfrm>
                                  <a:off x="25450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4" name="Rectangle 9505"/>
                              <wps:cNvSpPr/>
                              <wps:spPr>
                                <a:xfrm>
                                  <a:off x="348999" y="50849"/>
                                  <a:ext cx="17282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5" name="Rectangle 9506"/>
                              <wps:cNvSpPr/>
                              <wps:spPr>
                                <a:xfrm>
                                  <a:off x="478487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6" name="Rectangle 9512"/>
                              <wps:cNvSpPr/>
                              <wps:spPr>
                                <a:xfrm>
                                  <a:off x="574499" y="50849"/>
                                  <a:ext cx="722860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Adm. Bibliot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7" name="Rectangle 9513"/>
                              <wps:cNvSpPr/>
                              <wps:spPr>
                                <a:xfrm>
                                  <a:off x="1117040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8" name="Rectangle 9519"/>
                              <wps:cNvSpPr/>
                              <wps:spPr>
                                <a:xfrm>
                                  <a:off x="1877894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9" name="Rectangle 9520"/>
                              <wps:cNvSpPr/>
                              <wps:spPr>
                                <a:xfrm>
                                  <a:off x="199067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30" name="Shape 97016"/>
                              <wps:cNvSpPr/>
                              <wps:spPr>
                                <a:xfrm>
                                  <a:off x="1746833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31" name="Shape 97017"/>
                              <wps:cNvSpPr/>
                              <wps:spPr>
                                <a:xfrm>
                                  <a:off x="2028770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32" name="Shape 97018"/>
                              <wps:cNvSpPr/>
                              <wps:spPr>
                                <a:xfrm>
                                  <a:off x="530297" y="217928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33" name="Shape 97019"/>
                              <wps:cNvSpPr/>
                              <wps:spPr>
                                <a:xfrm>
                                  <a:off x="1759022" y="217928"/>
                                  <a:ext cx="269748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50292"/>
                                    <a:gd name="f5" fmla="*/ f0 1 26974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502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2697" o:spid="_x0000_s1118" style="width:160.7pt;height:21.1pt;mso-position-horizontal-relative:char;mso-position-vertical-relative:line" coordsize="20409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">
                      <v:rect id="Rectangle 9498" o:spid="_x0000_s1119" style="position:absolute;top:508;width:338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332.1</w:t>
                              </w:r>
                            </w:p>
                          </w:txbxContent>
                        </v:textbox>
                      </v:rect>
                      <v:rect id="Rectangle 9499" o:spid="_x0000_s1120" style="position:absolute;left:2545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05" o:spid="_x0000_s1121" style="position:absolute;left:3489;top:508;width:172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C1</w:t>
                              </w:r>
                            </w:p>
                          </w:txbxContent>
                        </v:textbox>
                      </v:rect>
                      <v:rect id="Rectangle 9506" o:spid="_x0000_s1122" style="position:absolute;left:4784;top:508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12" o:spid="_x0000_s1123" style="position:absolute;left:5744;top:508;width:722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Adm. Bibliot</w:t>
                              </w:r>
                            </w:p>
                          </w:txbxContent>
                        </v:textbox>
                      </v:rect>
                      <v:rect id="Rectangle 9513" o:spid="_x0000_s1124" style="position:absolute;left:11170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19" o:spid="_x0000_s1125" style="position:absolute;left:18778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9520" o:spid="_x0000_s1126" style="position:absolute;left:19906;top:49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16" o:spid="_x0000_s1127" style="position:absolute;left:17468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017" o:spid="_x0000_s1128" style="position:absolute;left:20287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018" o:spid="_x0000_s1129" style="position:absolute;left:5302;top:2179;width:12226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019" o:spid="_x0000_s1130" style="position:absolute;left:17590;top:2179;width:2697;height:503;visibility:visible;mso-wrap-style:square;v-text-anchor:top" coordsize="2697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" path="m,l269748,r,50292l,50292,,e" filled="f" stroked="f">
                        <v:path arrowok="t" o:connecttype="custom" o:connectlocs="134874,0;269748,25146;134874,50292;0,25146" o:connectangles="270,0,90,180" textboxrect="0,0,269748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3052"/>
              </w:tabs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332.1 C2 Aux. Bibliot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124" cy="225555"/>
                      <wp:effectExtent l="0" t="0" r="10676" b="3045"/>
                      <wp:docPr id="134" name="Group 82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24" cy="225555"/>
                                <a:chOff x="0" y="0"/>
                                <a:chExt cx="294124" cy="225555"/>
                              </a:xfrm>
                            </wpg:grpSpPr>
                            <wps:wsp>
                              <wps:cNvPr id="135" name="Rectangle 9572"/>
                              <wps:cNvSpPr/>
                              <wps:spPr>
                                <a:xfrm>
                                  <a:off x="131060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36" name="Rectangle 9573"/>
                              <wps:cNvSpPr/>
                              <wps:spPr>
                                <a:xfrm>
                                  <a:off x="243843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37" name="Shape 97024"/>
                              <wps:cNvSpPr/>
                              <wps:spPr>
                                <a:xfrm>
                                  <a:off x="0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38" name="Shape 97025"/>
                              <wps:cNvSpPr/>
                              <wps:spPr>
                                <a:xfrm>
                                  <a:off x="281936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39" name="Shape 97026"/>
                              <wps:cNvSpPr/>
                              <wps:spPr>
                                <a:xfrm>
                                  <a:off x="0" y="216411"/>
                                  <a:ext cx="12188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9144"/>
                                    <a:gd name="f5" fmla="*/ f0 1 12192"/>
                                    <a:gd name="f6" fmla="*/ f1 1 9144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9144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9144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40" name="Shape 97027"/>
                              <wps:cNvSpPr/>
                              <wps:spPr>
                                <a:xfrm>
                                  <a:off x="12188" y="216411"/>
                                  <a:ext cx="269748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9144"/>
                                    <a:gd name="f5" fmla="*/ f0 1 269748"/>
                                    <a:gd name="f6" fmla="*/ f1 1 9144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9144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9144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41" name="Shape 97028"/>
                              <wps:cNvSpPr/>
                              <wps:spPr>
                                <a:xfrm>
                                  <a:off x="281936" y="216411"/>
                                  <a:ext cx="12188" cy="914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9144"/>
                                    <a:gd name="f5" fmla="*/ f0 1 12192"/>
                                    <a:gd name="f6" fmla="*/ f1 1 9144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9144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9144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9144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2786" o:spid="_x0000_s1131" style="width:23.15pt;height:17.75pt;mso-position-horizontal-relative:char;mso-position-vertical-relative:line" coordsize="294124,225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">
                      <v:rect id="Rectangle 9572" o:spid="_x0000_s1132" style="position:absolute;left:131060;top:49322;width:1505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9573" o:spid="_x0000_s1133" style="position:absolute;left:243843;top:49322;width:377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24" o:spid="_x0000_s1134" style="position:absolute;width:12188;height:216411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025" o:spid="_x0000_s1135" style="position:absolute;left:281936;width:12188;height:216411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026" o:spid="_x0000_s1136" style="position:absolute;top:216411;width:12188;height:9144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" path="m,l12192,r,9144l,9144,,e" filled="f" stroked="f">
                        <v:path arrowok="t" o:connecttype="custom" o:connectlocs="6094,0;12188,4572;6094,9144;0,4572" o:connectangles="270,0,90,180" textboxrect="0,0,12192,9144"/>
                      </v:shape>
                      <v:shape id="Shape 97027" o:spid="_x0000_s1137" style="position:absolute;left:12188;top:216411;width:269748;height:9144;visibility:visible;mso-wrap-style:square;v-text-anchor:top" coordsize="2697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" path="m,l269748,r,9144l,9144,,e" filled="f" stroked="f">
                        <v:path arrowok="t" o:connecttype="custom" o:connectlocs="134874,0;269748,4572;134874,9144;0,4572" o:connectangles="270,0,90,180" textboxrect="0,0,269748,9144"/>
                      </v:shape>
                      <v:shape id="Shape 97028" o:spid="_x0000_s1138" style="position:absolute;left:281936;top:216411;width:12188;height:9144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" path="m,l12192,r,9144l,9144,,e" filled="f" stroked="f">
                        <v:path arrowok="t" o:connecttype="custom" o:connectlocs="6094,0;12188,4572;6094,9144;0,4572" o:connectangles="270,0,90,180" textboxrect="0,0,12192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426"/>
                <w:tab w:val="center" w:pos="2001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2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30476" cy="230116"/>
                      <wp:effectExtent l="0" t="0" r="12574" b="17534"/>
                      <wp:docPr id="142" name="Group 82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476" cy="230116"/>
                                <a:chOff x="0" y="0"/>
                                <a:chExt cx="1530476" cy="230116"/>
                              </a:xfrm>
                            </wpg:grpSpPr>
                            <wps:wsp>
                              <wps:cNvPr id="143" name="Rectangle 9619"/>
                              <wps:cNvSpPr/>
                              <wps:spPr>
                                <a:xfrm>
                                  <a:off x="51819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44" name="Rectangle 9620"/>
                              <wps:cNvSpPr/>
                              <wps:spPr>
                                <a:xfrm>
                                  <a:off x="80768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45" name="Rectangle 9626"/>
                              <wps:cNvSpPr/>
                              <wps:spPr>
                                <a:xfrm>
                                  <a:off x="1439037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46" name="Rectangle 9627"/>
                              <wps:cNvSpPr/>
                              <wps:spPr>
                                <a:xfrm>
                                  <a:off x="146799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47" name="Shape 97034"/>
                              <wps:cNvSpPr/>
                              <wps:spPr>
                                <a:xfrm>
                                  <a:off x="1224153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48" name="Shape 97035"/>
                              <wps:cNvSpPr/>
                              <wps:spPr>
                                <a:xfrm>
                                  <a:off x="1506089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49" name="Shape 97036"/>
                              <wps:cNvSpPr/>
                              <wps:spPr>
                                <a:xfrm>
                                  <a:off x="0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50" name="Shape 97037"/>
                              <wps:cNvSpPr/>
                              <wps:spPr>
                                <a:xfrm>
                                  <a:off x="12188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51" name="Shape 97038"/>
                              <wps:cNvSpPr/>
                              <wps:spPr>
                                <a:xfrm>
                                  <a:off x="24387" y="217928"/>
                                  <a:ext cx="1199692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199693"/>
                                    <a:gd name="f4" fmla="val 12192"/>
                                    <a:gd name="f5" fmla="*/ f0 1 1199693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199693"/>
                                    <a:gd name="f13" fmla="*/ f10 1 12192"/>
                                    <a:gd name="f14" fmla="*/ 0 1 f12"/>
                                    <a:gd name="f15" fmla="*/ 1199693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199693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52" name="Shape 97039"/>
                              <wps:cNvSpPr/>
                              <wps:spPr>
                                <a:xfrm>
                                  <a:off x="1224153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53" name="Shape 97040"/>
                              <wps:cNvSpPr/>
                              <wps:spPr>
                                <a:xfrm>
                                  <a:off x="1236341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54" name="Shape 97041"/>
                              <wps:cNvSpPr/>
                              <wps:spPr>
                                <a:xfrm>
                                  <a:off x="1248540" y="217928"/>
                                  <a:ext cx="257559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7556"/>
                                    <a:gd name="f4" fmla="val 12192"/>
                                    <a:gd name="f5" fmla="*/ f0 1 257556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7556"/>
                                    <a:gd name="f13" fmla="*/ f10 1 12192"/>
                                    <a:gd name="f14" fmla="*/ 0 1 f12"/>
                                    <a:gd name="f15" fmla="*/ 257556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7556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55" name="Shape 97042"/>
                              <wps:cNvSpPr/>
                              <wps:spPr>
                                <a:xfrm>
                                  <a:off x="1506089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56" name="Shape 97043"/>
                              <wps:cNvSpPr/>
                              <wps:spPr>
                                <a:xfrm>
                                  <a:off x="1518288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2993" o:spid="_x0000_s1139" style="width:120.5pt;height:18.1pt;mso-position-horizontal-relative:char;mso-position-vertical-relative:line" coordsize="15304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">
                      <v:rect id="Rectangle 9619" o:spid="_x0000_s1140" style="position:absolute;left:518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20" o:spid="_x0000_s1141" style="position:absolute;left:807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26" o:spid="_x0000_s1142" style="position:absolute;left:14390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27" o:spid="_x0000_s1143" style="position:absolute;left:14679;top:49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34" o:spid="_x0000_s1144" style="position:absolute;left:12241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035" o:spid="_x0000_s1145" style="position:absolute;left:15060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036" o:spid="_x0000_s1146" style="position:absolute;top:2179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37" o:spid="_x0000_s1147" style="position:absolute;left:121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38" o:spid="_x0000_s1148" style="position:absolute;left:243;top:2179;width:11997;height:122;visibility:visible;mso-wrap-style:square;v-text-anchor:top" coordsize="11996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" path="m,l1199693,r,12192l,12192,,e" filled="f" stroked="f">
                        <v:path arrowok="t" o:connecttype="custom" o:connectlocs="599846,0;1199692,6094;599846,12188;0,6094" o:connectangles="270,0,90,180" textboxrect="0,0,1199693,12192"/>
                      </v:shape>
                      <v:shape id="Shape 97039" o:spid="_x0000_s1149" style="position:absolute;left:12241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40" o:spid="_x0000_s1150" style="position:absolute;left:12363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41" o:spid="_x0000_s1151" style="position:absolute;left:12485;top:2179;width:2575;height:122;visibility:visible;mso-wrap-style:square;v-text-anchor:top" coordsize="2575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" path="m,l257556,r,12192l,12192,,e" filled="f" stroked="f">
                        <v:path arrowok="t" o:connecttype="custom" o:connectlocs="128780,0;257559,6094;128780,12188;0,6094" o:connectangles="270,0,90,180" textboxrect="0,0,257556,12192"/>
                      </v:shape>
                      <v:shape id="Shape 97042" o:spid="_x0000_s1152" style="position:absolute;left:15060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43" o:spid="_x0000_s1153" style="position:absolute;left:15182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902" w:type="dxa"/>
            <w:tcBorders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center"/>
          </w:tcPr>
          <w:p w:rsidR="00E03C21" w:rsidRDefault="00687D22">
            <w:pPr>
              <w:spacing w:after="0"/>
              <w:ind w:left="115"/>
            </w:pPr>
            <w:r>
              <w:rPr>
                <w:rFonts w:ascii="Arial" w:eastAsia="Arial" w:hAnsi="Arial" w:cs="Arial"/>
                <w:b/>
                <w:sz w:val="16"/>
              </w:rPr>
              <w:t xml:space="preserve">#### 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276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grupo progr. </w:t>
            </w:r>
          </w:p>
          <w:p w:rsidR="00E03C21" w:rsidRDefault="00687D22">
            <w:pPr>
              <w:spacing w:after="0"/>
              <w:ind w:left="745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332.1 Bibliotecas </w: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311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687D22">
            <w:pPr>
              <w:spacing w:after="0"/>
              <w:ind w:left="-1416" w:right="70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17340" cy="1468644"/>
                      <wp:effectExtent l="0" t="0" r="11660" b="17256"/>
                      <wp:docPr id="157" name="Group 83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7340" cy="1468644"/>
                                <a:chOff x="0" y="0"/>
                                <a:chExt cx="3417340" cy="1468644"/>
                              </a:xfrm>
                            </wpg:grpSpPr>
                            <wps:wsp>
                              <wps:cNvPr id="158" name="Rectangle 9785"/>
                              <wps:cNvSpPr/>
                              <wps:spPr>
                                <a:xfrm>
                                  <a:off x="3374766" y="0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59" name="Rectangle 9835"/>
                              <wps:cNvSpPr/>
                              <wps:spPr>
                                <a:xfrm>
                                  <a:off x="1539492" y="157459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2.214,79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0" name="Rectangle 9836"/>
                              <wps:cNvSpPr/>
                              <wps:spPr>
                                <a:xfrm>
                                  <a:off x="1935729" y="15745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1" name="Rectangle 9842"/>
                              <wps:cNvSpPr/>
                              <wps:spPr>
                                <a:xfrm>
                                  <a:off x="2168901" y="157459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9.196,44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2" name="Rectangle 9843"/>
                              <wps:cNvSpPr/>
                              <wps:spPr>
                                <a:xfrm>
                                  <a:off x="2565522" y="15745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3" name="Rectangle 9849"/>
                              <wps:cNvSpPr/>
                              <wps:spPr>
                                <a:xfrm>
                                  <a:off x="2975485" y="157459"/>
                                  <a:ext cx="41381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900,00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4" name="Rectangle 9850"/>
                              <wps:cNvSpPr/>
                              <wps:spPr>
                                <a:xfrm>
                                  <a:off x="3286381" y="15745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5" name="Rectangle 9851"/>
                              <wps:cNvSpPr/>
                              <wps:spPr>
                                <a:xfrm>
                                  <a:off x="3374766" y="217928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6" name="Shape 97054"/>
                              <wps:cNvSpPr/>
                              <wps:spPr>
                                <a:xfrm>
                                  <a:off x="3327529" y="106609"/>
                                  <a:ext cx="9144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7932"/>
                                    <a:gd name="f5" fmla="*/ f0 1 9144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7932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67" name="Shape 97055"/>
                              <wps:cNvSpPr/>
                              <wps:spPr>
                                <a:xfrm>
                                  <a:off x="0" y="324538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68" name="Rectangle 9889"/>
                              <wps:cNvSpPr/>
                              <wps:spPr>
                                <a:xfrm>
                                  <a:off x="1624833" y="375388"/>
                                  <a:ext cx="41381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684,29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69" name="Rectangle 9890"/>
                              <wps:cNvSpPr/>
                              <wps:spPr>
                                <a:xfrm>
                                  <a:off x="1935729" y="37538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70" name="Rectangle 9896"/>
                              <wps:cNvSpPr/>
                              <wps:spPr>
                                <a:xfrm>
                                  <a:off x="2168901" y="37538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8.845,08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71" name="Rectangle 9897"/>
                              <wps:cNvSpPr/>
                              <wps:spPr>
                                <a:xfrm>
                                  <a:off x="2565522" y="37538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72" name="Shape 97056"/>
                              <wps:cNvSpPr/>
                              <wps:spPr>
                                <a:xfrm>
                                  <a:off x="2611242" y="324538"/>
                                  <a:ext cx="716276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16280"/>
                                    <a:gd name="f4" fmla="val 50292"/>
                                    <a:gd name="f5" fmla="*/ f0 1 71628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16280"/>
                                    <a:gd name="f13" fmla="*/ f10 1 50292"/>
                                    <a:gd name="f14" fmla="*/ 0 1 f12"/>
                                    <a:gd name="f15" fmla="*/ 71628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1628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73" name="Rectangle 9903"/>
                              <wps:cNvSpPr/>
                              <wps:spPr>
                                <a:xfrm>
                                  <a:off x="2975485" y="375388"/>
                                  <a:ext cx="41381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900,00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74" name="Rectangle 9904"/>
                              <wps:cNvSpPr/>
                              <wps:spPr>
                                <a:xfrm>
                                  <a:off x="3286381" y="37538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75" name="Rectangle 9905"/>
                              <wps:cNvSpPr/>
                              <wps:spPr>
                                <a:xfrm>
                                  <a:off x="3374766" y="434340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76" name="Shape 97057"/>
                              <wps:cNvSpPr/>
                              <wps:spPr>
                                <a:xfrm>
                                  <a:off x="2603625" y="324538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77" name="Shape 97058"/>
                              <wps:cNvSpPr/>
                              <wps:spPr>
                                <a:xfrm>
                                  <a:off x="3327529" y="324538"/>
                                  <a:ext cx="9144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6408"/>
                                    <a:gd name="f5" fmla="*/ f0 1 9144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6408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78" name="Rectangle 9945"/>
                              <wps:cNvSpPr/>
                              <wps:spPr>
                                <a:xfrm>
                                  <a:off x="1539492" y="611605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2.899,07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79" name="Rectangle 9946"/>
                              <wps:cNvSpPr/>
                              <wps:spPr>
                                <a:xfrm>
                                  <a:off x="1935729" y="611605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80" name="Rectangle 9952"/>
                              <wps:cNvSpPr/>
                              <wps:spPr>
                                <a:xfrm>
                                  <a:off x="2112520" y="611605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18.041,52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81" name="Rectangle 9953"/>
                              <wps:cNvSpPr/>
                              <wps:spPr>
                                <a:xfrm>
                                  <a:off x="2565522" y="611605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82" name="Rectangle 9959"/>
                              <wps:cNvSpPr/>
                              <wps:spPr>
                                <a:xfrm>
                                  <a:off x="2890134" y="611605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1.800,00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83" name="Rectangle 9960"/>
                              <wps:cNvSpPr/>
                              <wps:spPr>
                                <a:xfrm>
                                  <a:off x="3286381" y="611605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84" name="Rectangle 9961"/>
                              <wps:cNvSpPr/>
                              <wps:spPr>
                                <a:xfrm>
                                  <a:off x="3374766" y="672084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85" name="Shape 97059"/>
                              <wps:cNvSpPr/>
                              <wps:spPr>
                                <a:xfrm>
                                  <a:off x="18288" y="540949"/>
                                  <a:ext cx="1961644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61642"/>
                                    <a:gd name="f4" fmla="val 12192"/>
                                    <a:gd name="f5" fmla="*/ f0 1 196164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61642"/>
                                    <a:gd name="f13" fmla="*/ f10 1 12192"/>
                                    <a:gd name="f14" fmla="*/ 0 1 f12"/>
                                    <a:gd name="f15" fmla="*/ 196164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6164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86" name="Shape 97060"/>
                              <wps:cNvSpPr/>
                              <wps:spPr>
                                <a:xfrm>
                                  <a:off x="1979932" y="540949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87" name="Shape 97061"/>
                              <wps:cNvSpPr/>
                              <wps:spPr>
                                <a:xfrm>
                                  <a:off x="1992120" y="540949"/>
                                  <a:ext cx="61143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11429"/>
                                    <a:gd name="f4" fmla="val 12192"/>
                                    <a:gd name="f5" fmla="*/ f0 1 611429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11429"/>
                                    <a:gd name="f13" fmla="*/ f10 1 12192"/>
                                    <a:gd name="f14" fmla="*/ 0 1 f12"/>
                                    <a:gd name="f15" fmla="*/ 611429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11429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88" name="Shape 97062"/>
                              <wps:cNvSpPr/>
                              <wps:spPr>
                                <a:xfrm>
                                  <a:off x="2603625" y="540949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89" name="Shape 97063"/>
                              <wps:cNvSpPr/>
                              <wps:spPr>
                                <a:xfrm>
                                  <a:off x="2615814" y="540949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90" name="Shape 97064"/>
                              <wps:cNvSpPr/>
                              <wps:spPr>
                                <a:xfrm>
                                  <a:off x="2628013" y="540949"/>
                                  <a:ext cx="699516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99516"/>
                                    <a:gd name="f4" fmla="val 12192"/>
                                    <a:gd name="f5" fmla="*/ f0 1 699516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99516"/>
                                    <a:gd name="f13" fmla="*/ f10 1 12192"/>
                                    <a:gd name="f14" fmla="*/ 0 1 f12"/>
                                    <a:gd name="f15" fmla="*/ 699516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99516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91" name="Shape 97065"/>
                              <wps:cNvSpPr/>
                              <wps:spPr>
                                <a:xfrm>
                                  <a:off x="3327529" y="540949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92" name="Rectangle 10023"/>
                              <wps:cNvSpPr/>
                              <wps:spPr>
                                <a:xfrm>
                                  <a:off x="2024124" y="8493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93" name="Rectangle 10024"/>
                              <wps:cNvSpPr/>
                              <wps:spPr>
                                <a:xfrm>
                                  <a:off x="2053084" y="8493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94" name="Rectangle 10030"/>
                              <wps:cNvSpPr/>
                              <wps:spPr>
                                <a:xfrm>
                                  <a:off x="2655445" y="8493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95" name="Rectangle 10031"/>
                              <wps:cNvSpPr/>
                              <wps:spPr>
                                <a:xfrm>
                                  <a:off x="2684394" y="8493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96" name="Rectangle 10032"/>
                              <wps:cNvSpPr/>
                              <wps:spPr>
                                <a:xfrm>
                                  <a:off x="3374766" y="911355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97" name="Shape 97066"/>
                              <wps:cNvSpPr/>
                              <wps:spPr>
                                <a:xfrm>
                                  <a:off x="12188" y="787837"/>
                                  <a:ext cx="1967733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67738"/>
                                    <a:gd name="f4" fmla="val 12192"/>
                                    <a:gd name="f5" fmla="*/ f0 1 196773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67738"/>
                                    <a:gd name="f13" fmla="*/ f10 1 12192"/>
                                    <a:gd name="f14" fmla="*/ 0 1 f12"/>
                                    <a:gd name="f15" fmla="*/ 196773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6773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98" name="Shape 97067"/>
                              <wps:cNvSpPr/>
                              <wps:spPr>
                                <a:xfrm>
                                  <a:off x="1979932" y="787837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99" name="Shape 97068"/>
                              <wps:cNvSpPr/>
                              <wps:spPr>
                                <a:xfrm>
                                  <a:off x="1992120" y="787837"/>
                                  <a:ext cx="61752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17525"/>
                                    <a:gd name="f4" fmla="val 12192"/>
                                    <a:gd name="f5" fmla="*/ f0 1 617525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17525"/>
                                    <a:gd name="f13" fmla="*/ f10 1 12192"/>
                                    <a:gd name="f14" fmla="*/ 0 1 f12"/>
                                    <a:gd name="f15" fmla="*/ 617525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17525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00" name="Shape 97069"/>
                              <wps:cNvSpPr/>
                              <wps:spPr>
                                <a:xfrm>
                                  <a:off x="2609725" y="787837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01" name="Shape 97070"/>
                              <wps:cNvSpPr/>
                              <wps:spPr>
                                <a:xfrm>
                                  <a:off x="2621913" y="787837"/>
                                  <a:ext cx="708660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08660"/>
                                    <a:gd name="f4" fmla="val 12192"/>
                                    <a:gd name="f5" fmla="*/ f0 1 708660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08660"/>
                                    <a:gd name="f13" fmla="*/ f10 1 12192"/>
                                    <a:gd name="f14" fmla="*/ 0 1 f12"/>
                                    <a:gd name="f15" fmla="*/ 708660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08660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02" name="Rectangle 10082"/>
                              <wps:cNvSpPr/>
                              <wps:spPr>
                                <a:xfrm>
                                  <a:off x="1539492" y="1081003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3.847,75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03" name="Rectangle 10083"/>
                              <wps:cNvSpPr/>
                              <wps:spPr>
                                <a:xfrm>
                                  <a:off x="1935729" y="1081003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04" name="Rectangle 10089"/>
                              <wps:cNvSpPr/>
                              <wps:spPr>
                                <a:xfrm>
                                  <a:off x="2112520" y="1081003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10.435,20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05" name="Rectangle 10090"/>
                              <wps:cNvSpPr/>
                              <wps:spPr>
                                <a:xfrm>
                                  <a:off x="2565522" y="1081003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06" name="Rectangle 10096"/>
                              <wps:cNvSpPr/>
                              <wps:spPr>
                                <a:xfrm>
                                  <a:off x="2890134" y="1081003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2.520,00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07" name="Rectangle 10097"/>
                              <wps:cNvSpPr/>
                              <wps:spPr>
                                <a:xfrm>
                                  <a:off x="3286381" y="1081003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08" name="Rectangle 10098"/>
                              <wps:cNvSpPr/>
                              <wps:spPr>
                                <a:xfrm>
                                  <a:off x="3374766" y="1139955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09" name="Shape 97071"/>
                              <wps:cNvSpPr/>
                              <wps:spPr>
                                <a:xfrm>
                                  <a:off x="6099" y="1017964"/>
                                  <a:ext cx="1973832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3834"/>
                                    <a:gd name="f4" fmla="val 12192"/>
                                    <a:gd name="f5" fmla="*/ f0 1 1973834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3834"/>
                                    <a:gd name="f13" fmla="*/ f10 1 12192"/>
                                    <a:gd name="f14" fmla="*/ 0 1 f12"/>
                                    <a:gd name="f15" fmla="*/ 1973834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3834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10" name="Rectangle 10148"/>
                              <wps:cNvSpPr/>
                              <wps:spPr>
                                <a:xfrm>
                                  <a:off x="1539492" y="131722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3.847,75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11" name="Rectangle 10149"/>
                              <wps:cNvSpPr/>
                              <wps:spPr>
                                <a:xfrm>
                                  <a:off x="1935729" y="131722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12" name="Rectangle 10155"/>
                              <wps:cNvSpPr/>
                              <wps:spPr>
                                <a:xfrm>
                                  <a:off x="2112520" y="1317220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10.435,20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13" name="Rectangle 10156"/>
                              <wps:cNvSpPr/>
                              <wps:spPr>
                                <a:xfrm>
                                  <a:off x="2565522" y="131722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14" name="Rectangle 10162"/>
                              <wps:cNvSpPr/>
                              <wps:spPr>
                                <a:xfrm>
                                  <a:off x="2890134" y="131722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2.520,00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15" name="Rectangle 10163"/>
                              <wps:cNvSpPr/>
                              <wps:spPr>
                                <a:xfrm>
                                  <a:off x="3286381" y="131722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16" name="Shape 97072"/>
                              <wps:cNvSpPr/>
                              <wps:spPr>
                                <a:xfrm>
                                  <a:off x="18288" y="1248082"/>
                                  <a:ext cx="1961644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61642"/>
                                    <a:gd name="f4" fmla="val 12192"/>
                                    <a:gd name="f5" fmla="*/ f0 1 196164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61642"/>
                                    <a:gd name="f13" fmla="*/ f10 1 12192"/>
                                    <a:gd name="f14" fmla="*/ 0 1 f12"/>
                                    <a:gd name="f15" fmla="*/ 196164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6164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17" name="Shape 97073"/>
                              <wps:cNvSpPr/>
                              <wps:spPr>
                                <a:xfrm>
                                  <a:off x="1979932" y="1248082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18" name="Shape 97074"/>
                              <wps:cNvSpPr/>
                              <wps:spPr>
                                <a:xfrm>
                                  <a:off x="1992120" y="1248082"/>
                                  <a:ext cx="61752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17525"/>
                                    <a:gd name="f4" fmla="val 12192"/>
                                    <a:gd name="f5" fmla="*/ f0 1 617525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17525"/>
                                    <a:gd name="f13" fmla="*/ f10 1 12192"/>
                                    <a:gd name="f14" fmla="*/ 0 1 f12"/>
                                    <a:gd name="f15" fmla="*/ 617525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17525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19" name="Shape 97075"/>
                              <wps:cNvSpPr/>
                              <wps:spPr>
                                <a:xfrm>
                                  <a:off x="2609725" y="1248082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20" name="Shape 97076"/>
                              <wps:cNvSpPr/>
                              <wps:spPr>
                                <a:xfrm>
                                  <a:off x="2621913" y="1248082"/>
                                  <a:ext cx="708660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08660"/>
                                    <a:gd name="f4" fmla="val 12192"/>
                                    <a:gd name="f5" fmla="*/ f0 1 708660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08660"/>
                                    <a:gd name="f13" fmla="*/ f10 1 12192"/>
                                    <a:gd name="f14" fmla="*/ 0 1 f12"/>
                                    <a:gd name="f15" fmla="*/ 708660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08660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3645" o:spid="_x0000_s1154" style="width:269.1pt;height:115.65pt;mso-position-horizontal-relative:char;mso-position-vertical-relative:line" coordsize="34173,1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">
                      <v:rect id="Rectangle 9785" o:spid="_x0000_s1155" style="position:absolute;left:3374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35" o:spid="_x0000_s1156" style="position:absolute;left:15394;top:1574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2.214,79</w:t>
                              </w:r>
                            </w:p>
                          </w:txbxContent>
                        </v:textbox>
                      </v:rect>
                      <v:rect id="Rectangle 9836" o:spid="_x0000_s1157" style="position:absolute;left:19357;top:157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2" o:spid="_x0000_s1158" style="position:absolute;left:21689;top:1574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9.196,44</w:t>
                              </w:r>
                            </w:p>
                          </w:txbxContent>
                        </v:textbox>
                      </v:rect>
                      <v:rect id="Rectangle 9843" o:spid="_x0000_s1159" style="position:absolute;left:25655;top:157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9" o:spid="_x0000_s1160" style="position:absolute;left:29754;top:1574;width:413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900,00</w:t>
                              </w:r>
                            </w:p>
                          </w:txbxContent>
                        </v:textbox>
                      </v:rect>
                      <v:rect id="Rectangle 9850" o:spid="_x0000_s1161" style="position:absolute;left:32863;top:1574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1" o:spid="_x0000_s1162" style="position:absolute;left:33747;top:217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54" o:spid="_x0000_s1163" style="position:absolute;left:33275;top:1066;width:91;height:2179;visibility:visible;mso-wrap-style:square;v-text-anchor:top" coordsize="914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" path="m,l9144,r,217932l,217932,,e" filled="f" stroked="f">
                        <v:path arrowok="t" o:connecttype="custom" o:connectlocs="4572,0;9144,108964;4572,217928;0,108964" o:connectangles="270,0,90,180" textboxrect="0,0,9144,217932"/>
                      </v:shape>
                      <v:shape id="Shape 97055" o:spid="_x0000_s1164" style="position:absolute;top:3245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rect id="Rectangle 9889" o:spid="_x0000_s1165" style="position:absolute;left:16248;top:3753;width:413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684,29</w:t>
                              </w:r>
                            </w:p>
                          </w:txbxContent>
                        </v:textbox>
                      </v:rect>
                      <v:rect id="Rectangle 9890" o:spid="_x0000_s1166" style="position:absolute;left:19357;top:3753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96" o:spid="_x0000_s1167" style="position:absolute;left:21689;top:3753;width:5272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8.845,08</w:t>
                              </w:r>
                            </w:p>
                          </w:txbxContent>
                        </v:textbox>
                      </v:rect>
                      <v:rect id="Rectangle 9897" o:spid="_x0000_s1168" style="position:absolute;left:25655;top:3753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56" o:spid="_x0000_s1169" style="position:absolute;left:26112;top:3245;width:7163;height:503;visibility:visible;mso-wrap-style:square;v-text-anchor:top" coordsize="71628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" path="m,l716280,r,50292l,50292,,e" filled="f" stroked="f">
                        <v:path arrowok="t" o:connecttype="custom" o:connectlocs="358138,0;716276,25146;358138,50292;0,25146" o:connectangles="270,0,90,180" textboxrect="0,0,716280,50292"/>
                      </v:shape>
                      <v:rect id="Rectangle 9903" o:spid="_x0000_s1170" style="position:absolute;left:29754;top:3753;width:413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900,00</w:t>
                              </w:r>
                            </w:p>
                          </w:txbxContent>
                        </v:textbox>
                      </v:rect>
                      <v:rect id="Rectangle 9904" o:spid="_x0000_s1171" style="position:absolute;left:32863;top:3753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5" o:spid="_x0000_s1172" style="position:absolute;left:33747;top:434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57" o:spid="_x0000_s1173" style="position:absolute;left:26036;top:3245;width:122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058" o:spid="_x0000_s1174" style="position:absolute;left:33275;top:3245;width:91;height:2164;visibility:visible;mso-wrap-style:square;v-text-anchor:top" coordsize="9144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" path="m,l9144,r,216408l,216408,,e" filled="f" stroked="f">
                        <v:path arrowok="t" o:connecttype="custom" o:connectlocs="4572,0;9144,108206;4572,216411;0,108206" o:connectangles="270,0,90,180" textboxrect="0,0,9144,216408"/>
                      </v:shape>
                      <v:rect id="Rectangle 9945" o:spid="_x0000_s1175" style="position:absolute;left:15394;top:6116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2.899,07</w:t>
                              </w:r>
                            </w:p>
                          </w:txbxContent>
                        </v:textbox>
                      </v:rect>
                      <v:rect id="Rectangle 9946" o:spid="_x0000_s1176" style="position:absolute;left:19357;top:611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52" o:spid="_x0000_s1177" style="position:absolute;left:21125;top:6116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18.041,52</w:t>
                              </w:r>
                            </w:p>
                          </w:txbxContent>
                        </v:textbox>
                      </v:rect>
                      <v:rect id="Rectangle 9953" o:spid="_x0000_s1178" style="position:absolute;left:25655;top:611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59" o:spid="_x0000_s1179" style="position:absolute;left:28901;top:6116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1.800,00</w:t>
                              </w:r>
                            </w:p>
                          </w:txbxContent>
                        </v:textbox>
                      </v:rect>
                      <v:rect id="Rectangle 9960" o:spid="_x0000_s1180" style="position:absolute;left:32863;top:6116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61" o:spid="_x0000_s1181" style="position:absolute;left:33747;top:672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59" o:spid="_x0000_s1182" style="position:absolute;left:182;top:5409;width:19617;height:122;visibility:visible;mso-wrap-style:square;v-text-anchor:top" coordsize="19616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" path="m,l1961642,r,12192l,12192,,e" filled="f" stroked="f">
                        <v:path arrowok="t" o:connecttype="custom" o:connectlocs="980822,0;1961644,6094;980822,12188;0,6094" o:connectangles="270,0,90,180" textboxrect="0,0,1961642,12192"/>
                      </v:shape>
                      <v:shape id="Shape 97060" o:spid="_x0000_s1183" style="position:absolute;left:19799;top:540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61" o:spid="_x0000_s1184" style="position:absolute;left:19921;top:5409;width:6114;height:122;visibility:visible;mso-wrap-style:square;v-text-anchor:top" coordsize="61142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" path="m,l611429,r,12192l,12192,,e" filled="f" stroked="f">
                        <v:path arrowok="t" o:connecttype="custom" o:connectlocs="305716,0;611431,6094;305716,12188;0,6094" o:connectangles="270,0,90,180" textboxrect="0,0,611429,12192"/>
                      </v:shape>
                      <v:shape id="Shape 97062" o:spid="_x0000_s1185" style="position:absolute;left:26036;top:540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63" o:spid="_x0000_s1186" style="position:absolute;left:26158;top:540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64" o:spid="_x0000_s1187" style="position:absolute;left:26280;top:5409;width:6995;height:122;visibility:visible;mso-wrap-style:square;v-text-anchor:top" coordsize="69951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" path="m,l699516,r,12192l,12192,,e" filled="f" stroked="f">
                        <v:path arrowok="t" o:connecttype="custom" o:connectlocs="349758,0;699516,6094;349758,12188;0,6094" o:connectangles="270,0,90,180" textboxrect="0,0,699516,12192"/>
                      </v:shape>
                      <v:shape id="Shape 97065" o:spid="_x0000_s1188" style="position:absolute;left:33275;top:540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rect id="Rectangle 10023" o:spid="_x0000_s1189" style="position:absolute;left:20241;top:8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24" o:spid="_x0000_s1190" style="position:absolute;left:20530;top:849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30" o:spid="_x0000_s1191" style="position:absolute;left:26554;top:8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31" o:spid="_x0000_s1192" style="position:absolute;left:26843;top:849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32" o:spid="_x0000_s1193" style="position:absolute;left:33747;top:911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66" o:spid="_x0000_s1194" style="position:absolute;left:121;top:7878;width:19678;height:122;visibility:visible;mso-wrap-style:square;v-text-anchor:top" coordsize="196773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" path="m,l1967738,r,12192l,12192,,e" filled="f" stroked="f">
                        <v:path arrowok="t" o:connecttype="custom" o:connectlocs="983867,0;1967733,6094;983867,12188;0,6094" o:connectangles="270,0,90,180" textboxrect="0,0,1967738,12192"/>
                      </v:shape>
                      <v:shape id="Shape 97067" o:spid="_x0000_s1195" style="position:absolute;left:19799;top:787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68" o:spid="_x0000_s1196" style="position:absolute;left:19921;top:7878;width:6175;height:122;visibility:visible;mso-wrap-style:square;v-text-anchor:top" coordsize="61752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" path="m,l617525,r,12192l,12192,,e" filled="f" stroked="f">
                        <v:path arrowok="t" o:connecttype="custom" o:connectlocs="308761,0;617521,6094;308761,12188;0,6094" o:connectangles="270,0,90,180" textboxrect="0,0,617525,12192"/>
                      </v:shape>
                      <v:shape id="Shape 97069" o:spid="_x0000_s1197" style="position:absolute;left:26097;top:787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70" o:spid="_x0000_s1198" style="position:absolute;left:26219;top:7878;width:7086;height:122;visibility:visible;mso-wrap-style:square;v-text-anchor:top" coordsize="70866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" path="m,l708660,r,12192l,12192,,e" filled="f" stroked="f">
                        <v:path arrowok="t" o:connecttype="custom" o:connectlocs="354330,0;708660,6094;354330,12188;0,6094" o:connectangles="270,0,90,180" textboxrect="0,0,708660,12192"/>
                      </v:shape>
                      <v:rect id="Rectangle 10082" o:spid="_x0000_s1199" style="position:absolute;left:15394;top:10810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3.847,75</w:t>
                              </w:r>
                            </w:p>
                          </w:txbxContent>
                        </v:textbox>
                      </v:rect>
                      <v:rect id="Rectangle 10083" o:spid="_x0000_s1200" style="position:absolute;left:19357;top:10810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89" o:spid="_x0000_s1201" style="position:absolute;left:21125;top:10810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10.435,20</w:t>
                              </w:r>
                            </w:p>
                          </w:txbxContent>
                        </v:textbox>
                      </v:rect>
                      <v:rect id="Rectangle 10090" o:spid="_x0000_s1202" style="position:absolute;left:25655;top:10810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96" o:spid="_x0000_s1203" style="position:absolute;left:28901;top:10810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2.520,00</w:t>
                              </w:r>
                            </w:p>
                          </w:txbxContent>
                        </v:textbox>
                      </v:rect>
                      <v:rect id="Rectangle 10097" o:spid="_x0000_s1204" style="position:absolute;left:32863;top:10810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98" o:spid="_x0000_s1205" style="position:absolute;left:33747;top:1139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71" o:spid="_x0000_s1206" style="position:absolute;left:60;top:10179;width:19739;height:122;visibility:visible;mso-wrap-style:square;v-text-anchor:top" coordsize="197383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" path="m,l1973834,r,12192l,12192,,e" filled="f" stroked="f">
                        <v:path arrowok="t" o:connecttype="custom" o:connectlocs="986916,0;1973832,6094;986916,12188;0,6094" o:connectangles="270,0,90,180" textboxrect="0,0,1973834,12192"/>
                      </v:shape>
                      <v:rect id="Rectangle 10148" o:spid="_x0000_s1207" style="position:absolute;left:15394;top:13172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3.847,75</w:t>
                              </w:r>
                            </w:p>
                          </w:txbxContent>
                        </v:textbox>
                      </v:rect>
                      <v:rect id="Rectangle 10149" o:spid="_x0000_s1208" style="position:absolute;left:19357;top:1317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55" o:spid="_x0000_s1209" style="position:absolute;left:21125;top:13172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10.435,20</w:t>
                              </w:r>
                            </w:p>
                          </w:txbxContent>
                        </v:textbox>
                      </v:rect>
                      <v:rect id="Rectangle 10156" o:spid="_x0000_s1210" style="position:absolute;left:25655;top:1317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62" o:spid="_x0000_s1211" style="position:absolute;left:28901;top:13172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2.520,00</w:t>
                              </w:r>
                            </w:p>
                          </w:txbxContent>
                        </v:textbox>
                      </v:rect>
                      <v:rect id="Rectangle 10163" o:spid="_x0000_s1212" style="position:absolute;left:32863;top:1317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072" o:spid="_x0000_s1213" style="position:absolute;left:182;top:12480;width:19617;height:122;visibility:visible;mso-wrap-style:square;v-text-anchor:top" coordsize="19616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" path="m,l1961642,r,12192l,12192,,e" filled="f" stroked="f">
                        <v:path arrowok="t" o:connecttype="custom" o:connectlocs="980822,0;1961644,6094;980822,12188;0,6094" o:connectangles="270,0,90,180" textboxrect="0,0,1961642,12192"/>
                      </v:shape>
                      <v:shape id="Shape 97073" o:spid="_x0000_s1214" style="position:absolute;left:19799;top:1248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74" o:spid="_x0000_s1215" style="position:absolute;left:19921;top:12480;width:6175;height:122;visibility:visible;mso-wrap-style:square;v-text-anchor:top" coordsize="61752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" path="m,l617525,r,12192l,12192,,e" filled="f" stroked="f">
                        <v:path arrowok="t" o:connecttype="custom" o:connectlocs="308761,0;617521,6094;308761,12188;0,6094" o:connectangles="270,0,90,180" textboxrect="0,0,617525,12192"/>
                      </v:shape>
                      <v:shape id="Shape 97075" o:spid="_x0000_s1216" style="position:absolute;left:26097;top:1248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076" o:spid="_x0000_s1217" style="position:absolute;left:26219;top:12480;width:7086;height:122;visibility:visible;mso-wrap-style:square;v-text-anchor:top" coordsize="70866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" path="m,l708660,r,12192l,12192,,e" filled="f" stroked="f">
                        <v:path arrowok="t" o:connecttype="custom" o:connectlocs="354330,0;708660,6094;354330,12188;0,6094" o:connectangles="270,0,90,180" textboxrect="0,0,708660,1219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40958" cy="268220"/>
                      <wp:effectExtent l="0" t="0" r="16442" b="17530"/>
                      <wp:docPr id="221" name="Group 83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0958" cy="268220"/>
                                <a:chOff x="0" y="0"/>
                                <a:chExt cx="2040958" cy="268220"/>
                              </a:xfrm>
                            </wpg:grpSpPr>
                            <wps:wsp>
                              <wps:cNvPr id="222" name="Rectangle 9807"/>
                              <wps:cNvSpPr/>
                              <wps:spPr>
                                <a:xfrm>
                                  <a:off x="0" y="50849"/>
                                  <a:ext cx="33884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332.2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23" name="Rectangle 9808"/>
                              <wps:cNvSpPr/>
                              <wps:spPr>
                                <a:xfrm>
                                  <a:off x="25450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24" name="Rectangle 9814"/>
                              <wps:cNvSpPr/>
                              <wps:spPr>
                                <a:xfrm>
                                  <a:off x="350516" y="50849"/>
                                  <a:ext cx="166740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25" name="Rectangle 9815"/>
                              <wps:cNvSpPr/>
                              <wps:spPr>
                                <a:xfrm>
                                  <a:off x="475433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26" name="Rectangle 9821"/>
                              <wps:cNvSpPr/>
                              <wps:spPr>
                                <a:xfrm>
                                  <a:off x="574499" y="50849"/>
                                  <a:ext cx="685150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Ayt.Archivo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27" name="Rectangle 9822"/>
                              <wps:cNvSpPr/>
                              <wps:spPr>
                                <a:xfrm>
                                  <a:off x="1088081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28" name="Rectangle 9828"/>
                              <wps:cNvSpPr/>
                              <wps:spPr>
                                <a:xfrm>
                                  <a:off x="1877894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8000"/>
                                        <w:sz w:val="16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29" name="Rectangle 9829"/>
                              <wps:cNvSpPr/>
                              <wps:spPr>
                                <a:xfrm>
                                  <a:off x="199067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8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30" name="Shape 97100"/>
                              <wps:cNvSpPr/>
                              <wps:spPr>
                                <a:xfrm>
                                  <a:off x="1746833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31" name="Shape 97101"/>
                              <wps:cNvSpPr/>
                              <wps:spPr>
                                <a:xfrm>
                                  <a:off x="2028770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32" name="Shape 97102"/>
                              <wps:cNvSpPr/>
                              <wps:spPr>
                                <a:xfrm>
                                  <a:off x="530297" y="217928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33" name="Shape 97103"/>
                              <wps:cNvSpPr/>
                              <wps:spPr>
                                <a:xfrm>
                                  <a:off x="1759022" y="217928"/>
                                  <a:ext cx="269748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50292"/>
                                    <a:gd name="f5" fmla="*/ f0 1 26974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502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3980" o:spid="_x0000_s1218" style="width:160.7pt;height:21.1pt;mso-position-horizontal-relative:char;mso-position-vertical-relative:line" coordsize="20409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">
                      <v:rect id="Rectangle 9807" o:spid="_x0000_s1219" style="position:absolute;top:508;width:338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332.2</w:t>
                              </w:r>
                            </w:p>
                          </w:txbxContent>
                        </v:textbox>
                      </v:rect>
                      <v:rect id="Rectangle 9808" o:spid="_x0000_s1220" style="position:absolute;left:2545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14" o:spid="_x0000_s1221" style="position:absolute;left:3505;top:508;width:166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A2</w:t>
                              </w:r>
                            </w:p>
                          </w:txbxContent>
                        </v:textbox>
                      </v:rect>
                      <v:rect id="Rectangle 9815" o:spid="_x0000_s1222" style="position:absolute;left:4754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21" o:spid="_x0000_s1223" style="position:absolute;left:5744;top:508;width:685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Ayt.Archivo</w:t>
                              </w:r>
                            </w:p>
                          </w:txbxContent>
                        </v:textbox>
                      </v:rect>
                      <v:rect id="Rectangle 9822" o:spid="_x0000_s1224" style="position:absolute;left:10880;top:508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28" o:spid="_x0000_s1225" style="position:absolute;left:18778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9829" o:spid="_x0000_s1226" style="position:absolute;left:19906;top:49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100" o:spid="_x0000_s1227" style="position:absolute;left:17468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101" o:spid="_x0000_s1228" style="position:absolute;left:20287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102" o:spid="_x0000_s1229" style="position:absolute;left:5302;top:2179;width:12226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103" o:spid="_x0000_s1230" style="position:absolute;left:17590;top:2179;width:2697;height:503;visibility:visible;mso-wrap-style:square;v-text-anchor:top" coordsize="2697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" path="m,l269748,r,50292l,50292,,e" filled="f" stroked="f">
                        <v:path arrowok="t" o:connecttype="custom" o:connectlocs="134874,0;269748,25146;134874,50292;0,25146" o:connectangles="270,0,90,180" textboxrect="0,0,269748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332.2 C2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30476" cy="228599"/>
                      <wp:effectExtent l="0" t="0" r="12574" b="1"/>
                      <wp:docPr id="234" name="Group 84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476" cy="228599"/>
                                <a:chOff x="0" y="0"/>
                                <a:chExt cx="1530476" cy="228599"/>
                              </a:xfrm>
                            </wpg:grpSpPr>
                            <wps:wsp>
                              <wps:cNvPr id="235" name="Rectangle 9882"/>
                              <wps:cNvSpPr/>
                              <wps:spPr>
                                <a:xfrm>
                                  <a:off x="1355213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8000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36" name="Rectangle 9883"/>
                              <wps:cNvSpPr/>
                              <wps:spPr>
                                <a:xfrm>
                                  <a:off x="146799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8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37" name="Shape 97108"/>
                              <wps:cNvSpPr/>
                              <wps:spPr>
                                <a:xfrm>
                                  <a:off x="1224153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38" name="Shape 97109"/>
                              <wps:cNvSpPr/>
                              <wps:spPr>
                                <a:xfrm>
                                  <a:off x="1506089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39" name="Shape 97110"/>
                              <wps:cNvSpPr/>
                              <wps:spPr>
                                <a:xfrm>
                                  <a:off x="0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0" name="Shape 97111"/>
                              <wps:cNvSpPr/>
                              <wps:spPr>
                                <a:xfrm>
                                  <a:off x="12188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1" name="Shape 97112"/>
                              <wps:cNvSpPr/>
                              <wps:spPr>
                                <a:xfrm>
                                  <a:off x="24387" y="216411"/>
                                  <a:ext cx="1199692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199693"/>
                                    <a:gd name="f4" fmla="val 12192"/>
                                    <a:gd name="f5" fmla="*/ f0 1 1199693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199693"/>
                                    <a:gd name="f13" fmla="*/ f10 1 12192"/>
                                    <a:gd name="f14" fmla="*/ 0 1 f12"/>
                                    <a:gd name="f15" fmla="*/ 1199693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199693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2" name="Shape 97113"/>
                              <wps:cNvSpPr/>
                              <wps:spPr>
                                <a:xfrm>
                                  <a:off x="1224153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3" name="Shape 97114"/>
                              <wps:cNvSpPr/>
                              <wps:spPr>
                                <a:xfrm>
                                  <a:off x="1236341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4" name="Shape 97115"/>
                              <wps:cNvSpPr/>
                              <wps:spPr>
                                <a:xfrm>
                                  <a:off x="1248540" y="216411"/>
                                  <a:ext cx="257559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7556"/>
                                    <a:gd name="f4" fmla="val 12192"/>
                                    <a:gd name="f5" fmla="*/ f0 1 257556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7556"/>
                                    <a:gd name="f13" fmla="*/ f10 1 12192"/>
                                    <a:gd name="f14" fmla="*/ 0 1 f12"/>
                                    <a:gd name="f15" fmla="*/ 257556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7556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5" name="Shape 97116"/>
                              <wps:cNvSpPr/>
                              <wps:spPr>
                                <a:xfrm>
                                  <a:off x="1506089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6" name="Shape 97117"/>
                              <wps:cNvSpPr/>
                              <wps:spPr>
                                <a:xfrm>
                                  <a:off x="1518288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4176" o:spid="_x0000_s1231" style="width:120.5pt;height:18pt;mso-position-horizontal-relative:char;mso-position-vertical-relative:line" coordsize="15304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">
                      <v:rect id="Rectangle 9882" o:spid="_x0000_s1232" style="position:absolute;left:13552;top:493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9883" o:spid="_x0000_s1233" style="position:absolute;left:14679;top:49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108" o:spid="_x0000_s1234" style="position:absolute;left:12241;width:122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109" o:spid="_x0000_s1235" style="position:absolute;left:15060;width:122;height:2164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110" o:spid="_x0000_s1236" style="position:absolute;top:2164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11" o:spid="_x0000_s1237" style="position:absolute;left:121;top:216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12" o:spid="_x0000_s1238" style="position:absolute;left:243;top:2164;width:11997;height:121;visibility:visible;mso-wrap-style:square;v-text-anchor:top" coordsize="11996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" path="m,l1199693,r,12192l,12192,,e" filled="f" stroked="f">
                        <v:path arrowok="t" o:connecttype="custom" o:connectlocs="599846,0;1199692,6094;599846,12188;0,6094" o:connectangles="270,0,90,180" textboxrect="0,0,1199693,12192"/>
                      </v:shape>
                      <v:shape id="Shape 97113" o:spid="_x0000_s1239" style="position:absolute;left:12241;top:216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14" o:spid="_x0000_s1240" style="position:absolute;left:12363;top:216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15" o:spid="_x0000_s1241" style="position:absolute;left:12485;top:2164;width:2575;height:121;visibility:visible;mso-wrap-style:square;v-text-anchor:top" coordsize="2575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" path="m,l257556,r,12192l,12192,,e" filled="f" stroked="f">
                        <v:path arrowok="t" o:connecttype="custom" o:connectlocs="128780,0;257559,6094;128780,12188;0,6094" o:connectangles="270,0,90,180" textboxrect="0,0,257556,12192"/>
                      </v:shape>
                      <v:shape id="Shape 97116" o:spid="_x0000_s1242" style="position:absolute;left:15060;top:216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17" o:spid="_x0000_s1243" style="position:absolute;left:15182;top:216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Aux.Arch. </w: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1"/>
              <w:ind w:left="1034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grupo programa </w:t>
            </w:r>
          </w:p>
          <w:p w:rsidR="00E03C21" w:rsidRDefault="00687D22">
            <w:pPr>
              <w:tabs>
                <w:tab w:val="center" w:pos="426"/>
                <w:tab w:val="center" w:pos="1867"/>
                <w:tab w:val="center" w:pos="2900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1" locked="0" layoutInCell="1" allowOverlap="1">
                      <wp:simplePos x="0" y="0"/>
                      <wp:positionH relativeFrom="column">
                        <wp:posOffset>566873</wp:posOffset>
                      </wp:positionH>
                      <wp:positionV relativeFrom="paragraph">
                        <wp:posOffset>-103519</wp:posOffset>
                      </wp:positionV>
                      <wp:extent cx="1524377" cy="246886"/>
                      <wp:effectExtent l="0" t="0" r="18673" b="764"/>
                      <wp:wrapNone/>
                      <wp:docPr id="247" name="Group 84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377" cy="246886"/>
                                <a:chOff x="0" y="0"/>
                                <a:chExt cx="1524377" cy="246886"/>
                              </a:xfrm>
                            </wpg:grpSpPr>
                            <wps:wsp>
                              <wps:cNvPr id="248" name="Shape 97128"/>
                              <wps:cNvSpPr/>
                              <wps:spPr>
                                <a:xfrm>
                                  <a:off x="0" y="0"/>
                                  <a:ext cx="12188" cy="234699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34696"/>
                                    <a:gd name="f5" fmla="*/ f0 1 12192"/>
                                    <a:gd name="f6" fmla="*/ f1 1 2346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34696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346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346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49" name="Shape 97129"/>
                              <wps:cNvSpPr/>
                              <wps:spPr>
                                <a:xfrm>
                                  <a:off x="0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0" name="Shape 97130"/>
                              <wps:cNvSpPr/>
                              <wps:spPr>
                                <a:xfrm>
                                  <a:off x="12198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1" name="Shape 97131"/>
                              <wps:cNvSpPr/>
                              <wps:spPr>
                                <a:xfrm>
                                  <a:off x="24387" y="234698"/>
                                  <a:ext cx="120579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05789"/>
                                    <a:gd name="f4" fmla="val 12192"/>
                                    <a:gd name="f5" fmla="*/ f0 1 1205789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05789"/>
                                    <a:gd name="f13" fmla="*/ f10 1 12192"/>
                                    <a:gd name="f14" fmla="*/ 0 1 f12"/>
                                    <a:gd name="f15" fmla="*/ 1205789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05789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2" name="Shape 97132"/>
                              <wps:cNvSpPr/>
                              <wps:spPr>
                                <a:xfrm>
                                  <a:off x="1230252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3" name="Shape 97133"/>
                              <wps:cNvSpPr/>
                              <wps:spPr>
                                <a:xfrm>
                                  <a:off x="1242441" y="234698"/>
                                  <a:ext cx="2697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12192"/>
                                    <a:gd name="f5" fmla="*/ f0 1 26974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121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4" name="Shape 97134"/>
                              <wps:cNvSpPr/>
                              <wps:spPr>
                                <a:xfrm>
                                  <a:off x="1512189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BCC83F" id="Group 84293" o:spid="_x0000_s1026" style="position:absolute;margin-left:44.65pt;margin-top:-8.15pt;width:120.05pt;height:19.45pt;z-index:-251661824" coordsize="15243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">
                      <v:shape id="Shape 97128" o:spid="_x0000_s1027" style="position:absolute;width:121;height:2346;visibility:visible;mso-wrap-style:square;v-text-anchor:top" coordsize="12192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" path="m,l12192,r,234696l,234696,,e" filled="f" stroked="f">
                        <v:path arrowok="t" o:connecttype="custom" o:connectlocs="6094,0;12188,117350;6094,234699;0,117350" o:connectangles="270,0,90,180" textboxrect="0,0,12192,234696"/>
                      </v:shape>
                      <v:shape id="Shape 97129" o:spid="_x0000_s1028" style="position:absolute;top:2346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30" o:spid="_x0000_s1029" style="position:absolute;left:121;top:234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31" o:spid="_x0000_s1030" style="position:absolute;left:243;top:2346;width:12058;height:122;visibility:visible;mso-wrap-style:square;v-text-anchor:top" coordsize="120578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" path="m,l1205789,r,12192l,12192,,e" filled="f" stroked="f">
                        <v:path arrowok="t" o:connecttype="custom" o:connectlocs="602896,0;1205791,6094;602896,12188;0,6094" o:connectangles="270,0,90,180" textboxrect="0,0,1205789,12192"/>
                      </v:shape>
                      <v:shape id="Shape 97132" o:spid="_x0000_s1031" style="position:absolute;left:12302;top:234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33" o:spid="_x0000_s1032" style="position:absolute;left:12424;top:2346;width:2697;height:122;visibility:visible;mso-wrap-style:square;v-text-anchor:top" coordsize="2697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" path="m,l269748,r,12192l,12192,,e" filled="f" stroked="f">
                        <v:path arrowok="t" o:connecttype="custom" o:connectlocs="134874,0;269748,6094;134874,12188;0,6094" o:connectangles="270,0,90,180" textboxrect="0,0,269748,12192"/>
                      </v:shape>
                      <v:shape id="Shape 97134" o:spid="_x0000_s1033" style="position:absolute;left:15121;top:234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Arial" w:eastAsia="Arial" w:hAnsi="Arial" w:cs="Arial"/>
                <w:b/>
                <w:sz w:val="25"/>
                <w:vertAlign w:val="superscript"/>
              </w:rPr>
              <w:t xml:space="preserve">2 </w:t>
            </w:r>
            <w:r>
              <w:rPr>
                <w:rFonts w:ascii="Arial" w:eastAsia="Arial" w:hAnsi="Arial" w:cs="Arial"/>
                <w:sz w:val="25"/>
                <w:vertAlign w:val="superscript"/>
              </w:rPr>
              <w:t xml:space="preserve">  </w:t>
            </w:r>
            <w:r>
              <w:rPr>
                <w:rFonts w:ascii="Arial" w:eastAsia="Arial" w:hAnsi="Arial" w:cs="Arial"/>
                <w:sz w:val="25"/>
                <w:vertAlign w:val="superscript"/>
              </w:rP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332.2 Archivo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25"/>
                <w:vertAlign w:val="superscript"/>
              </w:rPr>
              <w:t xml:space="preserve">  </w: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FF0000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FF0000"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color w:val="FF0000"/>
                <w:sz w:val="16"/>
              </w:rPr>
              <w:tab/>
              <w:t xml:space="preserve">  </w:t>
            </w:r>
          </w:p>
          <w:p w:rsidR="00E03C21" w:rsidRDefault="00687D22">
            <w:pPr>
              <w:spacing w:after="0"/>
              <w:ind w:left="28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124" cy="12188"/>
                      <wp:effectExtent l="0" t="0" r="10676" b="6862"/>
                      <wp:docPr id="255" name="Group 84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24" cy="12188"/>
                                <a:chOff x="0" y="0"/>
                                <a:chExt cx="294124" cy="12188"/>
                              </a:xfrm>
                            </wpg:grpSpPr>
                            <wps:wsp>
                              <wps:cNvPr id="256" name="Shape 97142"/>
                              <wps:cNvSpPr/>
                              <wps:spPr>
                                <a:xfrm>
                                  <a:off x="0" y="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7" name="Shape 97143"/>
                              <wps:cNvSpPr/>
                              <wps:spPr>
                                <a:xfrm>
                                  <a:off x="12188" y="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8" name="Shape 97144"/>
                              <wps:cNvSpPr/>
                              <wps:spPr>
                                <a:xfrm>
                                  <a:off x="24387" y="0"/>
                                  <a:ext cx="257559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7556"/>
                                    <a:gd name="f4" fmla="val 12192"/>
                                    <a:gd name="f5" fmla="*/ f0 1 257556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7556"/>
                                    <a:gd name="f13" fmla="*/ f10 1 12192"/>
                                    <a:gd name="f14" fmla="*/ 0 1 f12"/>
                                    <a:gd name="f15" fmla="*/ 257556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7556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59" name="Shape 97145"/>
                              <wps:cNvSpPr/>
                              <wps:spPr>
                                <a:xfrm>
                                  <a:off x="281936" y="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574DF" id="Group 84358" o:spid="_x0000_s1026" style="width:23.15pt;height:.95pt;mso-position-horizontal-relative:char;mso-position-vertical-relative:line" coordsize="294124,1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">
                      <v:shape id="Shape 97142" o:spid="_x0000_s1027" style="position:absolute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43" o:spid="_x0000_s1028" style="position:absolute;left:12188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44" o:spid="_x0000_s1029" style="position:absolute;left:24387;width:257559;height:12188;visibility:visible;mso-wrap-style:square;v-text-anchor:top" coordsize="2575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" path="m,l257556,r,12192l,12192,,e" filled="f" stroked="f">
                        <v:path arrowok="t" o:connecttype="custom" o:connectlocs="128780,0;257559,6094;128780,12188;0,6094" o:connectangles="270,0,90,180" textboxrect="0,0,257556,12192"/>
                      </v:shape>
                      <v:shape id="Shape 97145" o:spid="_x0000_s1030" style="position:absolute;left:281936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67806" cy="230116"/>
                      <wp:effectExtent l="0" t="0" r="13394" b="17534"/>
                      <wp:docPr id="260" name="Group 84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806" cy="230116"/>
                                <a:chOff x="0" y="0"/>
                                <a:chExt cx="1967806" cy="230116"/>
                              </a:xfrm>
                            </wpg:grpSpPr>
                            <wps:wsp>
                              <wps:cNvPr id="261" name="Rectangle 10054"/>
                              <wps:cNvSpPr/>
                              <wps:spPr>
                                <a:xfrm>
                                  <a:off x="0" y="50849"/>
                                  <a:ext cx="22551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336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2" name="Rectangle 10055"/>
                              <wps:cNvSpPr/>
                              <wps:spPr>
                                <a:xfrm>
                                  <a:off x="16916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3" name="Rectangle 10061"/>
                              <wps:cNvSpPr/>
                              <wps:spPr>
                                <a:xfrm>
                                  <a:off x="265176" y="50849"/>
                                  <a:ext cx="166740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4" name="Rectangle 10062"/>
                              <wps:cNvSpPr/>
                              <wps:spPr>
                                <a:xfrm>
                                  <a:off x="390092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5" name="Rectangle 10068"/>
                              <wps:cNvSpPr/>
                              <wps:spPr>
                                <a:xfrm>
                                  <a:off x="489149" y="50849"/>
                                  <a:ext cx="69139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Arqueólogo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6" name="Rectangle 10069"/>
                              <wps:cNvSpPr/>
                              <wps:spPr>
                                <a:xfrm>
                                  <a:off x="1008839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7" name="Rectangle 10075"/>
                              <wps:cNvSpPr/>
                              <wps:spPr>
                                <a:xfrm>
                                  <a:off x="1792553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8000"/>
                                        <w:sz w:val="16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8" name="Rectangle 10076"/>
                              <wps:cNvSpPr/>
                              <wps:spPr>
                                <a:xfrm>
                                  <a:off x="190532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8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69" name="Shape 97150"/>
                              <wps:cNvSpPr/>
                              <wps:spPr>
                                <a:xfrm>
                                  <a:off x="1661492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0" name="Shape 97151"/>
                              <wps:cNvSpPr/>
                              <wps:spPr>
                                <a:xfrm>
                                  <a:off x="1943429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1" name="Shape 97152"/>
                              <wps:cNvSpPr/>
                              <wps:spPr>
                                <a:xfrm>
                                  <a:off x="437339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2" name="Shape 97153"/>
                              <wps:cNvSpPr/>
                              <wps:spPr>
                                <a:xfrm>
                                  <a:off x="449528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3" name="Shape 97154"/>
                              <wps:cNvSpPr/>
                              <wps:spPr>
                                <a:xfrm>
                                  <a:off x="461717" y="217928"/>
                                  <a:ext cx="1199692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199693"/>
                                    <a:gd name="f4" fmla="val 12192"/>
                                    <a:gd name="f5" fmla="*/ f0 1 1199693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199693"/>
                                    <a:gd name="f13" fmla="*/ f10 1 12192"/>
                                    <a:gd name="f14" fmla="*/ 0 1 f12"/>
                                    <a:gd name="f15" fmla="*/ 1199693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199693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4" name="Shape 97155"/>
                              <wps:cNvSpPr/>
                              <wps:spPr>
                                <a:xfrm>
                                  <a:off x="1661492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5" name="Shape 97156"/>
                              <wps:cNvSpPr/>
                              <wps:spPr>
                                <a:xfrm>
                                  <a:off x="1673681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6" name="Shape 97157"/>
                              <wps:cNvSpPr/>
                              <wps:spPr>
                                <a:xfrm>
                                  <a:off x="1685870" y="217928"/>
                                  <a:ext cx="257559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7556"/>
                                    <a:gd name="f4" fmla="val 12192"/>
                                    <a:gd name="f5" fmla="*/ f0 1 257556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7556"/>
                                    <a:gd name="f13" fmla="*/ f10 1 12192"/>
                                    <a:gd name="f14" fmla="*/ 0 1 f12"/>
                                    <a:gd name="f15" fmla="*/ 257556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7556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7" name="Shape 97158"/>
                              <wps:cNvSpPr/>
                              <wps:spPr>
                                <a:xfrm>
                                  <a:off x="1943429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78" name="Shape 97159"/>
                              <wps:cNvSpPr/>
                              <wps:spPr>
                                <a:xfrm>
                                  <a:off x="1955618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4547" o:spid="_x0000_s1244" style="width:154.95pt;height:18.1pt;mso-position-horizontal-relative:char;mso-position-vertical-relative:line" coordsize="19678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">
                      <v:rect id="Rectangle 10054" o:spid="_x0000_s1245" style="position:absolute;top:508;width:22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336</w:t>
                              </w:r>
                            </w:p>
                          </w:txbxContent>
                        </v:textbox>
                      </v:rect>
                      <v:rect id="Rectangle 10055" o:spid="_x0000_s1246" style="position:absolute;left:169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61" o:spid="_x0000_s1247" style="position:absolute;left:2651;top:508;width:166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A1</w:t>
                              </w:r>
                            </w:p>
                          </w:txbxContent>
                        </v:textbox>
                      </v:rect>
                      <v:rect id="Rectangle 10062" o:spid="_x0000_s1248" style="position:absolute;left:3900;top:508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68" o:spid="_x0000_s1249" style="position:absolute;left:4891;top:508;width:691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Arqueólogo</w:t>
                              </w:r>
                            </w:p>
                          </w:txbxContent>
                        </v:textbox>
                      </v:rect>
                      <v:rect id="Rectangle 10069" o:spid="_x0000_s1250" style="position:absolute;left:10088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75" o:spid="_x0000_s1251" style="position:absolute;left:17925;top:493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10076" o:spid="_x0000_s1252" style="position:absolute;left:1905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150" o:spid="_x0000_s1253" style="position:absolute;left:16614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151" o:spid="_x0000_s1254" style="position:absolute;left:19434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152" o:spid="_x0000_s1255" style="position:absolute;left:4373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53" o:spid="_x0000_s1256" style="position:absolute;left:4495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54" o:spid="_x0000_s1257" style="position:absolute;left:4617;top:2179;width:11997;height:122;visibility:visible;mso-wrap-style:square;v-text-anchor:top" coordsize="11996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" path="m,l1199693,r,12192l,12192,,e" filled="f" stroked="f">
                        <v:path arrowok="t" o:connecttype="custom" o:connectlocs="599846,0;1199692,6094;599846,12188;0,6094" o:connectangles="270,0,90,180" textboxrect="0,0,1199693,12192"/>
                      </v:shape>
                      <v:shape id="Shape 97155" o:spid="_x0000_s1258" style="position:absolute;left:16614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56" o:spid="_x0000_s1259" style="position:absolute;left:16736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57" o:spid="_x0000_s1260" style="position:absolute;left:16858;top:2179;width:2576;height:122;visibility:visible;mso-wrap-style:square;v-text-anchor:top" coordsize="2575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" path="m,l257556,r,12192l,12192,,e" filled="f" stroked="f">
                        <v:path arrowok="t" o:connecttype="custom" o:connectlocs="128780,0;257559,6094;128780,12188;0,6094" o:connectangles="270,0,90,180" textboxrect="0,0,257556,12192"/>
                      </v:shape>
                      <v:shape id="Shape 97158" o:spid="_x0000_s1261" style="position:absolute;left:19434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59" o:spid="_x0000_s1262" style="position:absolute;left:19556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367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8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566873</wp:posOffset>
                      </wp:positionH>
                      <wp:positionV relativeFrom="paragraph">
                        <wp:posOffset>969</wp:posOffset>
                      </wp:positionV>
                      <wp:extent cx="12188" cy="233172"/>
                      <wp:effectExtent l="0" t="0" r="6862" b="14478"/>
                      <wp:wrapSquare wrapText="bothSides"/>
                      <wp:docPr id="279" name="Group 84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88" cy="233172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2192"/>
                                  <a:gd name="f4" fmla="val 233172"/>
                                  <a:gd name="f5" fmla="*/ f0 1 12192"/>
                                  <a:gd name="f6" fmla="*/ f1 1 233172"/>
                                  <a:gd name="f7" fmla="val f2"/>
                                  <a:gd name="f8" fmla="val f3"/>
                                  <a:gd name="f9" fmla="val f4"/>
                                  <a:gd name="f10" fmla="+- f9 0 f7"/>
                                  <a:gd name="f11" fmla="+- f8 0 f7"/>
                                  <a:gd name="f12" fmla="*/ f11 1 12192"/>
                                  <a:gd name="f13" fmla="*/ f10 1 233172"/>
                                  <a:gd name="f14" fmla="*/ 0 1 f12"/>
                                  <a:gd name="f15" fmla="*/ 12192 1 f12"/>
                                  <a:gd name="f16" fmla="*/ 0 1 f13"/>
                                  <a:gd name="f17" fmla="*/ 233172 1 f13"/>
                                  <a:gd name="f18" fmla="*/ f14 f5 1"/>
                                  <a:gd name="f19" fmla="*/ f15 f5 1"/>
                                  <a:gd name="f20" fmla="*/ f17 f6 1"/>
                                  <a:gd name="f21" fmla="*/ f16 f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8" t="f21" r="f19" b="f20"/>
                                <a:pathLst>
                                  <a:path w="12192" h="233172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4"/>
                                    </a:lnTo>
                                    <a:lnTo>
                                      <a:pt x="f2" y="f4"/>
                                    </a:lnTo>
                                    <a:lnTo>
                                      <a:pt x="f2" y="f2"/>
                                    </a:lnTo>
                                  </a:path>
                                </a:pathLst>
                              </a:cu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52D65" id="Group 84578" o:spid="_x0000_s1026" style="position:absolute;margin-left:44.65pt;margin-top:.1pt;width:.95pt;height:18.3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92,23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" path="m,l12192,r,233172l,233172,,e" filled="f" stroked="f">
                      <v:path arrowok="t" o:connecttype="custom" o:connectlocs="6094,0;12188,116586;6094,233172;0,116586" o:connectangles="270,0,90,180" textboxrect="0,0,12192,233172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6"/>
              </w:rPr>
              <w:t xml:space="preserve">Total grupo de progr. </w:t>
            </w:r>
          </w:p>
          <w:p w:rsidR="00E03C21" w:rsidRDefault="00687D22">
            <w:pPr>
              <w:tabs>
                <w:tab w:val="center" w:pos="426"/>
                <w:tab w:val="center" w:pos="69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893"/>
            </w:pPr>
            <w:r>
              <w:rPr>
                <w:rFonts w:ascii="Arial" w:eastAsia="Arial" w:hAnsi="Arial" w:cs="Arial"/>
                <w:b/>
                <w:sz w:val="16"/>
              </w:rPr>
              <w:t xml:space="preserve">336 Arqueologia </w:t>
            </w:r>
          </w:p>
        </w:tc>
        <w:tc>
          <w:tcPr>
            <w:tcW w:w="311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bottom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3671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311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spacing w:after="71"/>
              <w:ind w:left="-14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17340" cy="918797"/>
                      <wp:effectExtent l="0" t="0" r="11660" b="14653"/>
                      <wp:docPr id="280" name="Group 85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7340" cy="918797"/>
                                <a:chOff x="0" y="0"/>
                                <a:chExt cx="3417340" cy="918797"/>
                              </a:xfrm>
                            </wpg:grpSpPr>
                            <wps:wsp>
                              <wps:cNvPr id="281" name="Rectangle 10283"/>
                              <wps:cNvSpPr/>
                              <wps:spPr>
                                <a:xfrm>
                                  <a:off x="1539492" y="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3.350,90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2" name="Rectangle 10284"/>
                              <wps:cNvSpPr/>
                              <wps:spPr>
                                <a:xfrm>
                                  <a:off x="1935729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3" name="Rectangle 10290"/>
                              <wps:cNvSpPr/>
                              <wps:spPr>
                                <a:xfrm>
                                  <a:off x="2112520" y="0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10.173,12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4" name="Rectangle 10291"/>
                              <wps:cNvSpPr/>
                              <wps:spPr>
                                <a:xfrm>
                                  <a:off x="2565522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5" name="Rectangle 10297"/>
                              <wps:cNvSpPr/>
                              <wps:spPr>
                                <a:xfrm>
                                  <a:off x="2890134" y="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1.036,80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6" name="Rectangle 10298"/>
                              <wps:cNvSpPr/>
                              <wps:spPr>
                                <a:xfrm>
                                  <a:off x="3286381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7" name="Rectangle 10299"/>
                              <wps:cNvSpPr/>
                              <wps:spPr>
                                <a:xfrm>
                                  <a:off x="3374766" y="58951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88" name="Shape 97172"/>
                              <wps:cNvSpPr/>
                              <wps:spPr>
                                <a:xfrm>
                                  <a:off x="0" y="167088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89" name="Rectangle 10337"/>
                              <wps:cNvSpPr/>
                              <wps:spPr>
                                <a:xfrm>
                                  <a:off x="1539492" y="21792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2.185,92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0" name="Rectangle 10338"/>
                              <wps:cNvSpPr/>
                              <wps:spPr>
                                <a:xfrm>
                                  <a:off x="1935729" y="21792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1" name="Rectangle 10344"/>
                              <wps:cNvSpPr/>
                              <wps:spPr>
                                <a:xfrm>
                                  <a:off x="2168901" y="21792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8.845,08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2" name="Rectangle 10345"/>
                              <wps:cNvSpPr/>
                              <wps:spPr>
                                <a:xfrm>
                                  <a:off x="2565522" y="21792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3" name="Rectangle 10351"/>
                              <wps:cNvSpPr/>
                              <wps:spPr>
                                <a:xfrm>
                                  <a:off x="2890134" y="217928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1.036,80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4" name="Rectangle 10352"/>
                              <wps:cNvSpPr/>
                              <wps:spPr>
                                <a:xfrm>
                                  <a:off x="3286381" y="21792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5" name="Rectangle 10353"/>
                              <wps:cNvSpPr/>
                              <wps:spPr>
                                <a:xfrm>
                                  <a:off x="3374766" y="276880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6" name="Shape 97173"/>
                              <wps:cNvSpPr/>
                              <wps:spPr>
                                <a:xfrm>
                                  <a:off x="0" y="383490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297" name="Rectangle 10390"/>
                              <wps:cNvSpPr/>
                              <wps:spPr>
                                <a:xfrm>
                                  <a:off x="1624833" y="434340"/>
                                  <a:ext cx="41381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683,91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8" name="Rectangle 10391"/>
                              <wps:cNvSpPr/>
                              <wps:spPr>
                                <a:xfrm>
                                  <a:off x="1935729" y="43434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299" name="Rectangle 10397"/>
                              <wps:cNvSpPr/>
                              <wps:spPr>
                                <a:xfrm>
                                  <a:off x="2168901" y="43434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8.845,08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0" name="Rectangle 10398"/>
                              <wps:cNvSpPr/>
                              <wps:spPr>
                                <a:xfrm>
                                  <a:off x="2565522" y="43434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1" name="Rectangle 10404"/>
                              <wps:cNvSpPr/>
                              <wps:spPr>
                                <a:xfrm>
                                  <a:off x="2975485" y="434340"/>
                                  <a:ext cx="41381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900,00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2" name="Rectangle 10405"/>
                              <wps:cNvSpPr/>
                              <wps:spPr>
                                <a:xfrm>
                                  <a:off x="3286381" y="43434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3" name="Rectangle 10406"/>
                              <wps:cNvSpPr/>
                              <wps:spPr>
                                <a:xfrm>
                                  <a:off x="3374766" y="493291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4" name="Shape 97174"/>
                              <wps:cNvSpPr/>
                              <wps:spPr>
                                <a:xfrm>
                                  <a:off x="3327529" y="383490"/>
                                  <a:ext cx="9144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7932"/>
                                    <a:gd name="f5" fmla="*/ f0 1 9144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7932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05" name="Rectangle 10444"/>
                              <wps:cNvSpPr/>
                              <wps:spPr>
                                <a:xfrm>
                                  <a:off x="1539492" y="670556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6.220,73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6" name="Rectangle 10445"/>
                              <wps:cNvSpPr/>
                              <wps:spPr>
                                <a:xfrm>
                                  <a:off x="1935729" y="67055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7" name="Rectangle 10451"/>
                              <wps:cNvSpPr/>
                              <wps:spPr>
                                <a:xfrm>
                                  <a:off x="2112520" y="670556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27.863,28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8" name="Rectangle 10452"/>
                              <wps:cNvSpPr/>
                              <wps:spPr>
                                <a:xfrm>
                                  <a:off x="2565522" y="67055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09" name="Rectangle 10458"/>
                              <wps:cNvSpPr/>
                              <wps:spPr>
                                <a:xfrm>
                                  <a:off x="2890134" y="670556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2.973,60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10" name="Rectangle 10459"/>
                              <wps:cNvSpPr/>
                              <wps:spPr>
                                <a:xfrm>
                                  <a:off x="3286381" y="67055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11" name="Rectangle 10460"/>
                              <wps:cNvSpPr/>
                              <wps:spPr>
                                <a:xfrm>
                                  <a:off x="3374766" y="732562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12" name="Shape 97175"/>
                              <wps:cNvSpPr/>
                              <wps:spPr>
                                <a:xfrm>
                                  <a:off x="18288" y="601428"/>
                                  <a:ext cx="1961644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61642"/>
                                    <a:gd name="f4" fmla="val 12192"/>
                                    <a:gd name="f5" fmla="*/ f0 1 196164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61642"/>
                                    <a:gd name="f13" fmla="*/ f10 1 12192"/>
                                    <a:gd name="f14" fmla="*/ 0 1 f12"/>
                                    <a:gd name="f15" fmla="*/ 196164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6164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3" name="Shape 97176"/>
                              <wps:cNvSpPr/>
                              <wps:spPr>
                                <a:xfrm>
                                  <a:off x="1979932" y="6014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4" name="Shape 97177"/>
                              <wps:cNvSpPr/>
                              <wps:spPr>
                                <a:xfrm>
                                  <a:off x="1992120" y="601428"/>
                                  <a:ext cx="61752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17525"/>
                                    <a:gd name="f4" fmla="val 12192"/>
                                    <a:gd name="f5" fmla="*/ f0 1 617525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17525"/>
                                    <a:gd name="f13" fmla="*/ f10 1 12192"/>
                                    <a:gd name="f14" fmla="*/ 0 1 f12"/>
                                    <a:gd name="f15" fmla="*/ 617525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17525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5" name="Shape 97178"/>
                              <wps:cNvSpPr/>
                              <wps:spPr>
                                <a:xfrm>
                                  <a:off x="2609725" y="6014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6" name="Shape 97179"/>
                              <wps:cNvSpPr/>
                              <wps:spPr>
                                <a:xfrm>
                                  <a:off x="2621913" y="601428"/>
                                  <a:ext cx="705615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05612"/>
                                    <a:gd name="f4" fmla="val 12192"/>
                                    <a:gd name="f5" fmla="*/ f0 1 70561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05612"/>
                                    <a:gd name="f13" fmla="*/ f10 1 12192"/>
                                    <a:gd name="f14" fmla="*/ 0 1 f12"/>
                                    <a:gd name="f15" fmla="*/ 70561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0561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7" name="Shape 97180"/>
                              <wps:cNvSpPr/>
                              <wps:spPr>
                                <a:xfrm>
                                  <a:off x="3327529" y="6014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8" name="Shape 97181"/>
                              <wps:cNvSpPr/>
                              <wps:spPr>
                                <a:xfrm>
                                  <a:off x="12188" y="846789"/>
                                  <a:ext cx="1967733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67738"/>
                                    <a:gd name="f4" fmla="val 12192"/>
                                    <a:gd name="f5" fmla="*/ f0 1 196773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67738"/>
                                    <a:gd name="f13" fmla="*/ f10 1 12192"/>
                                    <a:gd name="f14" fmla="*/ 0 1 f12"/>
                                    <a:gd name="f15" fmla="*/ 196773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6773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19" name="Shape 97182"/>
                              <wps:cNvSpPr/>
                              <wps:spPr>
                                <a:xfrm>
                                  <a:off x="1979932" y="846789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20" name="Shape 97183"/>
                              <wps:cNvSpPr/>
                              <wps:spPr>
                                <a:xfrm>
                                  <a:off x="1992120" y="846789"/>
                                  <a:ext cx="61752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17525"/>
                                    <a:gd name="f4" fmla="val 12192"/>
                                    <a:gd name="f5" fmla="*/ f0 1 617525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17525"/>
                                    <a:gd name="f13" fmla="*/ f10 1 12192"/>
                                    <a:gd name="f14" fmla="*/ 0 1 f12"/>
                                    <a:gd name="f15" fmla="*/ 617525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17525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21" name="Shape 97184"/>
                              <wps:cNvSpPr/>
                              <wps:spPr>
                                <a:xfrm>
                                  <a:off x="2609725" y="846789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22" name="Shape 97185"/>
                              <wps:cNvSpPr/>
                              <wps:spPr>
                                <a:xfrm>
                                  <a:off x="2621913" y="846789"/>
                                  <a:ext cx="708660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08660"/>
                                    <a:gd name="f4" fmla="val 12192"/>
                                    <a:gd name="f5" fmla="*/ f0 1 708660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08660"/>
                                    <a:gd name="f13" fmla="*/ f10 1 12192"/>
                                    <a:gd name="f14" fmla="*/ 0 1 f12"/>
                                    <a:gd name="f15" fmla="*/ 708660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08660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5987" o:spid="_x0000_s1263" style="width:269.1pt;height:72.35pt;mso-position-horizontal-relative:char;mso-position-vertical-relative:line" coordsize="34173,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">
                      <v:rect id="Rectangle 10283" o:spid="_x0000_s1264" style="position:absolute;left:15394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3.350,90</w:t>
                              </w:r>
                            </w:p>
                          </w:txbxContent>
                        </v:textbox>
                      </v:rect>
                      <v:rect id="Rectangle 10284" o:spid="_x0000_s1265" style="position:absolute;left:1935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90" o:spid="_x0000_s1266" style="position:absolute;left:21125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10.173,12</w:t>
                              </w:r>
                            </w:p>
                          </w:txbxContent>
                        </v:textbox>
                      </v:rect>
                      <v:rect id="Rectangle 10291" o:spid="_x0000_s1267" style="position:absolute;left:2565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97" o:spid="_x0000_s1268" style="position:absolute;left:28901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1.036,80</w:t>
                              </w:r>
                            </w:p>
                          </w:txbxContent>
                        </v:textbox>
                      </v:rect>
                      <v:rect id="Rectangle 10298" o:spid="_x0000_s1269" style="position:absolute;left:3286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99" o:spid="_x0000_s1270" style="position:absolute;left:33747;top:58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172" o:spid="_x0000_s1271" style="position:absolute;top:1670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rect id="Rectangle 10337" o:spid="_x0000_s1272" style="position:absolute;left:15394;top:2179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2.185,92</w:t>
                              </w:r>
                            </w:p>
                          </w:txbxContent>
                        </v:textbox>
                      </v:rect>
                      <v:rect id="Rectangle 10338" o:spid="_x0000_s1273" style="position:absolute;left:19357;top:217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344" o:spid="_x0000_s1274" style="position:absolute;left:21689;top:2179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8.845,08</w:t>
                              </w:r>
                            </w:p>
                          </w:txbxContent>
                        </v:textbox>
                      </v:rect>
                      <v:rect id="Rectangle 10345" o:spid="_x0000_s1275" style="position:absolute;left:25655;top:217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351" o:spid="_x0000_s1276" style="position:absolute;left:28901;top:2179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1.036,80</w:t>
                              </w:r>
                            </w:p>
                          </w:txbxContent>
                        </v:textbox>
                      </v:rect>
                      <v:rect id="Rectangle 10352" o:spid="_x0000_s1277" style="position:absolute;left:32863;top:217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353" o:spid="_x0000_s1278" style="position:absolute;left:33747;top:27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173" o:spid="_x0000_s1279" style="position:absolute;top:3834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rect id="Rectangle 10390" o:spid="_x0000_s1280" style="position:absolute;left:16248;top:4343;width:413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683,91</w:t>
                              </w:r>
                            </w:p>
                          </w:txbxContent>
                        </v:textbox>
                      </v:rect>
                      <v:rect id="Rectangle 10391" o:spid="_x0000_s1281" style="position:absolute;left:19357;top:434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397" o:spid="_x0000_s1282" style="position:absolute;left:21689;top:4343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8.845,08</w:t>
                              </w:r>
                            </w:p>
                          </w:txbxContent>
                        </v:textbox>
                      </v:rect>
                      <v:rect id="Rectangle 10398" o:spid="_x0000_s1283" style="position:absolute;left:25655;top:434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404" o:spid="_x0000_s1284" style="position:absolute;left:29754;top:4343;width:413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900,00</w:t>
                              </w:r>
                            </w:p>
                          </w:txbxContent>
                        </v:textbox>
                      </v:rect>
                      <v:rect id="Rectangle 10405" o:spid="_x0000_s1285" style="position:absolute;left:32863;top:434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406" o:spid="_x0000_s1286" style="position:absolute;left:33747;top:493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174" o:spid="_x0000_s1287" style="position:absolute;left:33275;top:3834;width:91;height:2180;visibility:visible;mso-wrap-style:square;v-text-anchor:top" coordsize="914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" path="m,l9144,r,217932l,217932,,e" filled="f" stroked="f">
                        <v:path arrowok="t" o:connecttype="custom" o:connectlocs="4572,0;9144,108964;4572,217928;0,108964" o:connectangles="270,0,90,180" textboxrect="0,0,9144,217932"/>
                      </v:shape>
                      <v:rect id="Rectangle 10444" o:spid="_x0000_s1288" style="position:absolute;left:15394;top:6705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6.220,73</w:t>
                              </w:r>
                            </w:p>
                          </w:txbxContent>
                        </v:textbox>
                      </v:rect>
                      <v:rect id="Rectangle 10445" o:spid="_x0000_s1289" style="position:absolute;left:19357;top:670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451" o:spid="_x0000_s1290" style="position:absolute;left:21125;top:6705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27.863,28</w:t>
                              </w:r>
                            </w:p>
                          </w:txbxContent>
                        </v:textbox>
                      </v:rect>
                      <v:rect id="Rectangle 10452" o:spid="_x0000_s1291" style="position:absolute;left:25655;top:670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458" o:spid="_x0000_s1292" style="position:absolute;left:28901;top:6705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2.973,60</w:t>
                              </w:r>
                            </w:p>
                          </w:txbxContent>
                        </v:textbox>
                      </v:rect>
                      <v:rect id="Rectangle 10459" o:spid="_x0000_s1293" style="position:absolute;left:32863;top:6705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460" o:spid="_x0000_s1294" style="position:absolute;left:33747;top:732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175" o:spid="_x0000_s1295" style="position:absolute;left:182;top:6014;width:19617;height:122;visibility:visible;mso-wrap-style:square;v-text-anchor:top" coordsize="19616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" path="m,l1961642,r,12192l,12192,,e" filled="f" stroked="f">
                        <v:path arrowok="t" o:connecttype="custom" o:connectlocs="980822,0;1961644,6094;980822,12188;0,6094" o:connectangles="270,0,90,180" textboxrect="0,0,1961642,12192"/>
                      </v:shape>
                      <v:shape id="Shape 97176" o:spid="_x0000_s1296" style="position:absolute;left:19799;top:601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77" o:spid="_x0000_s1297" style="position:absolute;left:19921;top:6014;width:6175;height:122;visibility:visible;mso-wrap-style:square;v-text-anchor:top" coordsize="61752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" path="m,l617525,r,12192l,12192,,e" filled="f" stroked="f">
                        <v:path arrowok="t" o:connecttype="custom" o:connectlocs="308761,0;617521,6094;308761,12188;0,6094" o:connectangles="270,0,90,180" textboxrect="0,0,617525,12192"/>
                      </v:shape>
                      <v:shape id="Shape 97178" o:spid="_x0000_s1298" style="position:absolute;left:26097;top:601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79" o:spid="_x0000_s1299" style="position:absolute;left:26219;top:6014;width:7056;height:122;visibility:visible;mso-wrap-style:square;v-text-anchor:top" coordsize="7056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" path="m,l705612,r,12192l,12192,,e" filled="f" stroked="f">
                        <v:path arrowok="t" o:connecttype="custom" o:connectlocs="352808,0;705615,6094;352808,12188;0,6094" o:connectangles="270,0,90,180" textboxrect="0,0,705612,12192"/>
                      </v:shape>
                      <v:shape id="Shape 97180" o:spid="_x0000_s1300" style="position:absolute;left:33275;top:601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81" o:spid="_x0000_s1301" style="position:absolute;left:121;top:8467;width:19678;height:122;visibility:visible;mso-wrap-style:square;v-text-anchor:top" coordsize="196773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" path="m,l1967738,r,12192l,12192,,e" filled="f" stroked="f">
                        <v:path arrowok="t" o:connecttype="custom" o:connectlocs="983867,0;1967733,6094;983867,12188;0,6094" o:connectangles="270,0,90,180" textboxrect="0,0,1967738,12192"/>
                      </v:shape>
                      <v:shape id="Shape 97182" o:spid="_x0000_s1302" style="position:absolute;left:19799;top:846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83" o:spid="_x0000_s1303" style="position:absolute;left:19921;top:8467;width:6175;height:122;visibility:visible;mso-wrap-style:square;v-text-anchor:top" coordsize="61752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" path="m,l617525,r,12192l,12192,,e" filled="f" stroked="f">
                        <v:path arrowok="t" o:connecttype="custom" o:connectlocs="308761,0;617521,6094;308761,12188;0,6094" o:connectangles="270,0,90,180" textboxrect="0,0,617525,12192"/>
                      </v:shape>
                      <v:shape id="Shape 97184" o:spid="_x0000_s1304" style="position:absolute;left:26097;top:846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185" o:spid="_x0000_s1305" style="position:absolute;left:26219;top:8467;width:7086;height:122;visibility:visible;mso-wrap-style:square;v-text-anchor:top" coordsize="70866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" path="m,l708660,r,12192l,12192,,e" filled="f" stroked="f">
                        <v:path arrowok="t" o:connecttype="custom" o:connectlocs="354330,0;708660,6094;354330,12188;0,6094" o:connectangles="270,0,90,180" textboxrect="0,0,708660,12192"/>
                      </v:shape>
                      <w10:anchorlock/>
                    </v:group>
                  </w:pict>
                </mc:Fallback>
              </mc:AlternateContent>
            </w:r>
          </w:p>
          <w:p w:rsidR="00E03C21" w:rsidRDefault="00687D22">
            <w:pPr>
              <w:spacing w:after="0"/>
              <w:ind w:right="29"/>
              <w:jc w:val="center"/>
            </w:pP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tabs>
                <w:tab w:val="center" w:pos="1320"/>
                <w:tab w:val="center" w:pos="2267"/>
                <w:tab w:val="center" w:pos="351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3.406,75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14.784,84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900,00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tabs>
                <w:tab w:val="center" w:pos="1320"/>
                <w:tab w:val="center" w:pos="2267"/>
                <w:tab w:val="center" w:pos="344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1.614,79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10.408,08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2.880,00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tabs>
                <w:tab w:val="center" w:pos="1320"/>
                <w:tab w:val="center" w:pos="2267"/>
                <w:tab w:val="center" w:pos="3447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1" locked="0" layoutInCell="1" allowOverlap="1">
                      <wp:simplePos x="0" y="0"/>
                      <wp:positionH relativeFrom="column">
                        <wp:posOffset>1711829</wp:posOffset>
                      </wp:positionH>
                      <wp:positionV relativeFrom="paragraph">
                        <wp:posOffset>-50849</wp:posOffset>
                      </wp:positionV>
                      <wp:extent cx="725420" cy="268229"/>
                      <wp:effectExtent l="0" t="0" r="17530" b="17521"/>
                      <wp:wrapNone/>
                      <wp:docPr id="323" name="Group 85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0" cy="268229"/>
                                <a:chOff x="0" y="0"/>
                                <a:chExt cx="725420" cy="268229"/>
                              </a:xfrm>
                            </wpg:grpSpPr>
                            <wps:wsp>
                              <wps:cNvPr id="324" name="Shape 97200"/>
                              <wps:cNvSpPr/>
                              <wps:spPr>
                                <a:xfrm>
                                  <a:off x="713232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25" name="Shape 97201"/>
                              <wps:cNvSpPr/>
                              <wps:spPr>
                                <a:xfrm>
                                  <a:off x="0" y="217937"/>
                                  <a:ext cx="719331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19328"/>
                                    <a:gd name="f4" fmla="val 50292"/>
                                    <a:gd name="f5" fmla="*/ f0 1 71932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19328"/>
                                    <a:gd name="f13" fmla="*/ f10 1 50292"/>
                                    <a:gd name="f14" fmla="*/ 0 1 f12"/>
                                    <a:gd name="f15" fmla="*/ 71932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1932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B0E29" id="Group 85991" o:spid="_x0000_s1026" style="position:absolute;margin-left:134.8pt;margin-top:-4pt;width:57.1pt;height:21.1pt;z-index:-251658752" coordsize="7254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">
                      <v:shape id="Shape 97200" o:spid="_x0000_s1027" style="position:absolute;left:7132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201" o:spid="_x0000_s1028" style="position:absolute;top:2179;width:7193;height:503;visibility:visible;mso-wrap-style:square;v-text-anchor:top" coordsize="71932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" path="m,l719328,r,50292l,50292,,e" filled="f" stroked="f">
                        <v:path arrowok="t" o:connecttype="custom" o:connectlocs="359666,0;719331,25146;359666,50292;0,25146" o:connectangles="270,0,90,180" textboxrect="0,0,719328,50292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-899412</wp:posOffset>
                      </wp:positionH>
                      <wp:positionV relativeFrom="paragraph">
                        <wp:posOffset>-50849</wp:posOffset>
                      </wp:positionV>
                      <wp:extent cx="1979932" cy="702944"/>
                      <wp:effectExtent l="0" t="0" r="1268" b="1906"/>
                      <wp:wrapSquare wrapText="bothSides"/>
                      <wp:docPr id="326" name="Group 85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9932" cy="702944"/>
                                <a:chOff x="0" y="0"/>
                                <a:chExt cx="1979932" cy="702944"/>
                              </a:xfrm>
                            </wpg:grpSpPr>
                            <wps:wsp>
                              <wps:cNvPr id="327" name="Shape 97204"/>
                              <wps:cNvSpPr/>
                              <wps:spPr>
                                <a:xfrm>
                                  <a:off x="0" y="0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28" name="Shape 97205"/>
                              <wps:cNvSpPr/>
                              <wps:spPr>
                                <a:xfrm>
                                  <a:off x="0" y="217937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29" name="Shape 97206"/>
                              <wps:cNvSpPr/>
                              <wps:spPr>
                                <a:xfrm>
                                  <a:off x="0" y="434723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30" name="Shape 97207"/>
                              <wps:cNvSpPr/>
                              <wps:spPr>
                                <a:xfrm>
                                  <a:off x="0" y="652652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53805" id="Group 85990" o:spid="_x0000_s1026" style="position:absolute;margin-left:-70.8pt;margin-top:-4pt;width:155.9pt;height:55.35pt;z-index:251658752" coordsize="19799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">
                      <v:shape id="Shape 97204" o:spid="_x0000_s1027" style="position:absolute;width:19799;height:502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shape id="Shape 97205" o:spid="_x0000_s1028" style="position:absolute;top:2179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shape id="Shape 97206" o:spid="_x0000_s1029" style="position:absolute;top:4347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shape id="Shape 97207" o:spid="_x0000_s1030" style="position:absolute;top:6526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2.052,86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10.408,08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4.500,00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tabs>
                <w:tab w:val="center" w:pos="1320"/>
                <w:tab w:val="center" w:pos="2267"/>
                <w:tab w:val="center" w:pos="3713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2.564,68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10.408,08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tabs>
                <w:tab w:val="center" w:pos="1320"/>
                <w:tab w:val="center" w:pos="2311"/>
                <w:tab w:val="center" w:pos="351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1.481,88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8.845,08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900,00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E03C21" w:rsidRDefault="00687D22">
            <w:pPr>
              <w:tabs>
                <w:tab w:val="center" w:pos="1387"/>
                <w:tab w:val="center" w:pos="2311"/>
                <w:tab w:val="center" w:pos="351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873,89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8.845,08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  <w:p w:rsidR="00E03C21" w:rsidRDefault="00687D22">
            <w:pPr>
              <w:spacing w:after="651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tabs>
                <w:tab w:val="center" w:pos="1387"/>
                <w:tab w:val="center" w:pos="2267"/>
              </w:tabs>
              <w:spacing w:after="13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-899412</wp:posOffset>
                      </wp:positionH>
                      <wp:positionV relativeFrom="paragraph">
                        <wp:posOffset>-434340</wp:posOffset>
                      </wp:positionV>
                      <wp:extent cx="3435930" cy="1697016"/>
                      <wp:effectExtent l="0" t="0" r="12120" b="17484"/>
                      <wp:wrapSquare wrapText="bothSides"/>
                      <wp:docPr id="331" name="Group 85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5930" cy="1697016"/>
                                <a:chOff x="0" y="0"/>
                                <a:chExt cx="3435930" cy="1697016"/>
                              </a:xfrm>
                            </wpg:grpSpPr>
                            <wps:wsp>
                              <wps:cNvPr id="332" name="Rectangle 10900"/>
                              <wps:cNvSpPr/>
                              <wps:spPr>
                                <a:xfrm>
                                  <a:off x="1539492" y="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1.200,78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3" name="Rectangle 10901"/>
                              <wps:cNvSpPr/>
                              <wps:spPr>
                                <a:xfrm>
                                  <a:off x="1935728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4" name="Rectangle 10907"/>
                              <wps:cNvSpPr/>
                              <wps:spPr>
                                <a:xfrm>
                                  <a:off x="2112519" y="0"/>
                                  <a:ext cx="33884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11.16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5" name="Rectangle 79877"/>
                              <wps:cNvSpPr/>
                              <wps:spPr>
                                <a:xfrm>
                                  <a:off x="2452666" y="0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6" name="Rectangle 79876"/>
                              <wps:cNvSpPr/>
                              <wps:spPr>
                                <a:xfrm>
                                  <a:off x="2367408" y="0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7" name="Rectangle 79878"/>
                              <wps:cNvSpPr/>
                              <wps:spPr>
                                <a:xfrm>
                                  <a:off x="2423771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8" name="Rectangle 10909"/>
                              <wps:cNvSpPr/>
                              <wps:spPr>
                                <a:xfrm>
                                  <a:off x="2565521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39" name="Rectangle 10915"/>
                              <wps:cNvSpPr/>
                              <wps:spPr>
                                <a:xfrm>
                                  <a:off x="2890133" y="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3.060,00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0" name="Rectangle 10916"/>
                              <wps:cNvSpPr/>
                              <wps:spPr>
                                <a:xfrm>
                                  <a:off x="3286380" y="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1" name="Rectangle 10917"/>
                              <wps:cNvSpPr/>
                              <wps:spPr>
                                <a:xfrm>
                                  <a:off x="3374765" y="58952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2" name="Shape 97212"/>
                              <wps:cNvSpPr/>
                              <wps:spPr>
                                <a:xfrm>
                                  <a:off x="0" y="167089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43" name="Rectangle 10954"/>
                              <wps:cNvSpPr/>
                              <wps:spPr>
                                <a:xfrm>
                                  <a:off x="1906779" y="21793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4" name="Rectangle 10955"/>
                              <wps:cNvSpPr/>
                              <wps:spPr>
                                <a:xfrm>
                                  <a:off x="1935728" y="21793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5" name="Rectangle 10961"/>
                              <wps:cNvSpPr/>
                              <wps:spPr>
                                <a:xfrm>
                                  <a:off x="2112519" y="217939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11.166,84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6" name="Rectangle 10962"/>
                              <wps:cNvSpPr/>
                              <wps:spPr>
                                <a:xfrm>
                                  <a:off x="2565521" y="21793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7" name="Rectangle 10968"/>
                              <wps:cNvSpPr/>
                              <wps:spPr>
                                <a:xfrm>
                                  <a:off x="3257421" y="21793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8" name="Rectangle 10969"/>
                              <wps:cNvSpPr/>
                              <wps:spPr>
                                <a:xfrm>
                                  <a:off x="3286380" y="21793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49" name="Rectangle 10970"/>
                              <wps:cNvSpPr/>
                              <wps:spPr>
                                <a:xfrm>
                                  <a:off x="3374765" y="276890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0" name="Shape 97213"/>
                              <wps:cNvSpPr/>
                              <wps:spPr>
                                <a:xfrm>
                                  <a:off x="0" y="383491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51" name="Rectangle 11021"/>
                              <wps:cNvSpPr/>
                              <wps:spPr>
                                <a:xfrm>
                                  <a:off x="2890133" y="434340"/>
                                  <a:ext cx="52720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3.060,00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2" name="Rectangle 11022"/>
                              <wps:cNvSpPr/>
                              <wps:spPr>
                                <a:xfrm>
                                  <a:off x="3286380" y="434340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3" name="Rectangle 11023"/>
                              <wps:cNvSpPr/>
                              <wps:spPr>
                                <a:xfrm>
                                  <a:off x="3374765" y="493291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4" name="Rectangle 79880"/>
                              <wps:cNvSpPr/>
                              <wps:spPr>
                                <a:xfrm>
                                  <a:off x="1822873" y="664467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5" name="Rectangle 79881"/>
                              <wps:cNvSpPr/>
                              <wps:spPr>
                                <a:xfrm>
                                  <a:off x="1793978" y="664467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6" name="Rectangle 79879"/>
                              <wps:cNvSpPr/>
                              <wps:spPr>
                                <a:xfrm>
                                  <a:off x="1737615" y="664467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7" name="Rectangle 11061"/>
                              <wps:cNvSpPr/>
                              <wps:spPr>
                                <a:xfrm>
                                  <a:off x="1935728" y="664467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8" name="Rectangle 11067"/>
                              <wps:cNvSpPr/>
                              <wps:spPr>
                                <a:xfrm>
                                  <a:off x="2112519" y="664467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11.046,48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59" name="Rectangle 11068"/>
                              <wps:cNvSpPr/>
                              <wps:spPr>
                                <a:xfrm>
                                  <a:off x="2565521" y="664467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60" name="Rectangle 79884"/>
                              <wps:cNvSpPr/>
                              <wps:spPr>
                                <a:xfrm>
                                  <a:off x="3144620" y="664467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61" name="Rectangle 79883"/>
                              <wps:cNvSpPr/>
                              <wps:spPr>
                                <a:xfrm>
                                  <a:off x="3173515" y="664467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62" name="Rectangle 79882"/>
                              <wps:cNvSpPr/>
                              <wps:spPr>
                                <a:xfrm>
                                  <a:off x="3088257" y="664467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63" name="Rectangle 11075"/>
                              <wps:cNvSpPr/>
                              <wps:spPr>
                                <a:xfrm>
                                  <a:off x="3286380" y="664467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64" name="Rectangle 11076"/>
                              <wps:cNvSpPr/>
                              <wps:spPr>
                                <a:xfrm>
                                  <a:off x="3374765" y="723418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65" name="Shape 97214"/>
                              <wps:cNvSpPr/>
                              <wps:spPr>
                                <a:xfrm>
                                  <a:off x="6099" y="601428"/>
                                  <a:ext cx="1973832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3834"/>
                                    <a:gd name="f4" fmla="val 12192"/>
                                    <a:gd name="f5" fmla="*/ f0 1 1973834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3834"/>
                                    <a:gd name="f13" fmla="*/ f10 1 12192"/>
                                    <a:gd name="f14" fmla="*/ 0 1 f12"/>
                                    <a:gd name="f15" fmla="*/ 1973834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3834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66" name="Shape 97215"/>
                              <wps:cNvSpPr/>
                              <wps:spPr>
                                <a:xfrm>
                                  <a:off x="1979931" y="601428"/>
                                  <a:ext cx="629719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29717"/>
                                    <a:gd name="f4" fmla="val 12192"/>
                                    <a:gd name="f5" fmla="*/ f0 1 629717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29717"/>
                                    <a:gd name="f13" fmla="*/ f10 1 12192"/>
                                    <a:gd name="f14" fmla="*/ 0 1 f12"/>
                                    <a:gd name="f15" fmla="*/ 629717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29717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67" name="Shape 97216"/>
                              <wps:cNvSpPr/>
                              <wps:spPr>
                                <a:xfrm>
                                  <a:off x="2609724" y="601428"/>
                                  <a:ext cx="7208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20852"/>
                                    <a:gd name="f4" fmla="val 12192"/>
                                    <a:gd name="f5" fmla="*/ f0 1 72085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20852"/>
                                    <a:gd name="f13" fmla="*/ f10 1 12192"/>
                                    <a:gd name="f14" fmla="*/ 0 1 f12"/>
                                    <a:gd name="f15" fmla="*/ 72085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2085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68" name="Shape 97217"/>
                              <wps:cNvSpPr/>
                              <wps:spPr>
                                <a:xfrm>
                                  <a:off x="0" y="831546"/>
                                  <a:ext cx="1979932" cy="4876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48768"/>
                                    <a:gd name="f5" fmla="*/ f0 1 1979930"/>
                                    <a:gd name="f6" fmla="*/ f1 1 4876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48768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4876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4876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69" name="Rectangle 79889"/>
                              <wps:cNvSpPr/>
                              <wps:spPr>
                                <a:xfrm>
                                  <a:off x="1822873" y="880878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0" name="Rectangle 79891"/>
                              <wps:cNvSpPr/>
                              <wps:spPr>
                                <a:xfrm>
                                  <a:off x="1793978" y="88087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1" name="Rectangle 79887"/>
                              <wps:cNvSpPr/>
                              <wps:spPr>
                                <a:xfrm>
                                  <a:off x="1737615" y="880878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2" name="Rectangle 11124"/>
                              <wps:cNvSpPr/>
                              <wps:spPr>
                                <a:xfrm>
                                  <a:off x="1935728" y="88087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3" name="Rectangle 11130"/>
                              <wps:cNvSpPr/>
                              <wps:spPr>
                                <a:xfrm>
                                  <a:off x="2112519" y="880878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11.046,48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4" name="Rectangle 11131"/>
                              <wps:cNvSpPr/>
                              <wps:spPr>
                                <a:xfrm>
                                  <a:off x="2565521" y="88087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5" name="Rectangle 79894"/>
                              <wps:cNvSpPr/>
                              <wps:spPr>
                                <a:xfrm>
                                  <a:off x="3088257" y="880878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6" name="Rectangle 79898"/>
                              <wps:cNvSpPr/>
                              <wps:spPr>
                                <a:xfrm>
                                  <a:off x="3144620" y="88087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7" name="Rectangle 79896"/>
                              <wps:cNvSpPr/>
                              <wps:spPr>
                                <a:xfrm>
                                  <a:off x="3173515" y="880878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8" name="Rectangle 11138"/>
                              <wps:cNvSpPr/>
                              <wps:spPr>
                                <a:xfrm>
                                  <a:off x="3286380" y="880878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79" name="Rectangle 11139"/>
                              <wps:cNvSpPr/>
                              <wps:spPr>
                                <a:xfrm>
                                  <a:off x="3374765" y="941347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0" name="Rectangle 79907"/>
                              <wps:cNvSpPr/>
                              <wps:spPr>
                                <a:xfrm>
                                  <a:off x="1793978" y="111099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1" name="Rectangle 79903"/>
                              <wps:cNvSpPr/>
                              <wps:spPr>
                                <a:xfrm>
                                  <a:off x="1737615" y="1110996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2" name="Rectangle 79905"/>
                              <wps:cNvSpPr/>
                              <wps:spPr>
                                <a:xfrm>
                                  <a:off x="1822873" y="1110996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3" name="Rectangle 11179"/>
                              <wps:cNvSpPr/>
                              <wps:spPr>
                                <a:xfrm>
                                  <a:off x="1935728" y="111099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4" name="Rectangle 11185"/>
                              <wps:cNvSpPr/>
                              <wps:spPr>
                                <a:xfrm>
                                  <a:off x="2112519" y="1110996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11.046,48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5" name="Rectangle 11186"/>
                              <wps:cNvSpPr/>
                              <wps:spPr>
                                <a:xfrm>
                                  <a:off x="2565521" y="111099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6" name="Rectangle 79911"/>
                              <wps:cNvSpPr/>
                              <wps:spPr>
                                <a:xfrm>
                                  <a:off x="3173515" y="1110996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7" name="Rectangle 79913"/>
                              <wps:cNvSpPr/>
                              <wps:spPr>
                                <a:xfrm>
                                  <a:off x="3144620" y="111099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8" name="Rectangle 79909"/>
                              <wps:cNvSpPr/>
                              <wps:spPr>
                                <a:xfrm>
                                  <a:off x="3088257" y="1110996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89" name="Rectangle 11193"/>
                              <wps:cNvSpPr/>
                              <wps:spPr>
                                <a:xfrm>
                                  <a:off x="3286380" y="111099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90" name="Rectangle 11194"/>
                              <wps:cNvSpPr/>
                              <wps:spPr>
                                <a:xfrm>
                                  <a:off x="3374765" y="1171474"/>
                                  <a:ext cx="42062" cy="18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91" name="Shape 97218"/>
                              <wps:cNvSpPr/>
                              <wps:spPr>
                                <a:xfrm>
                                  <a:off x="18288" y="1047957"/>
                                  <a:ext cx="1961644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61642"/>
                                    <a:gd name="f4" fmla="val 12192"/>
                                    <a:gd name="f5" fmla="*/ f0 1 196164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61642"/>
                                    <a:gd name="f13" fmla="*/ f10 1 12192"/>
                                    <a:gd name="f14" fmla="*/ 0 1 f12"/>
                                    <a:gd name="f15" fmla="*/ 196164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6164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92" name="Shape 97219"/>
                              <wps:cNvSpPr/>
                              <wps:spPr>
                                <a:xfrm>
                                  <a:off x="1979931" y="1047957"/>
                                  <a:ext cx="629719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629717"/>
                                    <a:gd name="f4" fmla="val 12192"/>
                                    <a:gd name="f5" fmla="*/ f0 1 629717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629717"/>
                                    <a:gd name="f13" fmla="*/ f10 1 12192"/>
                                    <a:gd name="f14" fmla="*/ 0 1 f12"/>
                                    <a:gd name="f15" fmla="*/ 629717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629717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93" name="Shape 97220"/>
                              <wps:cNvSpPr/>
                              <wps:spPr>
                                <a:xfrm>
                                  <a:off x="2609724" y="1047957"/>
                                  <a:ext cx="7208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20852"/>
                                    <a:gd name="f4" fmla="val 12192"/>
                                    <a:gd name="f5" fmla="*/ f0 1 720852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20852"/>
                                    <a:gd name="f13" fmla="*/ f10 1 12192"/>
                                    <a:gd name="f14" fmla="*/ 0 1 f12"/>
                                    <a:gd name="f15" fmla="*/ 720852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2085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94" name="Shape 97221"/>
                              <wps:cNvSpPr/>
                              <wps:spPr>
                                <a:xfrm>
                                  <a:off x="0" y="1278084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395" name="Rectangle 11243"/>
                              <wps:cNvSpPr/>
                              <wps:spPr>
                                <a:xfrm>
                                  <a:off x="1483100" y="1328924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13.810,76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96" name="Rectangle 11244"/>
                              <wps:cNvSpPr/>
                              <wps:spPr>
                                <a:xfrm>
                                  <a:off x="1935728" y="1328924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97" name="Rectangle 11250"/>
                              <wps:cNvSpPr/>
                              <wps:spPr>
                                <a:xfrm>
                                  <a:off x="2056128" y="1328924"/>
                                  <a:ext cx="22551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130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98" name="Rectangle 11251"/>
                              <wps:cNvSpPr/>
                              <wps:spPr>
                                <a:xfrm>
                                  <a:off x="2225676" y="1328924"/>
                                  <a:ext cx="452243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.339,20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399" name="Rectangle 11252"/>
                              <wps:cNvSpPr/>
                              <wps:spPr>
                                <a:xfrm>
                                  <a:off x="2565521" y="1328924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0" name="Rectangle 11258"/>
                              <wps:cNvSpPr/>
                              <wps:spPr>
                                <a:xfrm>
                                  <a:off x="2833752" y="1328924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16.200,00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1" name="Rectangle 11259"/>
                              <wps:cNvSpPr/>
                              <wps:spPr>
                                <a:xfrm>
                                  <a:off x="3286380" y="1328924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2" name="Rectangle 79926"/>
                              <wps:cNvSpPr/>
                              <wps:spPr>
                                <a:xfrm>
                                  <a:off x="1793978" y="154559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3" name="Rectangle 79923"/>
                              <wps:cNvSpPr/>
                              <wps:spPr>
                                <a:xfrm>
                                  <a:off x="1822873" y="1545592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4" name="Rectangle 79922"/>
                              <wps:cNvSpPr/>
                              <wps:spPr>
                                <a:xfrm>
                                  <a:off x="1737615" y="1545592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5" name="Rectangle 11297"/>
                              <wps:cNvSpPr/>
                              <wps:spPr>
                                <a:xfrm>
                                  <a:off x="1935728" y="154559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6" name="Rectangle 11303"/>
                              <wps:cNvSpPr/>
                              <wps:spPr>
                                <a:xfrm>
                                  <a:off x="2112519" y="1545592"/>
                                  <a:ext cx="60217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10.408,08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7" name="Rectangle 11304"/>
                              <wps:cNvSpPr/>
                              <wps:spPr>
                                <a:xfrm>
                                  <a:off x="2565521" y="154559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8" name="Rectangle 79928"/>
                              <wps:cNvSpPr/>
                              <wps:spPr>
                                <a:xfrm>
                                  <a:off x="3088257" y="1545592"/>
                                  <a:ext cx="7552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09" name="Rectangle 79932"/>
                              <wps:cNvSpPr/>
                              <wps:spPr>
                                <a:xfrm>
                                  <a:off x="3144620" y="154559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10" name="Rectangle 79930"/>
                              <wps:cNvSpPr/>
                              <wps:spPr>
                                <a:xfrm>
                                  <a:off x="3173515" y="1545592"/>
                                  <a:ext cx="15049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11" name="Rectangle 11311"/>
                              <wps:cNvSpPr/>
                              <wps:spPr>
                                <a:xfrm>
                                  <a:off x="3286380" y="154559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5992" o:spid="_x0000_s1306" style="position:absolute;margin-left:-70.8pt;margin-top:-34.2pt;width:270.55pt;height:133.6pt;z-index:251659776;mso-position-horizontal-relative:text;mso-position-vertical-relative:text" coordsize="34359,16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">
                      <v:rect id="Rectangle 10900" o:spid="_x0000_s1307" style="position:absolute;left:15394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1.200,78</w:t>
                              </w:r>
                            </w:p>
                          </w:txbxContent>
                        </v:textbox>
                      </v:rect>
                      <v:rect id="Rectangle 10901" o:spid="_x0000_s1308" style="position:absolute;left:1935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07" o:spid="_x0000_s1309" style="position:absolute;left:21125;width:338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11.16</w:t>
                              </w:r>
                            </w:p>
                          </w:txbxContent>
                        </v:textbox>
                      </v:rect>
                      <v:rect id="Rectangle 79877" o:spid="_x0000_s1310" style="position:absolute;left:24526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84</w:t>
                              </w:r>
                            </w:p>
                          </w:txbxContent>
                        </v:textbox>
                      </v:rect>
                      <v:rect id="Rectangle 79876" o:spid="_x0000_s1311" style="position:absolute;left:23674;width:7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79878" o:spid="_x0000_s1312" style="position:absolute;left:2423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0909" o:spid="_x0000_s1313" style="position:absolute;left:2565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15" o:spid="_x0000_s1314" style="position:absolute;left:28901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3.060,00</w:t>
                              </w:r>
                            </w:p>
                          </w:txbxContent>
                        </v:textbox>
                      </v:rect>
                      <v:rect id="Rectangle 10916" o:spid="_x0000_s1315" style="position:absolute;left:3286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17" o:spid="_x0000_s1316" style="position:absolute;left:33747;top:58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12" o:spid="_x0000_s1317" style="position:absolute;top:1670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rect id="Rectangle 10954" o:spid="_x0000_s1318" style="position:absolute;left:19067;top:217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55" o:spid="_x0000_s1319" style="position:absolute;left:19357;top:217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61" o:spid="_x0000_s1320" style="position:absolute;left:21125;top:2179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11.166,84</w:t>
                              </w:r>
                            </w:p>
                          </w:txbxContent>
                        </v:textbox>
                      </v:rect>
                      <v:rect id="Rectangle 10962" o:spid="_x0000_s1321" style="position:absolute;left:25655;top:217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68" o:spid="_x0000_s1322" style="position:absolute;left:32574;top:217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69" o:spid="_x0000_s1323" style="position:absolute;left:32863;top:217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70" o:spid="_x0000_s1324" style="position:absolute;left:33747;top:27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13" o:spid="_x0000_s1325" style="position:absolute;top:3834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rect id="Rectangle 11021" o:spid="_x0000_s1326" style="position:absolute;left:28901;top:4343;width:52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3.060,00</w:t>
                              </w:r>
                            </w:p>
                          </w:txbxContent>
                        </v:textbox>
                      </v:rect>
                      <v:rect id="Rectangle 11022" o:spid="_x0000_s1327" style="position:absolute;left:32863;top:434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023" o:spid="_x0000_s1328" style="position:absolute;left:33747;top:493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880" o:spid="_x0000_s1329" style="position:absolute;left:18228;top:6644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79881" o:spid="_x0000_s1330" style="position:absolute;left:17939;top:6644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879" o:spid="_x0000_s1331" style="position:absolute;left:17376;top:6644;width:7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1061" o:spid="_x0000_s1332" style="position:absolute;left:19357;top:664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067" o:spid="_x0000_s1333" style="position:absolute;left:21125;top:6644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11.046,48</w:t>
                              </w:r>
                            </w:p>
                          </w:txbxContent>
                        </v:textbox>
                      </v:rect>
                      <v:rect id="Rectangle 11068" o:spid="_x0000_s1334" style="position:absolute;left:25655;top:664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884" o:spid="_x0000_s1335" style="position:absolute;left:31446;top:664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883" o:spid="_x0000_s1336" style="position:absolute;left:31735;top:6644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79882" o:spid="_x0000_s1337" style="position:absolute;left:30882;top:6644;width:7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1075" o:spid="_x0000_s1338" style="position:absolute;left:32863;top:6644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076" o:spid="_x0000_s1339" style="position:absolute;left:33747;top:723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14" o:spid="_x0000_s1340" style="position:absolute;left:60;top:6014;width:19739;height:122;visibility:visible;mso-wrap-style:square;v-text-anchor:top" coordsize="197383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" path="m,l1973834,r,12192l,12192,,e" filled="f" stroked="f">
                        <v:path arrowok="t" o:connecttype="custom" o:connectlocs="986916,0;1973832,6094;986916,12188;0,6094" o:connectangles="270,0,90,180" textboxrect="0,0,1973834,12192"/>
                      </v:shape>
                      <v:shape id="Shape 97215" o:spid="_x0000_s1341" style="position:absolute;left:19799;top:6014;width:6297;height:122;visibility:visible;mso-wrap-style:square;v-text-anchor:top" coordsize="62971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" path="m,l629717,r,12192l,12192,,e" filled="f" stroked="f">
                        <v:path arrowok="t" o:connecttype="custom" o:connectlocs="314860,0;629719,6094;314860,12188;0,6094" o:connectangles="270,0,90,180" textboxrect="0,0,629717,12192"/>
                      </v:shape>
                      <v:shape id="Shape 97216" o:spid="_x0000_s1342" style="position:absolute;left:26097;top:6014;width:7208;height:122;visibility:visible;mso-wrap-style:square;v-text-anchor:top" coordsize="72085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" path="m,l720852,r,12192l,12192,,e" filled="f" stroked="f">
                        <v:path arrowok="t" o:connecttype="custom" o:connectlocs="360424,0;720848,6094;360424,12188;0,6094" o:connectangles="270,0,90,180" textboxrect="0,0,720852,12192"/>
                      </v:shape>
                      <v:shape id="Shape 97217" o:spid="_x0000_s1343" style="position:absolute;top:8315;width:19799;height:488;visibility:visible;mso-wrap-style:square;v-text-anchor:top" coordsize="197993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" path="m,l1979930,r,48768l,48768,,e" filled="f" stroked="f">
                        <v:path arrowok="t" o:connecttype="custom" o:connectlocs="989966,0;1979932,24382;989966,48764;0,24382" o:connectangles="270,0,90,180" textboxrect="0,0,1979930,48768"/>
                      </v:shape>
                      <v:rect id="Rectangle 79889" o:spid="_x0000_s1344" style="position:absolute;left:18228;top:8808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79891" o:spid="_x0000_s1345" style="position:absolute;left:17939;top:880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887" o:spid="_x0000_s1346" style="position:absolute;left:17376;top:8808;width:75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1124" o:spid="_x0000_s1347" style="position:absolute;left:19357;top:880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30" o:spid="_x0000_s1348" style="position:absolute;left:21125;top:8808;width:602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11.046,48</w:t>
                              </w:r>
                            </w:p>
                          </w:txbxContent>
                        </v:textbox>
                      </v:rect>
                      <v:rect id="Rectangle 11131" o:spid="_x0000_s1349" style="position:absolute;left:25655;top:880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894" o:spid="_x0000_s1350" style="position:absolute;left:30882;top:8808;width:75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9898" o:spid="_x0000_s1351" style="position:absolute;left:31446;top:880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896" o:spid="_x0000_s1352" style="position:absolute;left:31735;top:8808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11138" o:spid="_x0000_s1353" style="position:absolute;left:32863;top:880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39" o:spid="_x0000_s1354" style="position:absolute;left:33747;top:941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907" o:spid="_x0000_s1355" style="position:absolute;left:17939;top:11109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903" o:spid="_x0000_s1356" style="position:absolute;left:17376;top:11109;width:75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9905" o:spid="_x0000_s1357" style="position:absolute;left:18228;top:11109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11179" o:spid="_x0000_s1358" style="position:absolute;left:19357;top:11109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85" o:spid="_x0000_s1359" style="position:absolute;left:21125;top:11109;width:602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11.046,48</w:t>
                              </w:r>
                            </w:p>
                          </w:txbxContent>
                        </v:textbox>
                      </v:rect>
                      <v:rect id="Rectangle 11186" o:spid="_x0000_s1360" style="position:absolute;left:25655;top:11109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911" o:spid="_x0000_s1361" style="position:absolute;left:31735;top:11109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79913" o:spid="_x0000_s1362" style="position:absolute;left:31446;top:11109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909" o:spid="_x0000_s1363" style="position:absolute;left:30882;top:11109;width:75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1193" o:spid="_x0000_s1364" style="position:absolute;left:32863;top:11109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94" o:spid="_x0000_s1365" style="position:absolute;left:33747;top:1171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18" o:spid="_x0000_s1366" style="position:absolute;left:182;top:10479;width:19617;height:122;visibility:visible;mso-wrap-style:square;v-text-anchor:top" coordsize="19616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" path="m,l1961642,r,12192l,12192,,e" filled="f" stroked="f">
                        <v:path arrowok="t" o:connecttype="custom" o:connectlocs="980822,0;1961644,6094;980822,12188;0,6094" o:connectangles="270,0,90,180" textboxrect="0,0,1961642,12192"/>
                      </v:shape>
                      <v:shape id="Shape 97219" o:spid="_x0000_s1367" style="position:absolute;left:19799;top:10479;width:6297;height:122;visibility:visible;mso-wrap-style:square;v-text-anchor:top" coordsize="62971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" path="m,l629717,r,12192l,12192,,e" filled="f" stroked="f">
                        <v:path arrowok="t" o:connecttype="custom" o:connectlocs="314860,0;629719,6094;314860,12188;0,6094" o:connectangles="270,0,90,180" textboxrect="0,0,629717,12192"/>
                      </v:shape>
                      <v:shape id="Shape 97220" o:spid="_x0000_s1368" style="position:absolute;left:26097;top:10479;width:7208;height:122;visibility:visible;mso-wrap-style:square;v-text-anchor:top" coordsize="72085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" path="m,l720852,r,12192l,12192,,e" filled="f" stroked="f">
                        <v:path arrowok="t" o:connecttype="custom" o:connectlocs="360424,0;720848,6094;360424,12188;0,6094" o:connectangles="270,0,90,180" textboxrect="0,0,720852,12192"/>
                      </v:shape>
                      <v:shape id="Shape 97221" o:spid="_x0000_s1369" style="position:absolute;top:12780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rect id="Rectangle 11243" o:spid="_x0000_s1370" style="position:absolute;left:14831;top:13289;width:60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13.810,76</w:t>
                              </w:r>
                            </w:p>
                          </w:txbxContent>
                        </v:textbox>
                      </v:rect>
                      <v:rect id="Rectangle 11244" o:spid="_x0000_s1371" style="position:absolute;left:19357;top:1328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50" o:spid="_x0000_s1372" style="position:absolute;left:20561;top:13289;width:22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130</w:t>
                              </w:r>
                            </w:p>
                          </w:txbxContent>
                        </v:textbox>
                      </v:rect>
                      <v:rect id="Rectangle 11251" o:spid="_x0000_s1373" style="position:absolute;left:22256;top:13289;width:452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.339,20</w:t>
                              </w:r>
                            </w:p>
                          </w:txbxContent>
                        </v:textbox>
                      </v:rect>
                      <v:rect id="Rectangle 11252" o:spid="_x0000_s1374" style="position:absolute;left:25655;top:1328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58" o:spid="_x0000_s1375" style="position:absolute;left:28337;top:13289;width:602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16.200,00</w:t>
                              </w:r>
                            </w:p>
                          </w:txbxContent>
                        </v:textbox>
                      </v:rect>
                      <v:rect id="Rectangle 11259" o:spid="_x0000_s1376" style="position:absolute;left:32863;top:1328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926" o:spid="_x0000_s1377" style="position:absolute;left:17939;top:15455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923" o:spid="_x0000_s1378" style="position:absolute;left:18228;top:15455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79922" o:spid="_x0000_s1379" style="position:absolute;left:17376;top:15455;width:75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1297" o:spid="_x0000_s1380" style="position:absolute;left:19357;top:15455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03" o:spid="_x0000_s1381" style="position:absolute;left:21125;top:15455;width:602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10.408,08</w:t>
                              </w:r>
                            </w:p>
                          </w:txbxContent>
                        </v:textbox>
                      </v:rect>
                      <v:rect id="Rectangle 11304" o:spid="_x0000_s1382" style="position:absolute;left:25655;top:15455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928" o:spid="_x0000_s1383" style="position:absolute;left:30882;top:15455;width:75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9932" o:spid="_x0000_s1384" style="position:absolute;left:31446;top:15455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79930" o:spid="_x0000_s1385" style="position:absolute;left:31735;top:15455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11311" o:spid="_x0000_s1386" style="position:absolute;left:32863;top:15455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615,14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11.166,84 </w:t>
            </w:r>
          </w:p>
          <w:p w:rsidR="00E03C21" w:rsidRDefault="00687D22">
            <w:pPr>
              <w:spacing w:after="94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E03C21" w:rsidRDefault="00687D22">
            <w:pPr>
              <w:tabs>
                <w:tab w:val="center" w:pos="1476"/>
                <w:tab w:val="center" w:pos="2267"/>
                <w:tab w:val="center" w:pos="3603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-899412</wp:posOffset>
                      </wp:positionH>
                      <wp:positionV relativeFrom="paragraph">
                        <wp:posOffset>-50849</wp:posOffset>
                      </wp:positionV>
                      <wp:extent cx="1979932" cy="266702"/>
                      <wp:effectExtent l="0" t="0" r="1268" b="0"/>
                      <wp:wrapSquare wrapText="bothSides"/>
                      <wp:docPr id="412" name="Group 85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9932" cy="266702"/>
                                <a:chOff x="0" y="0"/>
                                <a:chExt cx="1979932" cy="266702"/>
                              </a:xfrm>
                            </wpg:grpSpPr>
                            <wps:wsp>
                              <wps:cNvPr id="413" name="Shape 97232"/>
                              <wps:cNvSpPr/>
                              <wps:spPr>
                                <a:xfrm>
                                  <a:off x="0" y="0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14" name="Shape 97233"/>
                              <wps:cNvSpPr/>
                              <wps:spPr>
                                <a:xfrm>
                                  <a:off x="0" y="216410"/>
                                  <a:ext cx="197993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979930"/>
                                    <a:gd name="f4" fmla="val 50292"/>
                                    <a:gd name="f5" fmla="*/ f0 1 197993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979930"/>
                                    <a:gd name="f13" fmla="*/ f10 1 50292"/>
                                    <a:gd name="f14" fmla="*/ 0 1 f12"/>
                                    <a:gd name="f15" fmla="*/ 197993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97993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60C5CF" id="Group 85994" o:spid="_x0000_s1026" style="position:absolute;margin-left:-70.8pt;margin-top:-4pt;width:155.9pt;height:21pt;z-index:251660800" coordsize="1979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">
                      <v:shape id="Shape 97232" o:spid="_x0000_s1027" style="position:absolute;width:19799;height:502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v:shape id="Shape 97233" o:spid="_x0000_s1028" style="position:absolute;top:2164;width:19799;height:503;visibility:visible;mso-wrap-style:square;v-text-anchor:top" coordsize="197993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" path="m,l1979930,r,50292l,50292,,e" filled="f" stroked="f">
                        <v:path arrowok="t" o:connecttype="custom" o:connectlocs="989966,0;1979932,25146;989966,50292;0,25146" o:connectangles="270,0,90,180" textboxrect="0,0,1979930,50292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0,00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10.408,08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0,00 </w:t>
            </w:r>
          </w:p>
          <w:p w:rsidR="00E03C21" w:rsidRDefault="00687D22">
            <w:pPr>
              <w:spacing w:after="0"/>
              <w:ind w:right="70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tbl>
            <w:tblPr>
              <w:tblW w:w="522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19"/>
              <w:gridCol w:w="1225"/>
              <w:gridCol w:w="782"/>
            </w:tblGrid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273"/>
              </w:trPr>
              <w:tc>
                <w:tcPr>
                  <w:tcW w:w="3219" w:type="dxa"/>
                  <w:tcBorders>
                    <w:bottom w:val="single" w:sz="8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25" w:type="dxa"/>
                  </w:tcMar>
                </w:tcPr>
                <w:p w:rsidR="00E03C21" w:rsidRDefault="00687D22">
                  <w:pPr>
                    <w:spacing w:after="0"/>
                    <w:ind w:right="164"/>
                    <w:jc w:val="right"/>
                  </w:pPr>
                  <w:r>
                    <w:rPr>
                      <w:rFonts w:ascii="Arial" w:eastAsia="Arial" w:hAnsi="Arial" w:cs="Arial"/>
                      <w:i/>
                      <w:sz w:val="16"/>
                    </w:rPr>
                    <w:t xml:space="preserve">0,00 </w:t>
                  </w:r>
                </w:p>
              </w:tc>
              <w:tc>
                <w:tcPr>
                  <w:tcW w:w="1225" w:type="dxa"/>
                  <w:tcBorders>
                    <w:bottom w:val="single" w:sz="8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25" w:type="dxa"/>
                  </w:tcMar>
                </w:tcPr>
                <w:p w:rsidR="00E03C21" w:rsidRDefault="00687D22">
                  <w:pPr>
                    <w:spacing w:after="0"/>
                    <w:ind w:left="89"/>
                  </w:pPr>
                  <w:r>
                    <w:rPr>
                      <w:rFonts w:ascii="Arial" w:eastAsia="Arial" w:hAnsi="Arial" w:cs="Arial"/>
                      <w:i/>
                      <w:sz w:val="16"/>
                    </w:rPr>
                    <w:t xml:space="preserve">20.816,16 </w:t>
                  </w:r>
                </w:p>
              </w:tc>
              <w:tc>
                <w:tcPr>
                  <w:tcW w:w="782" w:type="dxa"/>
                  <w:tcBorders>
                    <w:bottom w:val="single" w:sz="8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25" w:type="dxa"/>
                  </w:tcMar>
                </w:tcPr>
                <w:p w:rsidR="00E03C21" w:rsidRDefault="00687D22">
                  <w:pPr>
                    <w:spacing w:after="0"/>
                    <w:ind w:right="44"/>
                    <w:jc w:val="right"/>
                  </w:pPr>
                  <w:r>
                    <w:rPr>
                      <w:rFonts w:ascii="Arial" w:eastAsia="Arial" w:hAnsi="Arial" w:cs="Arial"/>
                      <w:i/>
                      <w:sz w:val="16"/>
                    </w:rPr>
                    <w:t xml:space="preserve">0,00 </w:t>
                  </w:r>
                </w:p>
              </w:tc>
            </w:tr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389"/>
              </w:trPr>
              <w:tc>
                <w:tcPr>
                  <w:tcW w:w="3219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25" w:type="dxa"/>
                  </w:tcMar>
                  <w:vAlign w:val="center"/>
                </w:tcPr>
                <w:p w:rsidR="00E03C21" w:rsidRDefault="00687D22">
                  <w:pPr>
                    <w:spacing w:after="0"/>
                    <w:ind w:right="164"/>
                    <w:jc w:val="right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13.810,76 </w:t>
                  </w:r>
                </w:p>
              </w:tc>
              <w:tc>
                <w:tcPr>
                  <w:tcW w:w="1225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25" w:type="dxa"/>
                  </w:tcMar>
                  <w:vAlign w:val="center"/>
                </w:tcPr>
                <w:p w:rsidR="00E03C21" w:rsidRDefault="00687D22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151.155,36 </w:t>
                  </w:r>
                </w:p>
              </w:tc>
              <w:tc>
                <w:tcPr>
                  <w:tcW w:w="782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25" w:type="dxa"/>
                  </w:tcMar>
                  <w:vAlign w:val="center"/>
                </w:tcPr>
                <w:p w:rsidR="00E03C21" w:rsidRDefault="00687D22">
                  <w:pPr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16.200,00 </w:t>
                  </w:r>
                </w:p>
              </w:tc>
            </w:tr>
          </w:tbl>
          <w:p w:rsidR="00E03C21" w:rsidRDefault="00687D22">
            <w:pPr>
              <w:spacing w:after="0"/>
              <w:ind w:right="29"/>
              <w:jc w:val="center"/>
            </w:pP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</w:r>
            <w:r>
              <w:rPr>
                <w:rFonts w:ascii="Arial" w:eastAsia="Arial" w:hAnsi="Arial" w:cs="Arial"/>
                <w:i/>
                <w:sz w:val="16"/>
              </w:rPr>
              <w:t xml:space="preserve"> 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5617" cy="268531"/>
                      <wp:effectExtent l="0" t="0" r="6533" b="17219"/>
                      <wp:docPr id="415" name="Group 87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617" cy="268531"/>
                                <a:chOff x="0" y="0"/>
                                <a:chExt cx="1955617" cy="268531"/>
                              </a:xfrm>
                            </wpg:grpSpPr>
                            <wps:wsp>
                              <wps:cNvPr id="416" name="Rectangle 10255"/>
                              <wps:cNvSpPr/>
                              <wps:spPr>
                                <a:xfrm>
                                  <a:off x="0" y="51151"/>
                                  <a:ext cx="22551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337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17" name="Rectangle 10256"/>
                              <wps:cNvSpPr/>
                              <wps:spPr>
                                <a:xfrm>
                                  <a:off x="169164" y="51151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18" name="Rectangle 10262"/>
                              <wps:cNvSpPr/>
                              <wps:spPr>
                                <a:xfrm>
                                  <a:off x="263648" y="51151"/>
                                  <a:ext cx="17282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C1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19" name="Rectangle 10263"/>
                              <wps:cNvSpPr/>
                              <wps:spPr>
                                <a:xfrm>
                                  <a:off x="393137" y="51151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20" name="Rectangle 10269"/>
                              <wps:cNvSpPr/>
                              <wps:spPr>
                                <a:xfrm>
                                  <a:off x="489149" y="51151"/>
                                  <a:ext cx="84906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Administrativo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21" name="Rectangle 10270"/>
                              <wps:cNvSpPr/>
                              <wps:spPr>
                                <a:xfrm>
                                  <a:off x="1127711" y="51151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22" name="Rectangle 10276"/>
                              <wps:cNvSpPr/>
                              <wps:spPr>
                                <a:xfrm>
                                  <a:off x="1792553" y="49624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23" name="Rectangle 10277"/>
                              <wps:cNvSpPr/>
                              <wps:spPr>
                                <a:xfrm>
                                  <a:off x="1905326" y="49624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24" name="Shape 97236"/>
                              <wps:cNvSpPr/>
                              <wps:spPr>
                                <a:xfrm>
                                  <a:off x="1661492" y="0"/>
                                  <a:ext cx="12188" cy="218239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8237"/>
                                    <a:gd name="f5" fmla="*/ f0 1 12192"/>
                                    <a:gd name="f6" fmla="*/ f1 1 218237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8237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8237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8237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25" name="Shape 97237"/>
                              <wps:cNvSpPr/>
                              <wps:spPr>
                                <a:xfrm>
                                  <a:off x="1943429" y="0"/>
                                  <a:ext cx="12188" cy="218239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8237"/>
                                    <a:gd name="f5" fmla="*/ f0 1 12192"/>
                                    <a:gd name="f6" fmla="*/ f1 1 218237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8237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8237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8237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26" name="Shape 97238"/>
                              <wps:cNvSpPr/>
                              <wps:spPr>
                                <a:xfrm>
                                  <a:off x="444956" y="218239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27" name="Shape 97239"/>
                              <wps:cNvSpPr/>
                              <wps:spPr>
                                <a:xfrm>
                                  <a:off x="1673681" y="218239"/>
                                  <a:ext cx="269748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50292"/>
                                    <a:gd name="f5" fmla="*/ f0 1 26974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502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246" o:spid="_x0000_s1387" style="width:154pt;height:21.15pt;mso-position-horizontal-relative:char;mso-position-vertical-relative:line" coordsize="19556,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">
                      <v:rect id="Rectangle 10255" o:spid="_x0000_s1388" style="position:absolute;top:511;width:22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337</w:t>
                              </w:r>
                            </w:p>
                          </w:txbxContent>
                        </v:textbox>
                      </v:rect>
                      <v:rect id="Rectangle 10256" o:spid="_x0000_s1389" style="position:absolute;left:1691;top:51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62" o:spid="_x0000_s1390" style="position:absolute;left:2636;top:511;width:17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C1</w:t>
                              </w:r>
                            </w:p>
                          </w:txbxContent>
                        </v:textbox>
                      </v:rect>
                      <v:rect id="Rectangle 10263" o:spid="_x0000_s1391" style="position:absolute;left:3931;top:51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69" o:spid="_x0000_s1392" style="position:absolute;left:4891;top:511;width:849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Administrativo</w:t>
                              </w:r>
                            </w:p>
                          </w:txbxContent>
                        </v:textbox>
                      </v:rect>
                      <v:rect id="Rectangle 10270" o:spid="_x0000_s1393" style="position:absolute;left:11277;top:51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76" o:spid="_x0000_s1394" style="position:absolute;left:17925;top:496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v:textbox>
                      </v:rect>
                      <v:rect id="Rectangle 10277" o:spid="_x0000_s1395" style="position:absolute;left:19053;top:49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36" o:spid="_x0000_s1396" style="position:absolute;left:16614;width:122;height:2182;visibility:visible;mso-wrap-style:square;v-text-anchor:top" coordsize="12192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" path="m,l12192,r,218237l,218237,,e" filled="f" stroked="f">
                        <v:path arrowok="t" o:connecttype="custom" o:connectlocs="6094,0;12188,109120;6094,218239;0,109120" o:connectangles="270,0,90,180" textboxrect="0,0,12192,218237"/>
                      </v:shape>
                      <v:shape id="Shape 97237" o:spid="_x0000_s1397" style="position:absolute;left:19434;width:122;height:2182;visibility:visible;mso-wrap-style:square;v-text-anchor:top" coordsize="12192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" path="m,l12192,r,218237l,218237,,e" filled="f" stroked="f">
                        <v:path arrowok="t" o:connecttype="custom" o:connectlocs="6094,0;12188,109120;6094,218239;0,109120" o:connectangles="270,0,90,180" textboxrect="0,0,12192,218237"/>
                      </v:shape>
                      <v:shape id="Shape 97238" o:spid="_x0000_s1398" style="position:absolute;left:4449;top:2182;width:12226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239" o:spid="_x0000_s1399" style="position:absolute;left:16736;top:2182;width:2698;height:503;visibility:visible;mso-wrap-style:square;v-text-anchor:top" coordsize="2697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" path="m,l269748,r,50292l,50292,,e" filled="f" stroked="f">
                        <v:path arrowok="t" o:connecttype="custom" o:connectlocs="134874,0;269748,25146;134874,50292;0,25146" o:connectangles="270,0,90,180" textboxrect="0,0,269748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1020"/>
                <w:tab w:val="center" w:pos="305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337 C2 Aux. Admin.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124" cy="216411"/>
                      <wp:effectExtent l="0" t="0" r="10676" b="12189"/>
                      <wp:docPr id="428" name="Group 87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24" cy="216411"/>
                                <a:chOff x="0" y="0"/>
                                <a:chExt cx="294124" cy="216411"/>
                              </a:xfrm>
                            </wpg:grpSpPr>
                            <wps:wsp>
                              <wps:cNvPr id="429" name="Rectangle 10330"/>
                              <wps:cNvSpPr/>
                              <wps:spPr>
                                <a:xfrm>
                                  <a:off x="131060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30" name="Rectangle 10331"/>
                              <wps:cNvSpPr/>
                              <wps:spPr>
                                <a:xfrm>
                                  <a:off x="243843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31" name="Shape 97244"/>
                              <wps:cNvSpPr/>
                              <wps:spPr>
                                <a:xfrm>
                                  <a:off x="0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32" name="Shape 97245"/>
                              <wps:cNvSpPr/>
                              <wps:spPr>
                                <a:xfrm>
                                  <a:off x="281936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280" o:spid="_x0000_s1400" style="width:23.15pt;height:17.05pt;mso-position-horizontal-relative:char;mso-position-vertical-relative:line" coordsize="294124,21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">
                      <v:rect id="Rectangle 10330" o:spid="_x0000_s1401" style="position:absolute;left:131060;top:49322;width:1505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0331" o:spid="_x0000_s1402" style="position:absolute;left:243843;top:49322;width:377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44" o:spid="_x0000_s1403" style="position:absolute;width:12188;height:216411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245" o:spid="_x0000_s1404" style="position:absolute;left:281936;width:12188;height:216411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67806" cy="230116"/>
                      <wp:effectExtent l="0" t="0" r="13394" b="17534"/>
                      <wp:docPr id="433" name="Group 87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806" cy="230116"/>
                                <a:chOff x="0" y="0"/>
                                <a:chExt cx="1967806" cy="230116"/>
                              </a:xfrm>
                            </wpg:grpSpPr>
                            <wps:wsp>
                              <wps:cNvPr id="434" name="Rectangle 10362"/>
                              <wps:cNvSpPr/>
                              <wps:spPr>
                                <a:xfrm>
                                  <a:off x="0" y="50849"/>
                                  <a:ext cx="22551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337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35" name="Rectangle 10363"/>
                              <wps:cNvSpPr/>
                              <wps:spPr>
                                <a:xfrm>
                                  <a:off x="16916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36" name="Rectangle 10369"/>
                              <wps:cNvSpPr/>
                              <wps:spPr>
                                <a:xfrm>
                                  <a:off x="263648" y="50849"/>
                                  <a:ext cx="17282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37" name="Rectangle 10370"/>
                              <wps:cNvSpPr/>
                              <wps:spPr>
                                <a:xfrm>
                                  <a:off x="393137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38" name="Shape 97248"/>
                              <wps:cNvSpPr/>
                              <wps:spPr>
                                <a:xfrm>
                                  <a:off x="444956" y="0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39" name="Rectangle 10376"/>
                              <wps:cNvSpPr/>
                              <wps:spPr>
                                <a:xfrm>
                                  <a:off x="489149" y="50849"/>
                                  <a:ext cx="61752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Aux. Admi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40" name="Rectangle 10377"/>
                              <wps:cNvSpPr/>
                              <wps:spPr>
                                <a:xfrm>
                                  <a:off x="952448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41" name="Shape 97249"/>
                              <wps:cNvSpPr/>
                              <wps:spPr>
                                <a:xfrm>
                                  <a:off x="1673681" y="0"/>
                                  <a:ext cx="269748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50292"/>
                                    <a:gd name="f5" fmla="*/ f0 1 26974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502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42" name="Rectangle 10383"/>
                              <wps:cNvSpPr/>
                              <wps:spPr>
                                <a:xfrm>
                                  <a:off x="1792553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43" name="Rectangle 10384"/>
                              <wps:cNvSpPr/>
                              <wps:spPr>
                                <a:xfrm>
                                  <a:off x="190532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44" name="Shape 97250"/>
                              <wps:cNvSpPr/>
                              <wps:spPr>
                                <a:xfrm>
                                  <a:off x="1661492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45" name="Shape 97251"/>
                              <wps:cNvSpPr/>
                              <wps:spPr>
                                <a:xfrm>
                                  <a:off x="1943429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46" name="Shape 97252"/>
                              <wps:cNvSpPr/>
                              <wps:spPr>
                                <a:xfrm>
                                  <a:off x="437339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47" name="Shape 97253"/>
                              <wps:cNvSpPr/>
                              <wps:spPr>
                                <a:xfrm>
                                  <a:off x="449528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48" name="Shape 97254"/>
                              <wps:cNvSpPr/>
                              <wps:spPr>
                                <a:xfrm>
                                  <a:off x="461717" y="217928"/>
                                  <a:ext cx="1199692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199693"/>
                                    <a:gd name="f4" fmla="val 12192"/>
                                    <a:gd name="f5" fmla="*/ f0 1 1199693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199693"/>
                                    <a:gd name="f13" fmla="*/ f10 1 12192"/>
                                    <a:gd name="f14" fmla="*/ 0 1 f12"/>
                                    <a:gd name="f15" fmla="*/ 1199693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199693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49" name="Shape 97255"/>
                              <wps:cNvSpPr/>
                              <wps:spPr>
                                <a:xfrm>
                                  <a:off x="1661492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0" name="Shape 97256"/>
                              <wps:cNvSpPr/>
                              <wps:spPr>
                                <a:xfrm>
                                  <a:off x="1673681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1" name="Shape 97257"/>
                              <wps:cNvSpPr/>
                              <wps:spPr>
                                <a:xfrm>
                                  <a:off x="1685870" y="217928"/>
                                  <a:ext cx="257559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57556"/>
                                    <a:gd name="f4" fmla="val 12192"/>
                                    <a:gd name="f5" fmla="*/ f0 1 257556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57556"/>
                                    <a:gd name="f13" fmla="*/ f10 1 12192"/>
                                    <a:gd name="f14" fmla="*/ 0 1 f12"/>
                                    <a:gd name="f15" fmla="*/ 257556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57556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2" name="Shape 97258"/>
                              <wps:cNvSpPr/>
                              <wps:spPr>
                                <a:xfrm>
                                  <a:off x="1943429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3" name="Shape 97259"/>
                              <wps:cNvSpPr/>
                              <wps:spPr>
                                <a:xfrm>
                                  <a:off x="1955618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571" o:spid="_x0000_s1405" style="width:154.95pt;height:18.1pt;mso-position-horizontal-relative:char;mso-position-vertical-relative:line" coordsize="19678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">
                      <v:rect id="Rectangle 10362" o:spid="_x0000_s1406" style="position:absolute;top:508;width:22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337</w:t>
                              </w:r>
                            </w:p>
                          </w:txbxContent>
                        </v:textbox>
                      </v:rect>
                      <v:rect id="Rectangle 10363" o:spid="_x0000_s1407" style="position:absolute;left:169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369" o:spid="_x0000_s1408" style="position:absolute;left:2636;top:508;width:17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C2</w:t>
                              </w:r>
                            </w:p>
                          </w:txbxContent>
                        </v:textbox>
                      </v:rect>
                      <v:rect id="Rectangle 10370" o:spid="_x0000_s1409" style="position:absolute;left:393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48" o:spid="_x0000_s1410" style="position:absolute;left:4449;width:12226;height:502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rect id="Rectangle 10376" o:spid="_x0000_s1411" style="position:absolute;left:4891;top:508;width:617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Aux. Admi</w:t>
                              </w:r>
                            </w:p>
                          </w:txbxContent>
                        </v:textbox>
                      </v:rect>
                      <v:rect id="Rectangle 10377" o:spid="_x0000_s1412" style="position:absolute;left:9524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49" o:spid="_x0000_s1413" style="position:absolute;left:16736;width:2698;height:502;visibility:visible;mso-wrap-style:square;v-text-anchor:top" coordsize="2697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" path="m,l269748,r,50292l,50292,,e" filled="f" stroked="f">
                        <v:path arrowok="t" o:connecttype="custom" o:connectlocs="134874,0;269748,25146;134874,50292;0,25146" o:connectangles="270,0,90,180" textboxrect="0,0,269748,50292"/>
                      </v:shape>
                      <v:rect id="Rectangle 10383" o:spid="_x0000_s1414" style="position:absolute;left:17925;top:493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0384" o:spid="_x0000_s1415" style="position:absolute;left:1905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50" o:spid="_x0000_s1416" style="position:absolute;left:16614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251" o:spid="_x0000_s1417" style="position:absolute;left:19434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252" o:spid="_x0000_s1418" style="position:absolute;left:4373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53" o:spid="_x0000_s1419" style="position:absolute;left:4495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54" o:spid="_x0000_s1420" style="position:absolute;left:4617;top:2179;width:11997;height:122;visibility:visible;mso-wrap-style:square;v-text-anchor:top" coordsize="11996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" path="m,l1199693,r,12192l,12192,,e" filled="f" stroked="f">
                        <v:path arrowok="t" o:connecttype="custom" o:connectlocs="599846,0;1199692,6094;599846,12188;0,6094" o:connectangles="270,0,90,180" textboxrect="0,0,1199693,12192"/>
                      </v:shape>
                      <v:shape id="Shape 97255" o:spid="_x0000_s1421" style="position:absolute;left:16614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56" o:spid="_x0000_s1422" style="position:absolute;left:16736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57" o:spid="_x0000_s1423" style="position:absolute;left:16858;top:2179;width:2576;height:122;visibility:visible;mso-wrap-style:square;v-text-anchor:top" coordsize="2575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" path="m,l257556,r,12192l,12192,,e" filled="f" stroked="f">
                        <v:path arrowok="t" o:connecttype="custom" o:connectlocs="128780,0;257559,6094;128780,12188;0,6094" o:connectangles="270,0,90,180" textboxrect="0,0,257556,12192"/>
                      </v:shape>
                      <v:shape id="Shape 97258" o:spid="_x0000_s1424" style="position:absolute;left:19434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59" o:spid="_x0000_s1425" style="position:absolute;left:19556;top:217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974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grupo progra. </w:t>
            </w:r>
          </w:p>
          <w:p w:rsidR="00E03C21" w:rsidRDefault="00687D22">
            <w:pPr>
              <w:tabs>
                <w:tab w:val="center" w:pos="426"/>
                <w:tab w:val="center" w:pos="698"/>
                <w:tab w:val="center" w:pos="2900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1" locked="0" layoutInCell="1" allowOverlap="1">
                      <wp:simplePos x="0" y="0"/>
                      <wp:positionH relativeFrom="column">
                        <wp:posOffset>566873</wp:posOffset>
                      </wp:positionH>
                      <wp:positionV relativeFrom="paragraph">
                        <wp:posOffset>-56939</wp:posOffset>
                      </wp:positionV>
                      <wp:extent cx="1524377" cy="245359"/>
                      <wp:effectExtent l="0" t="0" r="18673" b="2291"/>
                      <wp:wrapNone/>
                      <wp:docPr id="454" name="Group 87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377" cy="245359"/>
                                <a:chOff x="0" y="0"/>
                                <a:chExt cx="1524377" cy="245359"/>
                              </a:xfrm>
                            </wpg:grpSpPr>
                            <wps:wsp>
                              <wps:cNvPr id="455" name="Shape 97272"/>
                              <wps:cNvSpPr/>
                              <wps:spPr>
                                <a:xfrm>
                                  <a:off x="0" y="0"/>
                                  <a:ext cx="12188" cy="23317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33172"/>
                                    <a:gd name="f5" fmla="*/ f0 1 12192"/>
                                    <a:gd name="f6" fmla="*/ f1 1 23317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3317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3317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3317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6" name="Shape 97273"/>
                              <wps:cNvSpPr/>
                              <wps:spPr>
                                <a:xfrm>
                                  <a:off x="0" y="23317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7" name="Shape 97274"/>
                              <wps:cNvSpPr/>
                              <wps:spPr>
                                <a:xfrm>
                                  <a:off x="12198" y="23317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8" name="Shape 97275"/>
                              <wps:cNvSpPr/>
                              <wps:spPr>
                                <a:xfrm>
                                  <a:off x="24387" y="233171"/>
                                  <a:ext cx="120579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05789"/>
                                    <a:gd name="f4" fmla="val 12192"/>
                                    <a:gd name="f5" fmla="*/ f0 1 1205789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05789"/>
                                    <a:gd name="f13" fmla="*/ f10 1 12192"/>
                                    <a:gd name="f14" fmla="*/ 0 1 f12"/>
                                    <a:gd name="f15" fmla="*/ 1205789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05789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59" name="Shape 97276"/>
                              <wps:cNvSpPr/>
                              <wps:spPr>
                                <a:xfrm>
                                  <a:off x="1230252" y="23317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60" name="Shape 97277"/>
                              <wps:cNvSpPr/>
                              <wps:spPr>
                                <a:xfrm>
                                  <a:off x="1242441" y="233171"/>
                                  <a:ext cx="2697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12192"/>
                                    <a:gd name="f5" fmla="*/ f0 1 26974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121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61" name="Shape 97278"/>
                              <wps:cNvSpPr/>
                              <wps:spPr>
                                <a:xfrm>
                                  <a:off x="1512189" y="23317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A7C95" id="Group 87702" o:spid="_x0000_s1026" style="position:absolute;margin-left:44.65pt;margin-top:-4.5pt;width:120.05pt;height:19.3pt;z-index:-251654656" coordsize="15243,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">
                      <v:shape id="Shape 97272" o:spid="_x0000_s1027" style="position:absolute;width:121;height:2331;visibility:visible;mso-wrap-style:square;v-text-anchor:top" coordsize="12192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" path="m,l12192,r,233172l,233172,,e" filled="f" stroked="f">
                        <v:path arrowok="t" o:connecttype="custom" o:connectlocs="6094,0;12188,116586;6094,233172;0,116586" o:connectangles="270,0,90,180" textboxrect="0,0,12192,233172"/>
                      </v:shape>
                      <v:shape id="Shape 97273" o:spid="_x0000_s1028" style="position:absolute;top:2331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74" o:spid="_x0000_s1029" style="position:absolute;left:121;top:233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75" o:spid="_x0000_s1030" style="position:absolute;left:243;top:2331;width:12058;height:122;visibility:visible;mso-wrap-style:square;v-text-anchor:top" coordsize="120578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" path="m,l1205789,r,12192l,12192,,e" filled="f" stroked="f">
                        <v:path arrowok="t" o:connecttype="custom" o:connectlocs="602896,0;1205791,6094;602896,12188;0,6094" o:connectangles="270,0,90,180" textboxrect="0,0,1205789,12192"/>
                      </v:shape>
                      <v:shape id="Shape 97276" o:spid="_x0000_s1031" style="position:absolute;left:12302;top:233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277" o:spid="_x0000_s1032" style="position:absolute;left:12424;top:2331;width:2697;height:122;visibility:visible;mso-wrap-style:square;v-text-anchor:top" coordsize="2697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" path="m,l269748,r,12192l,12192,,e" filled="f" stroked="f">
                        <v:path arrowok="t" o:connecttype="custom" o:connectlocs="134874,0;269748,6094;134874,12188;0,6094" o:connectangles="270,0,90,180" textboxrect="0,0,269748,12192"/>
                      </v:shape>
                      <v:shape id="Shape 97278" o:spid="_x0000_s1033" style="position:absolute;left:15121;top:233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3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974"/>
            </w:pPr>
            <w:r>
              <w:rPr>
                <w:rFonts w:ascii="Arial" w:eastAsia="Arial" w:hAnsi="Arial" w:cs="Arial"/>
                <w:b/>
                <w:sz w:val="16"/>
              </w:rPr>
              <w:t xml:space="preserve">337.1 Juventud </w: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1076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  <w:vAlign w:val="center"/>
          </w:tcPr>
          <w:p w:rsidR="00E03C21" w:rsidRDefault="00687D22">
            <w:pPr>
              <w:spacing w:after="131"/>
              <w:ind w:left="70"/>
            </w:pP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  <w:t xml:space="preserve">  </w:t>
            </w:r>
            <w:r>
              <w:rPr>
                <w:sz w:val="16"/>
              </w:rPr>
              <w:tab/>
              <w:t xml:space="preserve">  </w:t>
            </w:r>
            <w:r>
              <w:rPr>
                <w:sz w:val="16"/>
              </w:rPr>
              <w:tab/>
              <w:t xml:space="preserve">  </w:t>
            </w:r>
            <w:r>
              <w:rPr>
                <w:sz w:val="16"/>
              </w:rPr>
              <w:tab/>
              <w:t xml:space="preserve">  </w:t>
            </w:r>
          </w:p>
          <w:tbl>
            <w:tblPr>
              <w:tblW w:w="2369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925"/>
              <w:gridCol w:w="444"/>
            </w:tblGrid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1925" w:type="dxa"/>
                  <w:tcBorders>
                    <w:right w:val="single" w:sz="8" w:space="0" w:color="000000"/>
                  </w:tcBorders>
                  <w:shd w:val="clear" w:color="auto" w:fill="auto"/>
                  <w:tcMar>
                    <w:top w:w="78" w:type="dxa"/>
                    <w:left w:w="70" w:type="dxa"/>
                    <w:bottom w:w="0" w:type="dxa"/>
                    <w:right w:w="25" w:type="dxa"/>
                  </w:tcMar>
                </w:tcPr>
                <w:p w:rsidR="00E03C21" w:rsidRDefault="00687D22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9966"/>
                      <w:sz w:val="16"/>
                    </w:rPr>
                    <w:t xml:space="preserve">Administrativ </w:t>
                  </w:r>
                </w:p>
              </w:tc>
              <w:tc>
                <w:tcPr>
                  <w:tcW w:w="444" w:type="dxa"/>
                  <w:tcBorders>
                    <w:left w:val="single" w:sz="8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78" w:type="dxa"/>
                    <w:left w:w="70" w:type="dxa"/>
                    <w:bottom w:w="0" w:type="dxa"/>
                    <w:right w:w="25" w:type="dxa"/>
                  </w:tcMar>
                </w:tcPr>
                <w:p w:rsidR="00E03C21" w:rsidRDefault="00687D22">
                  <w:pPr>
                    <w:spacing w:after="0"/>
                    <w:ind w:right="44"/>
                    <w:jc w:val="right"/>
                  </w:pPr>
                  <w:r>
                    <w:rPr>
                      <w:rFonts w:ascii="Arial" w:eastAsia="Arial" w:hAnsi="Arial" w:cs="Arial"/>
                      <w:b/>
                      <w:color w:val="339966"/>
                      <w:sz w:val="16"/>
                    </w:rPr>
                    <w:t xml:space="preserve">22 </w:t>
                  </w:r>
                </w:p>
              </w:tc>
            </w:tr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383"/>
              </w:trPr>
              <w:tc>
                <w:tcPr>
                  <w:tcW w:w="1925" w:type="dxa"/>
                  <w:tcBorders>
                    <w:bottom w:val="single" w:sz="36" w:space="0" w:color="FFFFFF"/>
                    <w:right w:val="single" w:sz="8" w:space="0" w:color="000000"/>
                  </w:tcBorders>
                  <w:shd w:val="clear" w:color="auto" w:fill="auto"/>
                  <w:tcMar>
                    <w:top w:w="78" w:type="dxa"/>
                    <w:left w:w="70" w:type="dxa"/>
                    <w:bottom w:w="0" w:type="dxa"/>
                    <w:right w:w="25" w:type="dxa"/>
                  </w:tcMar>
                </w:tcPr>
                <w:p w:rsidR="00E03C21" w:rsidRDefault="00687D22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9966"/>
                      <w:sz w:val="16"/>
                    </w:rPr>
                    <w:t xml:space="preserve">Monitor  </w:t>
                  </w:r>
                </w:p>
              </w:tc>
              <w:tc>
                <w:tcPr>
                  <w:tcW w:w="444" w:type="dxa"/>
                  <w:tcBorders>
                    <w:left w:val="single" w:sz="8" w:space="0" w:color="000000"/>
                    <w:bottom w:val="single" w:sz="36" w:space="0" w:color="FFFFFF"/>
                    <w:right w:val="single" w:sz="4" w:space="0" w:color="000000"/>
                  </w:tcBorders>
                  <w:shd w:val="clear" w:color="auto" w:fill="auto"/>
                  <w:tcMar>
                    <w:top w:w="78" w:type="dxa"/>
                    <w:left w:w="70" w:type="dxa"/>
                    <w:bottom w:w="0" w:type="dxa"/>
                    <w:right w:w="25" w:type="dxa"/>
                  </w:tcMar>
                </w:tcPr>
                <w:p w:rsidR="00E03C21" w:rsidRDefault="00687D22">
                  <w:pPr>
                    <w:spacing w:after="0"/>
                    <w:ind w:right="44"/>
                    <w:jc w:val="right"/>
                  </w:pPr>
                  <w:r>
                    <w:rPr>
                      <w:rFonts w:ascii="Arial" w:eastAsia="Arial" w:hAnsi="Arial" w:cs="Arial"/>
                      <w:b/>
                      <w:color w:val="339966"/>
                      <w:sz w:val="16"/>
                    </w:rPr>
                    <w:t xml:space="preserve">18 </w:t>
                  </w:r>
                </w:p>
              </w:tc>
            </w:tr>
          </w:tbl>
          <w:p w:rsidR="00E03C21" w:rsidRDefault="00687D22">
            <w:pPr>
              <w:spacing w:after="0"/>
              <w:ind w:left="204" w:right="969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340 C1 340 C2 </w: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340 C2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0661" cy="268220"/>
                      <wp:effectExtent l="0" t="0" r="13339" b="17530"/>
                      <wp:docPr id="462" name="Group 88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661" cy="268220"/>
                                <a:chOff x="0" y="0"/>
                                <a:chExt cx="1510661" cy="268220"/>
                              </a:xfrm>
                            </wpg:grpSpPr>
                            <wps:wsp>
                              <wps:cNvPr id="463" name="Rectangle 10680"/>
                              <wps:cNvSpPr/>
                              <wps:spPr>
                                <a:xfrm>
                                  <a:off x="1347597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64" name="Rectangle 10681"/>
                              <wps:cNvSpPr/>
                              <wps:spPr>
                                <a:xfrm>
                                  <a:off x="1460369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65" name="Shape 97286"/>
                              <wps:cNvSpPr/>
                              <wps:spPr>
                                <a:xfrm>
                                  <a:off x="1216536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66" name="Shape 97287"/>
                              <wps:cNvSpPr/>
                              <wps:spPr>
                                <a:xfrm>
                                  <a:off x="1501517" y="0"/>
                                  <a:ext cx="9144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7932"/>
                                    <a:gd name="f5" fmla="*/ f0 1 9144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7932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67" name="Shape 97288"/>
                              <wps:cNvSpPr/>
                              <wps:spPr>
                                <a:xfrm>
                                  <a:off x="0" y="217928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68" name="Shape 97289"/>
                              <wps:cNvSpPr/>
                              <wps:spPr>
                                <a:xfrm>
                                  <a:off x="1228725" y="217928"/>
                                  <a:ext cx="27279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72796"/>
                                    <a:gd name="f4" fmla="val 50292"/>
                                    <a:gd name="f5" fmla="*/ f0 1 27279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72796"/>
                                    <a:gd name="f13" fmla="*/ f10 1 50292"/>
                                    <a:gd name="f14" fmla="*/ 0 1 f12"/>
                                    <a:gd name="f15" fmla="*/ 27279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7279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348" o:spid="_x0000_s1426" style="width:118.95pt;height:21.1pt;mso-position-horizontal-relative:char;mso-position-vertical-relative:line" coordsize="15106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">
                      <v:rect id="Rectangle 10680" o:spid="_x0000_s1427" style="position:absolute;left:13475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0681" o:spid="_x0000_s1428" style="position:absolute;left:1460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86" o:spid="_x0000_s1429" style="position:absolute;left:12165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287" o:spid="_x0000_s1430" style="position:absolute;left:15015;width:91;height:2179;visibility:visible;mso-wrap-style:square;v-text-anchor:top" coordsize="914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" path="m,l9144,r,217932l,217932,,e" filled="f" stroked="f">
                        <v:path arrowok="t" o:connecttype="custom" o:connectlocs="4572,0;9144,108964;4572,217928;0,108964" o:connectangles="270,0,90,180" textboxrect="0,0,9144,217932"/>
                      </v:shape>
                      <v:shape id="Shape 97288" o:spid="_x0000_s1431" style="position:absolute;top:2179;width:12225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289" o:spid="_x0000_s1432" style="position:absolute;left:12287;top:2179;width:2728;height:503;visibility:visible;mso-wrap-style:square;v-text-anchor:top" coordsize="27279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" path="m,l272796,r,50292l,50292,,e" filled="f" stroked="f">
                        <v:path arrowok="t" o:connecttype="custom" o:connectlocs="136396,0;272792,25146;136396,50292;0,25146" o:connectangles="270,0,90,180" textboxrect="0,0,272796,502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Monitor  </w: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972"/>
                <w:tab w:val="center" w:pos="3050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340 C2 Of. Of. Var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135" cy="216712"/>
                      <wp:effectExtent l="0" t="0" r="10665" b="11888"/>
                      <wp:docPr id="469" name="Group 88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35" cy="216712"/>
                                <a:chOff x="0" y="0"/>
                                <a:chExt cx="294135" cy="216712"/>
                              </a:xfrm>
                            </wpg:grpSpPr>
                            <wps:wsp>
                              <wps:cNvPr id="470" name="Rectangle 10734"/>
                              <wps:cNvSpPr/>
                              <wps:spPr>
                                <a:xfrm>
                                  <a:off x="131060" y="49249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71" name="Rectangle 10735"/>
                              <wps:cNvSpPr/>
                              <wps:spPr>
                                <a:xfrm>
                                  <a:off x="243843" y="492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72" name="Shape 97294"/>
                              <wps:cNvSpPr/>
                              <wps:spPr>
                                <a:xfrm>
                                  <a:off x="0" y="0"/>
                                  <a:ext cx="12188" cy="21671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712"/>
                                    <a:gd name="f5" fmla="*/ f0 1 12192"/>
                                    <a:gd name="f6" fmla="*/ f1 1 21671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71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71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71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73" name="Shape 97295"/>
                              <wps:cNvSpPr/>
                              <wps:spPr>
                                <a:xfrm>
                                  <a:off x="284991" y="0"/>
                                  <a:ext cx="9144" cy="21671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6712"/>
                                    <a:gd name="f5" fmla="*/ f0 1 9144"/>
                                    <a:gd name="f6" fmla="*/ f1 1 21671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6712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671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671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408" o:spid="_x0000_s1433" style="width:23.15pt;height:17.05pt;mso-position-horizontal-relative:char;mso-position-vertical-relative:line" coordsize="29413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">
                      <v:rect id="Rectangle 10734" o:spid="_x0000_s1434" style="position:absolute;left:131060;top:49249;width:1505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0735" o:spid="_x0000_s1435" style="position:absolute;left:243843;top:49249;width:377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94" o:spid="_x0000_s1436" style="position:absolute;width:12188;height:216712;visibility:visible;mso-wrap-style:square;v-text-anchor:top" coordsize="12192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" path="m,l12192,r,216712l,216712,,e" filled="f" stroked="f">
                        <v:path arrowok="t" o:connecttype="custom" o:connectlocs="6094,0;12188,108356;6094,216712;0,108356" o:connectangles="270,0,90,180" textboxrect="0,0,12192,216712"/>
                      </v:shape>
                      <v:shape id="Shape 97295" o:spid="_x0000_s1437" style="position:absolute;left:284991;width:9144;height:216712;visibility:visible;mso-wrap-style:square;v-text-anchor:top" coordsize="9144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" path="m,l9144,r,216712l,216712,,e" filled="f" stroked="f">
                        <v:path arrowok="t" o:connecttype="custom" o:connectlocs="4572,0;9144,108356;4572,216712;0,108356" o:connectangles="270,0,90,180" textboxrect="0,0,9144,2167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5618" cy="268220"/>
                      <wp:effectExtent l="0" t="0" r="6532" b="17530"/>
                      <wp:docPr id="474" name="Group 88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618" cy="268220"/>
                                <a:chOff x="0" y="0"/>
                                <a:chExt cx="1955618" cy="268220"/>
                              </a:xfrm>
                            </wpg:grpSpPr>
                            <wps:wsp>
                              <wps:cNvPr id="475" name="Rectangle 10766"/>
                              <wps:cNvSpPr/>
                              <wps:spPr>
                                <a:xfrm>
                                  <a:off x="0" y="50849"/>
                                  <a:ext cx="22551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340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76" name="Rectangle 10767"/>
                              <wps:cNvSpPr/>
                              <wps:spPr>
                                <a:xfrm>
                                  <a:off x="16916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77" name="Rectangle 10773"/>
                              <wps:cNvSpPr/>
                              <wps:spPr>
                                <a:xfrm>
                                  <a:off x="263648" y="50849"/>
                                  <a:ext cx="17282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78" name="Rectangle 10774"/>
                              <wps:cNvSpPr/>
                              <wps:spPr>
                                <a:xfrm>
                                  <a:off x="393137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79" name="Shape 97298"/>
                              <wps:cNvSpPr/>
                              <wps:spPr>
                                <a:xfrm>
                                  <a:off x="444956" y="0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80" name="Rectangle 10780"/>
                              <wps:cNvSpPr/>
                              <wps:spPr>
                                <a:xfrm>
                                  <a:off x="489149" y="50849"/>
                                  <a:ext cx="699387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Aux. Interpr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81" name="Rectangle 10781"/>
                              <wps:cNvSpPr/>
                              <wps:spPr>
                                <a:xfrm>
                                  <a:off x="1014929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82" name="Shape 97299"/>
                              <wps:cNvSpPr/>
                              <wps:spPr>
                                <a:xfrm>
                                  <a:off x="1673681" y="0"/>
                                  <a:ext cx="27279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72796"/>
                                    <a:gd name="f4" fmla="val 50292"/>
                                    <a:gd name="f5" fmla="*/ f0 1 27279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72796"/>
                                    <a:gd name="f13" fmla="*/ f10 1 50292"/>
                                    <a:gd name="f14" fmla="*/ 0 1 f12"/>
                                    <a:gd name="f15" fmla="*/ 27279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7279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83" name="Rectangle 10787"/>
                              <wps:cNvSpPr/>
                              <wps:spPr>
                                <a:xfrm>
                                  <a:off x="1792553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84" name="Rectangle 10788"/>
                              <wps:cNvSpPr/>
                              <wps:spPr>
                                <a:xfrm>
                                  <a:off x="1905326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85" name="Shape 97300"/>
                              <wps:cNvSpPr/>
                              <wps:spPr>
                                <a:xfrm>
                                  <a:off x="1661492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86" name="Shape 97301"/>
                              <wps:cNvSpPr/>
                              <wps:spPr>
                                <a:xfrm>
                                  <a:off x="1946474" y="0"/>
                                  <a:ext cx="9144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7932"/>
                                    <a:gd name="f5" fmla="*/ f0 1 9144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7932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87" name="Shape 97302"/>
                              <wps:cNvSpPr/>
                              <wps:spPr>
                                <a:xfrm>
                                  <a:off x="444956" y="217928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88" name="Shape 97303"/>
                              <wps:cNvSpPr/>
                              <wps:spPr>
                                <a:xfrm>
                                  <a:off x="1673681" y="217928"/>
                                  <a:ext cx="27279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72796"/>
                                    <a:gd name="f4" fmla="val 50292"/>
                                    <a:gd name="f5" fmla="*/ f0 1 27279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72796"/>
                                    <a:gd name="f13" fmla="*/ f10 1 50292"/>
                                    <a:gd name="f14" fmla="*/ 0 1 f12"/>
                                    <a:gd name="f15" fmla="*/ 27279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7279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654" o:spid="_x0000_s1438" style="width:154pt;height:21.1pt;mso-position-horizontal-relative:char;mso-position-vertical-relative:line" coordsize="19556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">
                      <v:rect id="Rectangle 10766" o:spid="_x0000_s1439" style="position:absolute;top:508;width:22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340</w:t>
                              </w:r>
                            </w:p>
                          </w:txbxContent>
                        </v:textbox>
                      </v:rect>
                      <v:rect id="Rectangle 10767" o:spid="_x0000_s1440" style="position:absolute;left:169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773" o:spid="_x0000_s1441" style="position:absolute;left:2636;top:508;width:17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C2</w:t>
                              </w:r>
                            </w:p>
                          </w:txbxContent>
                        </v:textbox>
                      </v:rect>
                      <v:rect id="Rectangle 10774" o:spid="_x0000_s1442" style="position:absolute;left:393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98" o:spid="_x0000_s1443" style="position:absolute;left:4449;width:12226;height:502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rect id="Rectangle 10780" o:spid="_x0000_s1444" style="position:absolute;left:4891;top:508;width:699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Aux. Interpr</w:t>
                              </w:r>
                            </w:p>
                          </w:txbxContent>
                        </v:textbox>
                      </v:rect>
                      <v:rect id="Rectangle 10781" o:spid="_x0000_s1445" style="position:absolute;left:10149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299" o:spid="_x0000_s1446" style="position:absolute;left:16736;width:2728;height:502;visibility:visible;mso-wrap-style:square;v-text-anchor:top" coordsize="27279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" path="m,l272796,r,50292l,50292,,e" filled="f" stroked="f">
                        <v:path arrowok="t" o:connecttype="custom" o:connectlocs="136396,0;272792,25146;136396,50292;0,25146" o:connectangles="270,0,90,180" textboxrect="0,0,272796,50292"/>
                      </v:shape>
                      <v:rect id="Rectangle 10787" o:spid="_x0000_s1447" style="position:absolute;left:17925;top:493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0788" o:spid="_x0000_s1448" style="position:absolute;left:1905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00" o:spid="_x0000_s1449" style="position:absolute;left:16614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01" o:spid="_x0000_s1450" style="position:absolute;left:19464;width:92;height:2179;visibility:visible;mso-wrap-style:square;v-text-anchor:top" coordsize="914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" path="m,l9144,r,217932l,217932,,e" filled="f" stroked="f">
                        <v:path arrowok="t" o:connecttype="custom" o:connectlocs="4572,0;9144,108964;4572,217928;0,108964" o:connectangles="270,0,90,180" textboxrect="0,0,9144,217932"/>
                      </v:shape>
                      <v:shape id="Shape 97302" o:spid="_x0000_s1451" style="position:absolute;left:4449;top:2179;width:12226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303" o:spid="_x0000_s1452" style="position:absolute;left:16736;top:2179;width:2728;height:503;visibility:visible;mso-wrap-style:square;v-text-anchor:top" coordsize="27279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" path="m,l272796,r,50292l,50292,,e" filled="f" stroked="f">
                        <v:path arrowok="t" o:connecttype="custom" o:connectlocs="136396,0;272792,25146;136396,50292;0,25146" o:connectangles="270,0,90,180" textboxrect="0,0,272796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 w:rsidRPr="00D3445E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Pr="00D3445E" w:rsidRDefault="00687D22">
            <w:pPr>
              <w:spacing w:after="141"/>
              <w:ind w:left="204" w:right="959"/>
              <w:rPr>
                <w:lang w:val="en-US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1791026</wp:posOffset>
                      </wp:positionH>
                      <wp:positionV relativeFrom="paragraph">
                        <wp:posOffset>-50849</wp:posOffset>
                      </wp:positionV>
                      <wp:extent cx="294135" cy="434338"/>
                      <wp:effectExtent l="0" t="0" r="10665" b="3812"/>
                      <wp:wrapSquare wrapText="bothSides"/>
                      <wp:docPr id="489" name="Group 88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35" cy="434338"/>
                                <a:chOff x="0" y="0"/>
                                <a:chExt cx="294135" cy="434338"/>
                              </a:xfrm>
                            </wpg:grpSpPr>
                            <wps:wsp>
                              <wps:cNvPr id="490" name="Rectangle 10840"/>
                              <wps:cNvSpPr/>
                              <wps:spPr>
                                <a:xfrm>
                                  <a:off x="131070" y="4933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91" name="Rectangle 10841"/>
                              <wps:cNvSpPr/>
                              <wps:spPr>
                                <a:xfrm>
                                  <a:off x="243843" y="4933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92" name="Shape 97310"/>
                              <wps:cNvSpPr/>
                              <wps:spPr>
                                <a:xfrm>
                                  <a:off x="0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93" name="Shape 97311"/>
                              <wps:cNvSpPr/>
                              <wps:spPr>
                                <a:xfrm>
                                  <a:off x="284991" y="0"/>
                                  <a:ext cx="9144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6408"/>
                                    <a:gd name="f5" fmla="*/ f0 1 9144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6408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94" name="Rectangle 10893"/>
                              <wps:cNvSpPr/>
                              <wps:spPr>
                                <a:xfrm>
                                  <a:off x="131070" y="265733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95" name="Rectangle 10894"/>
                              <wps:cNvSpPr/>
                              <wps:spPr>
                                <a:xfrm>
                                  <a:off x="243843" y="265733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496" name="Shape 97312"/>
                              <wps:cNvSpPr/>
                              <wps:spPr>
                                <a:xfrm>
                                  <a:off x="0" y="21641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497" name="Shape 97313"/>
                              <wps:cNvSpPr/>
                              <wps:spPr>
                                <a:xfrm>
                                  <a:off x="281946" y="21641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700" o:spid="_x0000_s1453" style="position:absolute;left:0;text-align:left;margin-left:141.05pt;margin-top:-4pt;width:23.15pt;height:34.2pt;z-index:251662848;mso-position-horizontal-relative:text;mso-position-vertical-relative:text" coordsize="294135,43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">
                      <v:rect id="Rectangle 10840" o:spid="_x0000_s1454" style="position:absolute;left:131070;top:49332;width:1505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0841" o:spid="_x0000_s1455" style="position:absolute;left:243843;top:49332;width:377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10" o:spid="_x0000_s1456" style="position:absolute;width:12188;height:216411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311" o:spid="_x0000_s1457" style="position:absolute;left:284991;width:9144;height:216411;visibility:visible;mso-wrap-style:square;v-text-anchor:top" coordsize="9144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" path="m,l9144,r,216408l,216408,,e" filled="f" stroked="f">
                        <v:path arrowok="t" o:connecttype="custom" o:connectlocs="4572,0;9144,108206;4572,216411;0,108206" o:connectangles="270,0,90,180" textboxrect="0,0,9144,216408"/>
                      </v:shape>
                      <v:rect id="Rectangle 10893" o:spid="_x0000_s1458" style="position:absolute;left:131070;top:265733;width:1505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0894" o:spid="_x0000_s1459" style="position:absolute;left:243843;top:265733;width:377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12" o:spid="_x0000_s1460" style="position:absolute;top:216410;width:12188;height:217928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13" o:spid="_x0000_s1461" style="position:absolute;left:281946;top:216410;width:12188;height:217928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w10:wrap type="square"/>
                    </v:group>
                  </w:pict>
                </mc:Fallback>
              </mc:AlternateContent>
            </w:r>
            <w:r w:rsidRPr="00D3445E">
              <w:rPr>
                <w:rFonts w:ascii="Arial" w:eastAsia="Arial" w:hAnsi="Arial" w:cs="Arial"/>
                <w:color w:val="339966"/>
                <w:sz w:val="16"/>
                <w:lang w:val="en-US"/>
              </w:rPr>
              <w:t xml:space="preserve">340 C2 Aux. Interpr </w:t>
            </w:r>
          </w:p>
          <w:p w:rsidR="00E03C21" w:rsidRPr="00D3445E" w:rsidRDefault="00687D22">
            <w:pPr>
              <w:spacing w:after="0"/>
              <w:ind w:left="204" w:right="959"/>
              <w:rPr>
                <w:lang w:val="en-US"/>
              </w:rPr>
            </w:pPr>
            <w:r w:rsidRPr="00D3445E">
              <w:rPr>
                <w:rFonts w:ascii="Arial" w:eastAsia="Arial" w:hAnsi="Arial" w:cs="Arial"/>
                <w:color w:val="339966"/>
                <w:sz w:val="16"/>
                <w:lang w:val="en-US"/>
              </w:rPr>
              <w:t xml:space="preserve">340 C2 Peón Of. var. </w: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Pr="00D3445E" w:rsidRDefault="00E03C21">
            <w:pPr>
              <w:rPr>
                <w:lang w:val="en-US"/>
              </w:rPr>
            </w:pPr>
          </w:p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Pr="00D3445E" w:rsidRDefault="00E03C21">
            <w:pPr>
              <w:rPr>
                <w:lang w:val="en-US"/>
              </w:rPr>
            </w:pP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338"/>
                <w:tab w:val="center" w:pos="1975"/>
              </w:tabs>
              <w:spacing w:after="0"/>
            </w:pPr>
            <w:r w:rsidRPr="00D3445E">
              <w:rPr>
                <w:lang w:val="en-US"/>
              </w:rPr>
              <w:lastRenderedPageBreak/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340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0661" cy="266703"/>
                      <wp:effectExtent l="0" t="0" r="13339" b="0"/>
                      <wp:docPr id="498" name="Group 88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661" cy="266703"/>
                                <a:chOff x="0" y="0"/>
                                <a:chExt cx="1510661" cy="266703"/>
                              </a:xfrm>
                            </wpg:grpSpPr>
                            <wps:wsp>
                              <wps:cNvPr id="499" name="Shape 97318"/>
                              <wps:cNvSpPr/>
                              <wps:spPr>
                                <a:xfrm>
                                  <a:off x="0" y="0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00" name="Rectangle 10940"/>
                              <wps:cNvSpPr/>
                              <wps:spPr>
                                <a:xfrm>
                                  <a:off x="44192" y="50849"/>
                                  <a:ext cx="79741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Peón Of. var.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01" name="Rectangle 10941"/>
                              <wps:cNvSpPr/>
                              <wps:spPr>
                                <a:xfrm>
                                  <a:off x="64312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02" name="Shape 97319"/>
                              <wps:cNvSpPr/>
                              <wps:spPr>
                                <a:xfrm>
                                  <a:off x="1228725" y="0"/>
                                  <a:ext cx="269748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50292"/>
                                    <a:gd name="f5" fmla="*/ f0 1 26974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502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03" name="Rectangle 10947"/>
                              <wps:cNvSpPr/>
                              <wps:spPr>
                                <a:xfrm>
                                  <a:off x="1347597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04" name="Rectangle 10948"/>
                              <wps:cNvSpPr/>
                              <wps:spPr>
                                <a:xfrm>
                                  <a:off x="1460369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05" name="Shape 97320"/>
                              <wps:cNvSpPr/>
                              <wps:spPr>
                                <a:xfrm>
                                  <a:off x="1216536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9"/>
                                    <a:gd name="f5" fmla="*/ f0 1 12192"/>
                                    <a:gd name="f6" fmla="*/ f1 1 216409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9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9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9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06" name="Shape 97321"/>
                              <wps:cNvSpPr/>
                              <wps:spPr>
                                <a:xfrm>
                                  <a:off x="1498473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9"/>
                                    <a:gd name="f5" fmla="*/ f0 1 12192"/>
                                    <a:gd name="f6" fmla="*/ f1 1 216409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9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9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9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07" name="Shape 97322"/>
                              <wps:cNvSpPr/>
                              <wps:spPr>
                                <a:xfrm>
                                  <a:off x="0" y="216411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08" name="Shape 97323"/>
                              <wps:cNvSpPr/>
                              <wps:spPr>
                                <a:xfrm>
                                  <a:off x="1228725" y="216411"/>
                                  <a:ext cx="269748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50292"/>
                                    <a:gd name="f5" fmla="*/ f0 1 26974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502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961" o:spid="_x0000_s1462" style="width:118.95pt;height:21pt;mso-position-horizontal-relative:char;mso-position-vertical-relative:line" coordsize="15106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">
                      <v:shape id="Shape 97318" o:spid="_x0000_s1463" style="position:absolute;width:12225;height:502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rect id="Rectangle 10940" o:spid="_x0000_s1464" style="position:absolute;left:441;top:508;width:797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Peón Of. var.</w:t>
                              </w:r>
                            </w:p>
                          </w:txbxContent>
                        </v:textbox>
                      </v:rect>
                      <v:rect id="Rectangle 10941" o:spid="_x0000_s1465" style="position:absolute;left:643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19" o:spid="_x0000_s1466" style="position:absolute;left:12287;width:2697;height:502;visibility:visible;mso-wrap-style:square;v-text-anchor:top" coordsize="2697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" path="m,l269748,r,50292l,50292,,e" filled="f" stroked="f">
                        <v:path arrowok="t" o:connecttype="custom" o:connectlocs="134874,0;269748,25146;134874,50292;0,25146" o:connectangles="270,0,90,180" textboxrect="0,0,269748,50292"/>
                      </v:shape>
                      <v:rect id="Rectangle 10947" o:spid="_x0000_s1467" style="position:absolute;left:13475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10948" o:spid="_x0000_s1468" style="position:absolute;left:1460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20" o:spid="_x0000_s1469" style="position:absolute;left:12165;width:122;height:2164;visibility:visible;mso-wrap-style:square;v-text-anchor:top" coordsize="12192,21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" path="m,l12192,r,216409l,216409,,e" filled="f" stroked="f">
                        <v:path arrowok="t" o:connecttype="custom" o:connectlocs="6094,0;12188,108206;6094,216411;0,108206" o:connectangles="270,0,90,180" textboxrect="0,0,12192,216409"/>
                      </v:shape>
                      <v:shape id="Shape 97321" o:spid="_x0000_s1470" style="position:absolute;left:14984;width:122;height:2164;visibility:visible;mso-wrap-style:square;v-text-anchor:top" coordsize="12192,21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" path="m,l12192,r,216409l,216409,,e" filled="f" stroked="f">
                        <v:path arrowok="t" o:connecttype="custom" o:connectlocs="6094,0;12188,108206;6094,216411;0,108206" o:connectangles="270,0,90,180" textboxrect="0,0,12192,216409"/>
                      </v:shape>
                      <v:shape id="Shape 97322" o:spid="_x0000_s1471" style="position:absolute;top:2164;width:12225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323" o:spid="_x0000_s1472" style="position:absolute;left:12287;top:2164;width:2697;height:503;visibility:visible;mso-wrap-style:square;v-text-anchor:top" coordsize="2697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" path="m,l269748,r,50292l,50292,,e" filled="f" stroked="f">
                        <v:path arrowok="t" o:connecttype="custom" o:connectlocs="134874,0;269748,25146;134874,50292;0,25146" o:connectangles="270,0,90,180" textboxrect="0,0,269748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446"/>
                <w:tab w:val="center" w:pos="305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340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Peón Of. var.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124" cy="230116"/>
                      <wp:effectExtent l="0" t="0" r="10676" b="17534"/>
                      <wp:docPr id="509" name="Group 8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24" cy="230116"/>
                                <a:chOff x="0" y="0"/>
                                <a:chExt cx="294124" cy="230116"/>
                              </a:xfrm>
                            </wpg:grpSpPr>
                            <wps:wsp>
                              <wps:cNvPr id="510" name="Rectangle 11000"/>
                              <wps:cNvSpPr/>
                              <wps:spPr>
                                <a:xfrm>
                                  <a:off x="131060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11" name="Rectangle 11001"/>
                              <wps:cNvSpPr/>
                              <wps:spPr>
                                <a:xfrm>
                                  <a:off x="243843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12" name="Shape 97330"/>
                              <wps:cNvSpPr/>
                              <wps:spPr>
                                <a:xfrm>
                                  <a:off x="0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13" name="Shape 97331"/>
                              <wps:cNvSpPr/>
                              <wps:spPr>
                                <a:xfrm>
                                  <a:off x="281936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14" name="Shape 97332"/>
                              <wps:cNvSpPr/>
                              <wps:spPr>
                                <a:xfrm>
                                  <a:off x="0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15" name="Shape 97333"/>
                              <wps:cNvSpPr/>
                              <wps:spPr>
                                <a:xfrm>
                                  <a:off x="12188" y="217928"/>
                                  <a:ext cx="2697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12192"/>
                                    <a:gd name="f5" fmla="*/ f0 1 26974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121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16" name="Shape 97334"/>
                              <wps:cNvSpPr/>
                              <wps:spPr>
                                <a:xfrm>
                                  <a:off x="281936" y="21792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124" o:spid="_x0000_s1473" style="width:23.15pt;height:18.1pt;mso-position-horizontal-relative:char;mso-position-vertical-relative:line" coordsize="294124,23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">
                      <v:rect id="Rectangle 11000" o:spid="_x0000_s1474" style="position:absolute;left:131060;top:49322;width:1505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11001" o:spid="_x0000_s1475" style="position:absolute;left:243843;top:49322;width:377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30" o:spid="_x0000_s1476" style="position:absolute;width:12188;height:217928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31" o:spid="_x0000_s1477" style="position:absolute;left:281936;width:12188;height:217928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32" o:spid="_x0000_s1478" style="position:absolute;top:217928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333" o:spid="_x0000_s1479" style="position:absolute;left:12188;top:217928;width:269748;height:12188;visibility:visible;mso-wrap-style:square;v-text-anchor:top" coordsize="2697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" path="m,l269748,r,12192l,12192,,e" filled="f" stroked="f">
                        <v:path arrowok="t" o:connecttype="custom" o:connectlocs="134874,0;269748,6094;134874,12188;0,6094" o:connectangles="270,0,90,180" textboxrect="0,0,269748,12192"/>
                      </v:shape>
                      <v:shape id="Shape 97334" o:spid="_x0000_s1480" style="position:absolute;left:281936;top:217928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338"/>
                <w:tab w:val="center" w:pos="197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340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0661" cy="266692"/>
                      <wp:effectExtent l="0" t="0" r="13339" b="8"/>
                      <wp:docPr id="517" name="Group 89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661" cy="266692"/>
                                <a:chOff x="0" y="0"/>
                                <a:chExt cx="1510661" cy="266692"/>
                              </a:xfrm>
                            </wpg:grpSpPr>
                            <wps:wsp>
                              <wps:cNvPr id="518" name="Rectangle 11046"/>
                              <wps:cNvSpPr/>
                              <wps:spPr>
                                <a:xfrm>
                                  <a:off x="44192" y="50849"/>
                                  <a:ext cx="54105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Conserje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19" name="Rectangle 11047"/>
                              <wps:cNvSpPr/>
                              <wps:spPr>
                                <a:xfrm>
                                  <a:off x="451100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20" name="Rectangle 11053"/>
                              <wps:cNvSpPr/>
                              <wps:spPr>
                                <a:xfrm>
                                  <a:off x="1347597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21" name="Rectangle 11054"/>
                              <wps:cNvSpPr/>
                              <wps:spPr>
                                <a:xfrm>
                                  <a:off x="1460369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22" name="Shape 97340"/>
                              <wps:cNvSpPr/>
                              <wps:spPr>
                                <a:xfrm>
                                  <a:off x="1216536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23" name="Shape 97341"/>
                              <wps:cNvSpPr/>
                              <wps:spPr>
                                <a:xfrm>
                                  <a:off x="1498473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24" name="Shape 97342"/>
                              <wps:cNvSpPr/>
                              <wps:spPr>
                                <a:xfrm>
                                  <a:off x="0" y="217928"/>
                                  <a:ext cx="1222552" cy="4876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48768"/>
                                    <a:gd name="f5" fmla="*/ f0 1 1222553"/>
                                    <a:gd name="f6" fmla="*/ f1 1 4876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48768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4876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4876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25" name="Shape 97343"/>
                              <wps:cNvSpPr/>
                              <wps:spPr>
                                <a:xfrm>
                                  <a:off x="1228725" y="217928"/>
                                  <a:ext cx="269748" cy="48764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48768"/>
                                    <a:gd name="f5" fmla="*/ f0 1 269748"/>
                                    <a:gd name="f6" fmla="*/ f1 1 4876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48768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4876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4876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361" o:spid="_x0000_s1481" style="width:118.95pt;height:21pt;mso-position-horizontal-relative:char;mso-position-vertical-relative:line" coordsize="15106,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">
                      <v:rect id="Rectangle 11046" o:spid="_x0000_s1482" style="position:absolute;left:441;top:508;width:541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Conserje</w:t>
                              </w:r>
                            </w:p>
                          </w:txbxContent>
                        </v:textbox>
                      </v:rect>
                      <v:rect id="Rectangle 11047" o:spid="_x0000_s1483" style="position:absolute;left:4511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053" o:spid="_x0000_s1484" style="position:absolute;left:13475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11054" o:spid="_x0000_s1485" style="position:absolute;left:1460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40" o:spid="_x0000_s1486" style="position:absolute;left:12165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41" o:spid="_x0000_s1487" style="position:absolute;left:14984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42" o:spid="_x0000_s1488" style="position:absolute;top:2179;width:12225;height:487;visibility:visible;mso-wrap-style:square;v-text-anchor:top" coordsize="1222553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" path="m,l1222553,r,48768l,48768,,e" filled="f" stroked="f">
                        <v:path arrowok="t" o:connecttype="custom" o:connectlocs="611276,0;1222552,24382;611276,48764;0,24382" o:connectangles="270,0,90,180" textboxrect="0,0,1222553,48768"/>
                      </v:shape>
                      <v:shape id="Shape 97343" o:spid="_x0000_s1489" style="position:absolute;left:12287;top:2179;width:2697;height:487;visibility:visible;mso-wrap-style:square;v-text-anchor:top" coordsize="26974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" path="m,l269748,r,48768l,48768,,e" filled="f" stroked="f">
                        <v:path arrowok="t" o:connecttype="custom" o:connectlocs="134874,0;269748,24382;134874,48764;0,24382" o:connectangles="270,0,90,180" textboxrect="0,0,269748,487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295"/>
                <w:tab w:val="center" w:pos="306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340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Conserje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6323" cy="228599"/>
                      <wp:effectExtent l="0" t="0" r="17527" b="1"/>
                      <wp:docPr id="526" name="Group 89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323" cy="228599"/>
                                <a:chOff x="0" y="0"/>
                                <a:chExt cx="306323" cy="228599"/>
                              </a:xfrm>
                            </wpg:grpSpPr>
                            <wps:wsp>
                              <wps:cNvPr id="527" name="Rectangle 11116"/>
                              <wps:cNvSpPr/>
                              <wps:spPr>
                                <a:xfrm>
                                  <a:off x="131060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28" name="Rectangle 11117"/>
                              <wps:cNvSpPr/>
                              <wps:spPr>
                                <a:xfrm>
                                  <a:off x="243843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29" name="Shape 97348"/>
                              <wps:cNvSpPr/>
                              <wps:spPr>
                                <a:xfrm>
                                  <a:off x="0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30" name="Shape 97349"/>
                              <wps:cNvSpPr/>
                              <wps:spPr>
                                <a:xfrm>
                                  <a:off x="281936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8"/>
                                    <a:gd name="f5" fmla="*/ f0 1 12192"/>
                                    <a:gd name="f6" fmla="*/ f1 1 21640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31" name="Shape 97350"/>
                              <wps:cNvSpPr/>
                              <wps:spPr>
                                <a:xfrm>
                                  <a:off x="0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32" name="Shape 97351"/>
                              <wps:cNvSpPr/>
                              <wps:spPr>
                                <a:xfrm>
                                  <a:off x="12188" y="216411"/>
                                  <a:ext cx="2697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12192"/>
                                    <a:gd name="f5" fmla="*/ f0 1 26974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121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33" name="Shape 97352"/>
                              <wps:cNvSpPr/>
                              <wps:spPr>
                                <a:xfrm>
                                  <a:off x="281936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34" name="Shape 97353"/>
                              <wps:cNvSpPr/>
                              <wps:spPr>
                                <a:xfrm>
                                  <a:off x="294135" y="216411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545" o:spid="_x0000_s1490" style="width:24.1pt;height:18pt;mso-position-horizontal-relative:char;mso-position-vertical-relative:line" coordsize="306323,228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">
                      <v:rect id="Rectangle 11116" o:spid="_x0000_s1491" style="position:absolute;left:131060;top:49322;width:1505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11117" o:spid="_x0000_s1492" style="position:absolute;left:243843;top:49322;width:37728;height:15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48" o:spid="_x0000_s1493" style="position:absolute;width:12188;height:216411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349" o:spid="_x0000_s1494" style="position:absolute;left:281936;width:12188;height:216411;visibility:visible;mso-wrap-style:square;v-text-anchor:top" coordsize="12192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" path="m,l12192,r,216408l,216408,,e" filled="f" stroked="f">
                        <v:path arrowok="t" o:connecttype="custom" o:connectlocs="6094,0;12188,108206;6094,216411;0,108206" o:connectangles="270,0,90,180" textboxrect="0,0,12192,216408"/>
                      </v:shape>
                      <v:shape id="Shape 97350" o:spid="_x0000_s1495" style="position:absolute;top:216411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351" o:spid="_x0000_s1496" style="position:absolute;left:12188;top:216411;width:269748;height:12188;visibility:visible;mso-wrap-style:square;v-text-anchor:top" coordsize="2697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" path="m,l269748,r,12192l,12192,,e" filled="f" stroked="f">
                        <v:path arrowok="t" o:connecttype="custom" o:connectlocs="134874,0;269748,6094;134874,12188;0,6094" o:connectangles="270,0,90,180" textboxrect="0,0,269748,12192"/>
                      </v:shape>
                      <v:shape id="Shape 97352" o:spid="_x0000_s1497" style="position:absolute;left:281936;top:216411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353" o:spid="_x0000_s1498" style="position:absolute;left:294135;top:216411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1973"/>
              </w:tabs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323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0661" cy="268220"/>
                      <wp:effectExtent l="0" t="0" r="13339" b="17530"/>
                      <wp:docPr id="535" name="Group 89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661" cy="268220"/>
                                <a:chOff x="0" y="0"/>
                                <a:chExt cx="1510661" cy="268220"/>
                              </a:xfrm>
                            </wpg:grpSpPr>
                            <wps:wsp>
                              <wps:cNvPr id="536" name="Rectangle 11162"/>
                              <wps:cNvSpPr/>
                              <wps:spPr>
                                <a:xfrm>
                                  <a:off x="44192" y="50849"/>
                                  <a:ext cx="9806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37" name="Rectangle 11163"/>
                              <wps:cNvSpPr/>
                              <wps:spPr>
                                <a:xfrm>
                                  <a:off x="117344" y="50849"/>
                                  <a:ext cx="45226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38" name="Rectangle 11164"/>
                              <wps:cNvSpPr/>
                              <wps:spPr>
                                <a:xfrm>
                                  <a:off x="150876" y="50849"/>
                                  <a:ext cx="541059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Conserje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39" name="Rectangle 11165"/>
                              <wps:cNvSpPr/>
                              <wps:spPr>
                                <a:xfrm>
                                  <a:off x="557784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40" name="Rectangle 11171"/>
                              <wps:cNvSpPr/>
                              <wps:spPr>
                                <a:xfrm>
                                  <a:off x="1347597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41" name="Rectangle 11172"/>
                              <wps:cNvSpPr/>
                              <wps:spPr>
                                <a:xfrm>
                                  <a:off x="1460369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42" name="Shape 97360"/>
                              <wps:cNvSpPr/>
                              <wps:spPr>
                                <a:xfrm>
                                  <a:off x="1216536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43" name="Shape 97361"/>
                              <wps:cNvSpPr/>
                              <wps:spPr>
                                <a:xfrm>
                                  <a:off x="1501517" y="0"/>
                                  <a:ext cx="9144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7932"/>
                                    <a:gd name="f5" fmla="*/ f0 1 9144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7932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44" name="Shape 97362"/>
                              <wps:cNvSpPr/>
                              <wps:spPr>
                                <a:xfrm>
                                  <a:off x="0" y="217928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45" name="Shape 97363"/>
                              <wps:cNvSpPr/>
                              <wps:spPr>
                                <a:xfrm>
                                  <a:off x="1228725" y="217928"/>
                                  <a:ext cx="275847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75844"/>
                                    <a:gd name="f4" fmla="val 50292"/>
                                    <a:gd name="f5" fmla="*/ f0 1 275844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75844"/>
                                    <a:gd name="f13" fmla="*/ f10 1 50292"/>
                                    <a:gd name="f14" fmla="*/ 0 1 f12"/>
                                    <a:gd name="f15" fmla="*/ 275844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75844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796" o:spid="_x0000_s1499" style="width:118.95pt;height:21.1pt;mso-position-horizontal-relative:char;mso-position-vertical-relative:line" coordsize="15106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">
                      <v:rect id="Rectangle 11162" o:spid="_x0000_s1500" style="position:absolute;left:441;top:508;width:98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11163" o:spid="_x0000_s1501" style="position:absolute;left:1173;top:508;width:45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1164" o:spid="_x0000_s1502" style="position:absolute;left:1508;top:508;width:541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Conserje</w:t>
                              </w:r>
                            </w:p>
                          </w:txbxContent>
                        </v:textbox>
                      </v:rect>
                      <v:rect id="Rectangle 11165" o:spid="_x0000_s1503" style="position:absolute;left:5577;top:508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71" o:spid="_x0000_s1504" style="position:absolute;left:13475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11172" o:spid="_x0000_s1505" style="position:absolute;left:1460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60" o:spid="_x0000_s1506" style="position:absolute;left:12165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61" o:spid="_x0000_s1507" style="position:absolute;left:15015;width:91;height:2179;visibility:visible;mso-wrap-style:square;v-text-anchor:top" coordsize="914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" path="m,l9144,r,217932l,217932,,e" filled="f" stroked="f">
                        <v:path arrowok="t" o:connecttype="custom" o:connectlocs="4572,0;9144,108964;4572,217928;0,108964" o:connectangles="270,0,90,180" textboxrect="0,0,9144,217932"/>
                      </v:shape>
                      <v:shape id="Shape 97362" o:spid="_x0000_s1508" style="position:absolute;top:2179;width:12225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363" o:spid="_x0000_s1509" style="position:absolute;left:12287;top:2179;width:2758;height:503;visibility:visible;mso-wrap-style:square;v-text-anchor:top" coordsize="27584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" path="m,l275844,r,50292l,50292,,e" filled="f" stroked="f">
                        <v:path arrowok="t" o:connecttype="custom" o:connectlocs="137924,0;275847,25146;137924,50292;0,25146" o:connectangles="270,0,90,180" textboxrect="0,0,275844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1981"/>
              </w:tabs>
              <w:spacing w:after="0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8473" cy="267004"/>
                      <wp:effectExtent l="0" t="0" r="6477" b="18746"/>
                      <wp:docPr id="546" name="Group 90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8473" cy="267004"/>
                                <a:chOff x="0" y="0"/>
                                <a:chExt cx="1498473" cy="267004"/>
                              </a:xfrm>
                            </wpg:grpSpPr>
                            <wps:wsp>
                              <wps:cNvPr id="547" name="Rectangle 11229"/>
                              <wps:cNvSpPr/>
                              <wps:spPr>
                                <a:xfrm>
                                  <a:off x="44192" y="50895"/>
                                  <a:ext cx="49801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Subtotal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48" name="Rectangle 11230"/>
                              <wps:cNvSpPr/>
                              <wps:spPr>
                                <a:xfrm>
                                  <a:off x="417579" y="50895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49" name="Rectangle 11236"/>
                              <wps:cNvSpPr/>
                              <wps:spPr>
                                <a:xfrm>
                                  <a:off x="1431420" y="49377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50" name="Rectangle 11237"/>
                              <wps:cNvSpPr/>
                              <wps:spPr>
                                <a:xfrm>
                                  <a:off x="1460369" y="49377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51" name="Shape 97368"/>
                              <wps:cNvSpPr/>
                              <wps:spPr>
                                <a:xfrm>
                                  <a:off x="1216536" y="0"/>
                                  <a:ext cx="12188" cy="21671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712"/>
                                    <a:gd name="f5" fmla="*/ f0 1 12192"/>
                                    <a:gd name="f6" fmla="*/ f1 1 21671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71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71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71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52" name="Shape 97369"/>
                              <wps:cNvSpPr/>
                              <wps:spPr>
                                <a:xfrm>
                                  <a:off x="0" y="216712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53" name="Shape 97370"/>
                              <wps:cNvSpPr/>
                              <wps:spPr>
                                <a:xfrm>
                                  <a:off x="1228725" y="216712"/>
                                  <a:ext cx="269748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50292"/>
                                    <a:gd name="f5" fmla="*/ f0 1 269748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502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003" o:spid="_x0000_s1510" style="width:118pt;height:21pt;mso-position-horizontal-relative:char;mso-position-vertical-relative:line" coordsize="14984,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">
                      <v:rect id="Rectangle 11229" o:spid="_x0000_s1511" style="position:absolute;left:441;top:508;width:498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Subtotal</w:t>
                              </w:r>
                            </w:p>
                          </w:txbxContent>
                        </v:textbox>
                      </v:rect>
                      <v:rect id="Rectangle 11230" o:spid="_x0000_s1512" style="position:absolute;left:4175;top:50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36" o:spid="_x0000_s1513" style="position:absolute;left:14314;top:493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37" o:spid="_x0000_s1514" style="position:absolute;left:14603;top:493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68" o:spid="_x0000_s1515" style="position:absolute;left:12165;width:122;height:2167;visibility:visible;mso-wrap-style:square;v-text-anchor:top" coordsize="12192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" path="m,l12192,r,216712l,216712,,e" filled="f" stroked="f">
                        <v:path arrowok="t" o:connecttype="custom" o:connectlocs="6094,0;12188,108356;6094,216712;0,108356" o:connectangles="270,0,90,180" textboxrect="0,0,12192,216712"/>
                      </v:shape>
                      <v:shape id="Shape 97369" o:spid="_x0000_s1516" style="position:absolute;top:2167;width:12225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370" o:spid="_x0000_s1517" style="position:absolute;left:12287;top:2167;width:2697;height:503;visibility:visible;mso-wrap-style:square;v-text-anchor:top" coordsize="2697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" path="m,l269748,r,50292l,50292,,e" filled="f" stroked="f">
                        <v:path arrowok="t" o:connecttype="custom" o:connectlocs="134874,0;269748,25146;134874,50292;0,25146" o:connectangles="270,0,90,180" textboxrect="0,0,269748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340 C2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0661" cy="268220"/>
                      <wp:effectExtent l="0" t="0" r="13339" b="17530"/>
                      <wp:docPr id="554" name="Group 90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661" cy="268220"/>
                                <a:chOff x="0" y="0"/>
                                <a:chExt cx="1510661" cy="268220"/>
                              </a:xfrm>
                            </wpg:grpSpPr>
                            <wps:wsp>
                              <wps:cNvPr id="555" name="Rectangle 11289"/>
                              <wps:cNvSpPr/>
                              <wps:spPr>
                                <a:xfrm>
                                  <a:off x="1347597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56" name="Rectangle 11290"/>
                              <wps:cNvSpPr/>
                              <wps:spPr>
                                <a:xfrm>
                                  <a:off x="1460369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57" name="Shape 97374"/>
                              <wps:cNvSpPr/>
                              <wps:spPr>
                                <a:xfrm>
                                  <a:off x="1216536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58" name="Shape 97375"/>
                              <wps:cNvSpPr/>
                              <wps:spPr>
                                <a:xfrm>
                                  <a:off x="1498473" y="0"/>
                                  <a:ext cx="12188" cy="21792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7932"/>
                                    <a:gd name="f5" fmla="*/ f0 1 12192"/>
                                    <a:gd name="f6" fmla="*/ f1 1 21793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793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793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793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59" name="Shape 97376"/>
                              <wps:cNvSpPr/>
                              <wps:spPr>
                                <a:xfrm>
                                  <a:off x="0" y="217928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60" name="Shape 97377"/>
                              <wps:cNvSpPr/>
                              <wps:spPr>
                                <a:xfrm>
                                  <a:off x="1228725" y="217928"/>
                                  <a:ext cx="27279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72796"/>
                                    <a:gd name="f4" fmla="val 50292"/>
                                    <a:gd name="f5" fmla="*/ f0 1 272796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72796"/>
                                    <a:gd name="f13" fmla="*/ f10 1 50292"/>
                                    <a:gd name="f14" fmla="*/ 0 1 f12"/>
                                    <a:gd name="f15" fmla="*/ 272796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72796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235" o:spid="_x0000_s1518" style="width:118.95pt;height:21.1pt;mso-position-horizontal-relative:char;mso-position-vertical-relative:line" coordsize="15106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">
                      <v:rect id="Rectangle 11289" o:spid="_x0000_s1519" style="position:absolute;left:13475;top:493;width:150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1290" o:spid="_x0000_s1520" style="position:absolute;left:14603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74" o:spid="_x0000_s1521" style="position:absolute;left:12165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75" o:spid="_x0000_s1522" style="position:absolute;left:14984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" path="m,l12192,r,217932l,217932,,e" filled="f" stroked="f">
                        <v:path arrowok="t" o:connecttype="custom" o:connectlocs="6094,0;12188,108964;6094,217928;0,108964" o:connectangles="270,0,90,180" textboxrect="0,0,12192,217932"/>
                      </v:shape>
                      <v:shape id="Shape 97376" o:spid="_x0000_s1523" style="position:absolute;top:2179;width:12225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377" o:spid="_x0000_s1524" style="position:absolute;left:12287;top:2179;width:2728;height:503;visibility:visible;mso-wrap-style:square;v-text-anchor:top" coordsize="27279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" path="m,l272796,r,50292l,50292,,e" filled="f" stroked="f">
                        <v:path arrowok="t" o:connecttype="custom" o:connectlocs="136396,0;272792,25146;136396,50292;0,25146" o:connectangles="270,0,90,180" textboxrect="0,0,272796,502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Monitor  </w: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4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15413" cy="266703"/>
                      <wp:effectExtent l="0" t="0" r="13387" b="0"/>
                      <wp:docPr id="561" name="Group 90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413" cy="266703"/>
                                <a:chOff x="0" y="0"/>
                                <a:chExt cx="1815413" cy="266703"/>
                              </a:xfrm>
                            </wpg:grpSpPr>
                            <wps:wsp>
                              <wps:cNvPr id="562" name="Rectangle 11321"/>
                              <wps:cNvSpPr/>
                              <wps:spPr>
                                <a:xfrm>
                                  <a:off x="0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63" name="Rectangle 11322"/>
                              <wps:cNvSpPr/>
                              <wps:spPr>
                                <a:xfrm>
                                  <a:off x="28959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64" name="Rectangle 11328"/>
                              <wps:cNvSpPr/>
                              <wps:spPr>
                                <a:xfrm>
                                  <a:off x="123444" y="50849"/>
                                  <a:ext cx="172821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>C2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65" name="Rectangle 11329"/>
                              <wps:cNvSpPr/>
                              <wps:spPr>
                                <a:xfrm>
                                  <a:off x="252932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66" name="Rectangle 11335"/>
                              <wps:cNvSpPr/>
                              <wps:spPr>
                                <a:xfrm>
                                  <a:off x="348944" y="50849"/>
                                  <a:ext cx="487375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Monitor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67" name="Rectangle 11336"/>
                              <wps:cNvSpPr/>
                              <wps:spPr>
                                <a:xfrm>
                                  <a:off x="716231" y="50849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68" name="Rectangle 11342"/>
                              <wps:cNvSpPr/>
                              <wps:spPr>
                                <a:xfrm>
                                  <a:off x="1652348" y="49322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69" name="Rectangle 11343"/>
                              <wps:cNvSpPr/>
                              <wps:spPr>
                                <a:xfrm>
                                  <a:off x="1765121" y="49322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E03C21" w:rsidRDefault="00687D2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339966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570" name="Shape 97382"/>
                              <wps:cNvSpPr/>
                              <wps:spPr>
                                <a:xfrm>
                                  <a:off x="1521278" y="0"/>
                                  <a:ext cx="12188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16409"/>
                                    <a:gd name="f5" fmla="*/ f0 1 12192"/>
                                    <a:gd name="f6" fmla="*/ f1 1 216409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16409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16409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16409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1" name="Shape 97383"/>
                              <wps:cNvSpPr/>
                              <wps:spPr>
                                <a:xfrm>
                                  <a:off x="1806269" y="0"/>
                                  <a:ext cx="9144" cy="216411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9144"/>
                                    <a:gd name="f4" fmla="val 216409"/>
                                    <a:gd name="f5" fmla="*/ f0 1 9144"/>
                                    <a:gd name="f6" fmla="*/ f1 1 216409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9144"/>
                                    <a:gd name="f13" fmla="*/ f10 1 216409"/>
                                    <a:gd name="f14" fmla="*/ 0 1 f12"/>
                                    <a:gd name="f15" fmla="*/ 9144 1 f12"/>
                                    <a:gd name="f16" fmla="*/ 0 1 f13"/>
                                    <a:gd name="f17" fmla="*/ 216409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9144" h="216409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2" name="Shape 97384"/>
                              <wps:cNvSpPr/>
                              <wps:spPr>
                                <a:xfrm>
                                  <a:off x="304751" y="216411"/>
                                  <a:ext cx="1222552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22553"/>
                                    <a:gd name="f4" fmla="val 50292"/>
                                    <a:gd name="f5" fmla="*/ f0 1 1222553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22553"/>
                                    <a:gd name="f13" fmla="*/ f10 1 50292"/>
                                    <a:gd name="f14" fmla="*/ 0 1 f12"/>
                                    <a:gd name="f15" fmla="*/ 1222553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22553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3" name="Shape 97385"/>
                              <wps:cNvSpPr/>
                              <wps:spPr>
                                <a:xfrm>
                                  <a:off x="1527377" y="216411"/>
                                  <a:ext cx="281936" cy="502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81940"/>
                                    <a:gd name="f4" fmla="val 50292"/>
                                    <a:gd name="f5" fmla="*/ f0 1 281940"/>
                                    <a:gd name="f6" fmla="*/ f1 1 502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81940"/>
                                    <a:gd name="f13" fmla="*/ f10 1 50292"/>
                                    <a:gd name="f14" fmla="*/ 0 1 f12"/>
                                    <a:gd name="f15" fmla="*/ 281940 1 f12"/>
                                    <a:gd name="f16" fmla="*/ 0 1 f13"/>
                                    <a:gd name="f17" fmla="*/ 502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81940" h="502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466" o:spid="_x0000_s1525" style="width:142.95pt;height:21pt;mso-position-horizontal-relative:char;mso-position-vertical-relative:line" coordsize="18154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">
                      <v:rect id="Rectangle 11321" o:spid="_x0000_s1526" style="position:absolute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22" o:spid="_x0000_s1527" style="position:absolute;left:289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28" o:spid="_x0000_s1528" style="position:absolute;left:1234;top:508;width:17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>C2</w:t>
                              </w:r>
                            </w:p>
                          </w:txbxContent>
                        </v:textbox>
                      </v:rect>
                      <v:rect id="Rectangle 11329" o:spid="_x0000_s1529" style="position:absolute;left:2529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35" o:spid="_x0000_s1530" style="position:absolute;left:3489;top:508;width:487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Monitor </w:t>
                              </w:r>
                            </w:p>
                          </w:txbxContent>
                        </v:textbox>
                      </v:rect>
                      <v:rect id="Rectangle 11336" o:spid="_x0000_s1531" style="position:absolute;left:7162;top:508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42" o:spid="_x0000_s1532" style="position:absolute;left:16523;top:493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1343" o:spid="_x0000_s1533" style="position:absolute;left:17651;top:49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      <v:textbox inset="0,0,0,0">
                          <w:txbxContent>
                            <w:p w:rsidR="00E03C21" w:rsidRDefault="00687D2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996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382" o:spid="_x0000_s1534" style="position:absolute;left:15212;width:122;height:2164;visibility:visible;mso-wrap-style:square;v-text-anchor:top" coordsize="12192,21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" path="m,l12192,r,216409l,216409,,e" filled="f" stroked="f">
                        <v:path arrowok="t" o:connecttype="custom" o:connectlocs="6094,0;12188,108206;6094,216411;0,108206" o:connectangles="270,0,90,180" textboxrect="0,0,12192,216409"/>
                      </v:shape>
                      <v:shape id="Shape 97383" o:spid="_x0000_s1535" style="position:absolute;left:18062;width:92;height:2164;visibility:visible;mso-wrap-style:square;v-text-anchor:top" coordsize="9144,21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" path="m,l9144,r,216409l,216409,,e" filled="f" stroked="f">
                        <v:path arrowok="t" o:connecttype="custom" o:connectlocs="4572,0;9144,108206;4572,216411;0,108206" o:connectangles="270,0,90,180" textboxrect="0,0,9144,216409"/>
                      </v:shape>
                      <v:shape id="Shape 97384" o:spid="_x0000_s1536" style="position:absolute;left:3047;top:2164;width:12226;height:503;visibility:visible;mso-wrap-style:square;v-text-anchor:top" coordsize="1222553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" path="m,l1222553,r,50292l,50292,,e" filled="f" stroked="f">
                        <v:path arrowok="t" o:connecttype="custom" o:connectlocs="611276,0;1222552,25146;611276,50292;0,25146" o:connectangles="270,0,90,180" textboxrect="0,0,1222553,50292"/>
                      </v:shape>
                      <v:shape id="Shape 97385" o:spid="_x0000_s1537" style="position:absolute;left:15273;top:2164;width:2820;height:503;visibility:visible;mso-wrap-style:square;v-text-anchor:top" coordsize="28194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" path="m,l281940,r,50292l,50292,,e" filled="f" stroked="f">
                        <v:path arrowok="t" o:connecttype="custom" o:connectlocs="140968,0;281936,25146;140968,50292;0,25146" o:connectangles="270,0,90,180" textboxrect="0,0,281940,502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tabs>
                <w:tab w:val="center" w:pos="426"/>
                <w:tab w:val="center" w:pos="698"/>
                <w:tab w:val="center" w:pos="974"/>
                <w:tab w:val="center" w:pos="2900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1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ab/>
              <w:t xml:space="preserve">  </w:t>
            </w:r>
          </w:p>
          <w:p w:rsidR="00E03C21" w:rsidRDefault="00687D22">
            <w:pPr>
              <w:spacing w:after="0"/>
              <w:ind w:left="8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24377" cy="12188"/>
                      <wp:effectExtent l="0" t="0" r="18673" b="6862"/>
                      <wp:docPr id="574" name="Group 90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377" cy="12188"/>
                                <a:chOff x="0" y="0"/>
                                <a:chExt cx="1524377" cy="12188"/>
                              </a:xfrm>
                            </wpg:grpSpPr>
                            <wps:wsp>
                              <wps:cNvPr id="575" name="Shape 97390"/>
                              <wps:cNvSpPr/>
                              <wps:spPr>
                                <a:xfrm>
                                  <a:off x="0" y="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6" name="Shape 97391"/>
                              <wps:cNvSpPr/>
                              <wps:spPr>
                                <a:xfrm>
                                  <a:off x="12188" y="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7" name="Shape 97392"/>
                              <wps:cNvSpPr/>
                              <wps:spPr>
                                <a:xfrm>
                                  <a:off x="24387" y="0"/>
                                  <a:ext cx="120579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05789"/>
                                    <a:gd name="f4" fmla="val 12192"/>
                                    <a:gd name="f5" fmla="*/ f0 1 1205789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05789"/>
                                    <a:gd name="f13" fmla="*/ f10 1 12192"/>
                                    <a:gd name="f14" fmla="*/ 0 1 f12"/>
                                    <a:gd name="f15" fmla="*/ 1205789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05789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8" name="Shape 97393"/>
                              <wps:cNvSpPr/>
                              <wps:spPr>
                                <a:xfrm>
                                  <a:off x="1230252" y="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79" name="Shape 97394"/>
                              <wps:cNvSpPr/>
                              <wps:spPr>
                                <a:xfrm>
                                  <a:off x="1242441" y="0"/>
                                  <a:ext cx="2697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12192"/>
                                    <a:gd name="f5" fmla="*/ f0 1 26974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121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0" name="Shape 97395"/>
                              <wps:cNvSpPr/>
                              <wps:spPr>
                                <a:xfrm>
                                  <a:off x="1512189" y="0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A0A2D" id="Group 90508" o:spid="_x0000_s1026" style="width:120.05pt;height:.95pt;mso-position-horizontal-relative:char;mso-position-vertical-relative:line" coordsize="1524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">
                      <v:shape id="Shape 97390" o:spid="_x0000_s1027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391" o:spid="_x0000_s1028" style="position:absolute;left:121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392" o:spid="_x0000_s1029" style="position:absolute;left:243;width:12058;height:121;visibility:visible;mso-wrap-style:square;v-text-anchor:top" coordsize="120578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" path="m,l1205789,r,12192l,12192,,e" filled="f" stroked="f">
                        <v:path arrowok="t" o:connecttype="custom" o:connectlocs="602896,0;1205791,6094;602896,12188;0,6094" o:connectangles="270,0,90,180" textboxrect="0,0,1205789,12192"/>
                      </v:shape>
                      <v:shape id="Shape 97393" o:spid="_x0000_s1030" style="position:absolute;left:12302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394" o:spid="_x0000_s1031" style="position:absolute;left:12424;width:2697;height:121;visibility:visible;mso-wrap-style:square;v-text-anchor:top" coordsize="2697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" path="m,l269748,r,12192l,12192,,e" filled="f" stroked="f">
                        <v:path arrowok="t" o:connecttype="custom" o:connectlocs="134874,0;269748,6094;134874,12188;0,6094" o:connectangles="270,0,90,180" textboxrect="0,0,269748,12192"/>
                      </v:shape>
                      <v:shape id="Shape 97395" o:spid="_x0000_s1032" style="position:absolute;left:15121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974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grupo de progr. </w:t>
            </w:r>
          </w:p>
          <w:p w:rsidR="00E03C21" w:rsidRDefault="00687D22">
            <w:pPr>
              <w:tabs>
                <w:tab w:val="center" w:pos="293"/>
                <w:tab w:val="center" w:pos="698"/>
                <w:tab w:val="center" w:pos="2900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>
                      <wp:simplePos x="0" y="0"/>
                      <wp:positionH relativeFrom="column">
                        <wp:posOffset>566873</wp:posOffset>
                      </wp:positionH>
                      <wp:positionV relativeFrom="paragraph">
                        <wp:posOffset>-58466</wp:posOffset>
                      </wp:positionV>
                      <wp:extent cx="1524377" cy="246886"/>
                      <wp:effectExtent l="0" t="0" r="18673" b="764"/>
                      <wp:wrapNone/>
                      <wp:docPr id="581" name="Group 90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377" cy="246886"/>
                                <a:chOff x="0" y="0"/>
                                <a:chExt cx="1524377" cy="246886"/>
                              </a:xfrm>
                            </wpg:grpSpPr>
                            <wps:wsp>
                              <wps:cNvPr id="582" name="Shape 97402"/>
                              <wps:cNvSpPr/>
                              <wps:spPr>
                                <a:xfrm>
                                  <a:off x="0" y="0"/>
                                  <a:ext cx="12188" cy="234699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34696"/>
                                    <a:gd name="f5" fmla="*/ f0 1 12192"/>
                                    <a:gd name="f6" fmla="*/ f1 1 2346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34696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346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346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3" name="Shape 97403"/>
                              <wps:cNvSpPr/>
                              <wps:spPr>
                                <a:xfrm>
                                  <a:off x="0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4" name="Shape 97404"/>
                              <wps:cNvSpPr/>
                              <wps:spPr>
                                <a:xfrm>
                                  <a:off x="12198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5" name="Shape 97405"/>
                              <wps:cNvSpPr/>
                              <wps:spPr>
                                <a:xfrm>
                                  <a:off x="24387" y="234698"/>
                                  <a:ext cx="1205791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05789"/>
                                    <a:gd name="f4" fmla="val 12192"/>
                                    <a:gd name="f5" fmla="*/ f0 1 1205789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05789"/>
                                    <a:gd name="f13" fmla="*/ f10 1 12192"/>
                                    <a:gd name="f14" fmla="*/ 0 1 f12"/>
                                    <a:gd name="f15" fmla="*/ 1205789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05789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6" name="Shape 97406"/>
                              <wps:cNvSpPr/>
                              <wps:spPr>
                                <a:xfrm>
                                  <a:off x="1230252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7" name="Shape 97407"/>
                              <wps:cNvSpPr/>
                              <wps:spPr>
                                <a:xfrm>
                                  <a:off x="1242441" y="234698"/>
                                  <a:ext cx="26974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69748"/>
                                    <a:gd name="f4" fmla="val 12192"/>
                                    <a:gd name="f5" fmla="*/ f0 1 269748"/>
                                    <a:gd name="f6" fmla="*/ f1 1 121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69748"/>
                                    <a:gd name="f13" fmla="*/ f10 1 12192"/>
                                    <a:gd name="f14" fmla="*/ 0 1 f12"/>
                                    <a:gd name="f15" fmla="*/ 269748 1 f12"/>
                                    <a:gd name="f16" fmla="*/ 0 1 f13"/>
                                    <a:gd name="f17" fmla="*/ 121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69748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588" name="Shape 97408"/>
                              <wps:cNvSpPr/>
                              <wps:spPr>
                                <a:xfrm>
                                  <a:off x="1512189" y="234698"/>
                                  <a:ext cx="12188" cy="1218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*/ f0 1 12192"/>
                                    <a:gd name="f5" fmla="*/ f1 1 12192"/>
                                    <a:gd name="f6" fmla="val f2"/>
                                    <a:gd name="f7" fmla="val f3"/>
                                    <a:gd name="f8" fmla="+- f7 0 f6"/>
                                    <a:gd name="f9" fmla="*/ f8 1 12192"/>
                                    <a:gd name="f10" fmla="*/ 0 1 f9"/>
                                    <a:gd name="f11" fmla="*/ 12192 1 f9"/>
                                    <a:gd name="f12" fmla="*/ f10 f4 1"/>
                                    <a:gd name="f13" fmla="*/ f11 f4 1"/>
                                    <a:gd name="f14" fmla="*/ f11 f5 1"/>
                                    <a:gd name="f15" fmla="*/ f10 f5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2" t="f15" r="f13" b="f14"/>
                                  <a:pathLst>
                                    <a:path w="12192" h="121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3"/>
                                      </a:lnTo>
                                      <a:lnTo>
                                        <a:pt x="f2" y="f3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C48B7" id="Group 90668" o:spid="_x0000_s1026" style="position:absolute;margin-left:44.65pt;margin-top:-4.6pt;width:120.05pt;height:19.45pt;z-index:-251652608" coordsize="15243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">
                      <v:shape id="Shape 97402" o:spid="_x0000_s1027" style="position:absolute;width:121;height:2346;visibility:visible;mso-wrap-style:square;v-text-anchor:top" coordsize="12192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" path="m,l12192,r,234696l,234696,,e" filled="f" stroked="f">
                        <v:path arrowok="t" o:connecttype="custom" o:connectlocs="6094,0;12188,117350;6094,234699;0,117350" o:connectangles="270,0,90,180" textboxrect="0,0,12192,234696"/>
                      </v:shape>
                      <v:shape id="Shape 97403" o:spid="_x0000_s1028" style="position:absolute;top:2346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404" o:spid="_x0000_s1029" style="position:absolute;left:121;top:234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405" o:spid="_x0000_s1030" style="position:absolute;left:243;top:2346;width:12058;height:122;visibility:visible;mso-wrap-style:square;v-text-anchor:top" coordsize="120578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" path="m,l1205789,r,12192l,12192,,e" filled="f" stroked="f">
                        <v:path arrowok="t" o:connecttype="custom" o:connectlocs="602896,0;1205791,6094;602896,12188;0,6094" o:connectangles="270,0,90,180" textboxrect="0,0,1205789,12192"/>
                      </v:shape>
                      <v:shape id="Shape 97406" o:spid="_x0000_s1031" style="position:absolute;left:12302;top:234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  <v:shape id="Shape 97407" o:spid="_x0000_s1032" style="position:absolute;left:12424;top:2346;width:2697;height:122;visibility:visible;mso-wrap-style:square;v-text-anchor:top" coordsize="2697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" path="m,l269748,r,12192l,12192,,e" filled="f" stroked="f">
                        <v:path arrowok="t" o:connecttype="custom" o:connectlocs="134874,0;269748,6094;134874,12188;0,6094" o:connectangles="270,0,90,180" textboxrect="0,0,269748,12192"/>
                      </v:shape>
                      <v:shape id="Shape 97408" o:spid="_x0000_s1033" style="position:absolute;left:15121;top:234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" path="m,l12192,r,12192l,12192,,e" filled="f" stroked="f">
                        <v:path arrowok="t" o:connecttype="custom" o:connectlocs="6094,0;12188,6094;6094,12188;0,6094" o:connectangles="270,0,90,180" textboxrect="0,0,12192,12192"/>
                      </v:shape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####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  <w:p w:rsidR="00E03C21" w:rsidRDefault="00687D22">
            <w:pPr>
              <w:spacing w:after="0"/>
              <w:ind w:left="974"/>
            </w:pPr>
            <w:r>
              <w:rPr>
                <w:rFonts w:ascii="Arial" w:eastAsia="Arial" w:hAnsi="Arial" w:cs="Arial"/>
                <w:b/>
                <w:sz w:val="16"/>
              </w:rPr>
              <w:t xml:space="preserve">340 Deportes </w: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3671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ab/>
              <w:t xml:space="preserve">  </w:t>
            </w:r>
            <w:r>
              <w:rPr>
                <w:sz w:val="16"/>
              </w:rPr>
              <w:tab/>
              <w:t xml:space="preserve">  </w:t>
            </w:r>
            <w:r>
              <w:rPr>
                <w:sz w:val="16"/>
              </w:rPr>
              <w:tab/>
              <w:t xml:space="preserve">  </w:t>
            </w:r>
            <w:r>
              <w:rPr>
                <w:sz w:val="16"/>
              </w:rPr>
              <w:tab/>
              <w:t xml:space="preserve">  </w:t>
            </w:r>
          </w:p>
        </w:tc>
        <w:tc>
          <w:tcPr>
            <w:tcW w:w="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  <w:tc>
          <w:tcPr>
            <w:tcW w:w="5387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23" w:type="dxa"/>
            </w:tcMar>
          </w:tcPr>
          <w:p w:rsidR="00E03C21" w:rsidRDefault="00E03C21"/>
        </w:tc>
      </w:tr>
    </w:tbl>
    <w:p w:rsidR="00E03C21" w:rsidRDefault="00E03C21">
      <w:pPr>
        <w:spacing w:after="0"/>
        <w:ind w:left="-1277" w:right="119"/>
        <w:jc w:val="both"/>
      </w:pPr>
    </w:p>
    <w:tbl>
      <w:tblPr>
        <w:tblW w:w="8519" w:type="dxa"/>
        <w:tblInd w:w="-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"/>
        <w:gridCol w:w="1928"/>
        <w:gridCol w:w="444"/>
        <w:gridCol w:w="3188"/>
        <w:gridCol w:w="922"/>
        <w:gridCol w:w="1135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432 A2 Tec. Medio </w:t>
            </w:r>
          </w:p>
        </w:tc>
        <w:tc>
          <w:tcPr>
            <w:tcW w:w="444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26 </w:t>
            </w:r>
          </w:p>
        </w:tc>
        <w:tc>
          <w:tcPr>
            <w:tcW w:w="3188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4.871,17 </w:t>
            </w:r>
          </w:p>
        </w:tc>
        <w:tc>
          <w:tcPr>
            <w:tcW w:w="922" w:type="dxa"/>
            <w:vMerge w:val="restart"/>
            <w:tcBorders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10.901,28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10.928,28 </w:t>
            </w:r>
          </w:p>
          <w:p w:rsidR="00E03C21" w:rsidRDefault="00687D22">
            <w:pPr>
              <w:spacing w:after="0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9.594,96 </w:t>
            </w:r>
          </w:p>
        </w:tc>
        <w:tc>
          <w:tcPr>
            <w:tcW w:w="1135" w:type="dxa"/>
            <w:vMerge w:val="restart"/>
            <w:tcBorders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 w:line="444" w:lineRule="auto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900,00 900,00 </w:t>
            </w:r>
          </w:p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432 C1 Administrat.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22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4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3.014,69 </w:t>
            </w:r>
          </w:p>
        </w:tc>
        <w:tc>
          <w:tcPr>
            <w:tcW w:w="922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432 C2 Aux. Adminis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1.139,85 </w:t>
            </w:r>
          </w:p>
        </w:tc>
        <w:tc>
          <w:tcPr>
            <w:tcW w:w="922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830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425"/>
            </w:pPr>
            <w:r>
              <w:rPr>
                <w:rFonts w:ascii="Arial" w:eastAsia="Arial" w:hAnsi="Arial" w:cs="Arial"/>
                <w:i/>
                <w:color w:val="339966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ab/>
              <w:t xml:space="preserve">  </w:t>
            </w:r>
          </w:p>
        </w:tc>
        <w:tc>
          <w:tcPr>
            <w:tcW w:w="44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i/>
                <w:color w:val="008000"/>
                <w:sz w:val="16"/>
              </w:rPr>
              <w:t xml:space="preserve">  </w:t>
            </w:r>
          </w:p>
        </w:tc>
        <w:tc>
          <w:tcPr>
            <w:tcW w:w="3188" w:type="dxa"/>
            <w:tcBorders>
              <w:top w:val="single" w:sz="4" w:space="0" w:color="FFFFFF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i/>
                <w:sz w:val="16"/>
              </w:rPr>
              <w:t xml:space="preserve">9.025,71 </w:t>
            </w:r>
          </w:p>
        </w:tc>
        <w:tc>
          <w:tcPr>
            <w:tcW w:w="922" w:type="dxa"/>
            <w:tcBorders>
              <w:top w:val="single" w:sz="4" w:space="0" w:color="FFFFFF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i/>
                <w:sz w:val="16"/>
              </w:rPr>
              <w:t xml:space="preserve">31.424,52 </w:t>
            </w:r>
          </w:p>
        </w:tc>
        <w:tc>
          <w:tcPr>
            <w:tcW w:w="1135" w:type="dxa"/>
            <w:tcBorders>
              <w:top w:val="single" w:sz="4" w:space="0" w:color="FFFFFF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i/>
                <w:sz w:val="16"/>
              </w:rPr>
              <w:t xml:space="preserve">2.700,00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902" w:type="dxa"/>
            <w:tcBorders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tabs>
                <w:tab w:val="center" w:pos="426"/>
                <w:tab w:val="center" w:pos="69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3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grupo de programa 432 Turismo </w:t>
            </w:r>
          </w:p>
        </w:tc>
        <w:tc>
          <w:tcPr>
            <w:tcW w:w="44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318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9.025,71 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6"/>
              </w:rPr>
              <w:t xml:space="preserve">31.424,52 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2.700,00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2830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22 </w:t>
            </w:r>
          </w:p>
        </w:tc>
        <w:tc>
          <w:tcPr>
            <w:tcW w:w="3188" w:type="dxa"/>
            <w:vMerge w:val="restart"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6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3.350,90 </w:t>
            </w:r>
          </w:p>
        </w:tc>
        <w:tc>
          <w:tcPr>
            <w:tcW w:w="922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6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163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10.173,12 </w:t>
            </w:r>
          </w:p>
          <w:p w:rsidR="00E03C21" w:rsidRDefault="00687D22">
            <w:pPr>
              <w:spacing w:after="0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6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163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493 C1 Administrativ </w:t>
            </w:r>
          </w:p>
        </w:tc>
        <w:tc>
          <w:tcPr>
            <w:tcW w:w="444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3188" w:type="dxa"/>
            <w:vMerge/>
            <w:tcBorders>
              <w:top w:val="single" w:sz="8" w:space="0" w:color="000000"/>
              <w:bottom w:val="single" w:sz="8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922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493 C2 Aux. Admi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455,94 </w:t>
            </w:r>
          </w:p>
        </w:tc>
        <w:tc>
          <w:tcPr>
            <w:tcW w:w="922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2830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893" w:right="131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566873</wp:posOffset>
                      </wp:positionH>
                      <wp:positionV relativeFrom="paragraph">
                        <wp:posOffset>-859</wp:posOffset>
                      </wp:positionV>
                      <wp:extent cx="12188" cy="235000"/>
                      <wp:effectExtent l="0" t="0" r="6862" b="12650"/>
                      <wp:wrapSquare wrapText="bothSides"/>
                      <wp:docPr id="589" name="Group 75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88" cy="23500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2192"/>
                                  <a:gd name="f4" fmla="val 235001"/>
                                  <a:gd name="f5" fmla="*/ f0 1 12192"/>
                                  <a:gd name="f6" fmla="*/ f1 1 235001"/>
                                  <a:gd name="f7" fmla="val f2"/>
                                  <a:gd name="f8" fmla="val f3"/>
                                  <a:gd name="f9" fmla="val f4"/>
                                  <a:gd name="f10" fmla="+- f9 0 f7"/>
                                  <a:gd name="f11" fmla="+- f8 0 f7"/>
                                  <a:gd name="f12" fmla="*/ f11 1 12192"/>
                                  <a:gd name="f13" fmla="*/ f10 1 235001"/>
                                  <a:gd name="f14" fmla="*/ 0 1 f12"/>
                                  <a:gd name="f15" fmla="*/ 12192 1 f12"/>
                                  <a:gd name="f16" fmla="*/ 0 1 f13"/>
                                  <a:gd name="f17" fmla="*/ 235001 1 f13"/>
                                  <a:gd name="f18" fmla="*/ f14 f5 1"/>
                                  <a:gd name="f19" fmla="*/ f15 f5 1"/>
                                  <a:gd name="f20" fmla="*/ f17 f6 1"/>
                                  <a:gd name="f21" fmla="*/ f16 f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8" t="f21" r="f19" b="f20"/>
                                <a:pathLst>
                                  <a:path w="12192" h="235001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4"/>
                                    </a:lnTo>
                                    <a:lnTo>
                                      <a:pt x="f2" y="f4"/>
                                    </a:lnTo>
                                    <a:lnTo>
                                      <a:pt x="f2" y="f2"/>
                                    </a:lnTo>
                                  </a:path>
                                </a:pathLst>
                              </a:cu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6A1DC" id="Group 75848" o:spid="_x0000_s1026" style="position:absolute;margin-left:44.65pt;margin-top:-.05pt;width:.95pt;height:1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92,23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" path="m,l12192,r,235001l,235001,,e" filled="f" stroked="f">
                      <v:path arrowok="t" o:connecttype="custom" o:connectlocs="6094,0;12188,117500;6094,235000;0,117500" o:connectangles="270,0,90,180" textboxrect="0,0,12192,235001"/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6"/>
              </w:rPr>
              <w:t>Total grupo de progr.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E03C21" w:rsidRDefault="00687D22">
            <w:pPr>
              <w:tabs>
                <w:tab w:val="center" w:pos="426"/>
                <w:tab w:val="center" w:pos="69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2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893"/>
            </w:pPr>
            <w:r>
              <w:rPr>
                <w:rFonts w:ascii="Arial" w:eastAsia="Arial" w:hAnsi="Arial" w:cs="Arial"/>
                <w:b/>
                <w:sz w:val="16"/>
              </w:rPr>
              <w:t xml:space="preserve">493 Consumo </w:t>
            </w:r>
          </w:p>
        </w:tc>
        <w:tc>
          <w:tcPr>
            <w:tcW w:w="44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left="70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  </w:t>
            </w:r>
          </w:p>
        </w:tc>
        <w:tc>
          <w:tcPr>
            <w:tcW w:w="318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3.806,84 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19.018,20 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  <w:vAlign w:val="center"/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1.800,00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2830" w:type="dxa"/>
            <w:gridSpan w:val="2"/>
            <w:tcBorders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425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339966"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left="70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30 </w:t>
            </w:r>
          </w:p>
        </w:tc>
        <w:tc>
          <w:tcPr>
            <w:tcW w:w="3188" w:type="dxa"/>
            <w:vMerge w:val="restart"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6"/>
              <w:ind w:right="70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4.890,01 </w:t>
            </w:r>
          </w:p>
        </w:tc>
        <w:tc>
          <w:tcPr>
            <w:tcW w:w="922" w:type="dxa"/>
            <w:vMerge w:val="restart"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6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26.978,28 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6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A1 Secretario </w:t>
            </w:r>
          </w:p>
        </w:tc>
        <w:tc>
          <w:tcPr>
            <w:tcW w:w="444" w:type="dxa"/>
            <w:vMerge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3188" w:type="dxa"/>
            <w:vMerge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922" w:type="dxa"/>
            <w:vMerge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A1 Técnico Adm.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4.890,01 </w:t>
            </w:r>
          </w:p>
        </w:tc>
        <w:tc>
          <w:tcPr>
            <w:tcW w:w="922" w:type="dxa"/>
            <w:vMerge w:val="restart"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13.484,88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10.820,16 </w:t>
            </w:r>
          </w:p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12.181,92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10.173,12 </w:t>
            </w:r>
          </w:p>
          <w:p w:rsidR="00E03C21" w:rsidRDefault="00687D22">
            <w:pPr>
              <w:spacing w:after="144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8.253,12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10.173,12 </w:t>
            </w:r>
          </w:p>
        </w:tc>
        <w:tc>
          <w:tcPr>
            <w:tcW w:w="1135" w:type="dxa"/>
            <w:vMerge w:val="restart"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 w:line="444" w:lineRule="auto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900,00 900,00 </w:t>
            </w:r>
          </w:p>
          <w:p w:rsidR="00E03C21" w:rsidRDefault="00687D22">
            <w:pPr>
              <w:spacing w:after="0" w:line="444" w:lineRule="auto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900,00 900,00 </w:t>
            </w:r>
          </w:p>
          <w:p w:rsidR="00E03C21" w:rsidRDefault="00687D22">
            <w:pPr>
              <w:spacing w:after="0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900,00 900,00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lastRenderedPageBreak/>
              <w:t xml:space="preserve">920 A2 Tec. G.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24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2.214,79 </w:t>
            </w:r>
          </w:p>
        </w:tc>
        <w:tc>
          <w:tcPr>
            <w:tcW w:w="922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lastRenderedPageBreak/>
              <w:t xml:space="preserve">920 C1 Administr.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22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3.910,84 </w:t>
            </w:r>
          </w:p>
        </w:tc>
        <w:tc>
          <w:tcPr>
            <w:tcW w:w="922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C1 Administr.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22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3.408,01 </w:t>
            </w:r>
          </w:p>
        </w:tc>
        <w:tc>
          <w:tcPr>
            <w:tcW w:w="922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C1 Administr.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21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3.352,15 </w:t>
            </w:r>
          </w:p>
        </w:tc>
        <w:tc>
          <w:tcPr>
            <w:tcW w:w="922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C1 Administr.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22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2.512,87 </w:t>
            </w:r>
          </w:p>
        </w:tc>
        <w:tc>
          <w:tcPr>
            <w:tcW w:w="922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top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C1 Administr. </w:t>
            </w:r>
          </w:p>
        </w:tc>
        <w:tc>
          <w:tcPr>
            <w:tcW w:w="444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22 </w:t>
            </w:r>
          </w:p>
        </w:tc>
        <w:tc>
          <w:tcPr>
            <w:tcW w:w="3188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3.268,35 </w:t>
            </w:r>
          </w:p>
        </w:tc>
        <w:tc>
          <w:tcPr>
            <w:tcW w:w="922" w:type="dxa"/>
            <w:vMerge w:val="restart"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10.173,12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10.173,12 </w:t>
            </w:r>
          </w:p>
        </w:tc>
        <w:tc>
          <w:tcPr>
            <w:tcW w:w="1135" w:type="dxa"/>
            <w:vMerge w:val="restart"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1.620,00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C1 Ofic. INSS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22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3.100,74 </w:t>
            </w:r>
          </w:p>
        </w:tc>
        <w:tc>
          <w:tcPr>
            <w:tcW w:w="922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2.509,05 </w:t>
            </w:r>
          </w:p>
        </w:tc>
        <w:tc>
          <w:tcPr>
            <w:tcW w:w="922" w:type="dxa"/>
            <w:vMerge w:val="restart"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1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4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0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</w:tc>
        <w:tc>
          <w:tcPr>
            <w:tcW w:w="1135" w:type="dxa"/>
            <w:vMerge w:val="restart"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4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1.620,00 </w:t>
            </w:r>
          </w:p>
          <w:p w:rsidR="00E03C21" w:rsidRDefault="00687D22">
            <w:pPr>
              <w:spacing w:after="141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  <w:p w:rsidR="00E03C21" w:rsidRDefault="00687D22">
            <w:pPr>
              <w:spacing w:after="0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900,00 900,00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2.052,86 </w:t>
            </w:r>
          </w:p>
        </w:tc>
        <w:tc>
          <w:tcPr>
            <w:tcW w:w="922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2.280,96 </w:t>
            </w:r>
          </w:p>
        </w:tc>
        <w:tc>
          <w:tcPr>
            <w:tcW w:w="922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</w:t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1.823,77 </w:t>
            </w:r>
          </w:p>
        </w:tc>
        <w:tc>
          <w:tcPr>
            <w:tcW w:w="922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922" w:type="dxa"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</w:tc>
        <w:tc>
          <w:tcPr>
            <w:tcW w:w="1135" w:type="dxa"/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683,91 </w:t>
            </w:r>
          </w:p>
        </w:tc>
        <w:tc>
          <w:tcPr>
            <w:tcW w:w="922" w:type="dxa"/>
            <w:vMerge w:val="restart"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1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4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1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10.408,08 </w:t>
            </w:r>
          </w:p>
          <w:p w:rsidR="00E03C21" w:rsidRDefault="00687D22">
            <w:pPr>
              <w:spacing w:after="144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1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4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1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4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141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8.845,08 </w:t>
            </w:r>
          </w:p>
          <w:p w:rsidR="00E03C21" w:rsidRDefault="00687D22">
            <w:pPr>
              <w:spacing w:after="0"/>
              <w:ind w:left="228"/>
            </w:pPr>
            <w:r>
              <w:rPr>
                <w:rFonts w:ascii="Arial" w:eastAsia="Arial" w:hAnsi="Arial" w:cs="Arial"/>
                <w:sz w:val="16"/>
              </w:rPr>
              <w:t xml:space="preserve">9.124,44 </w:t>
            </w:r>
          </w:p>
        </w:tc>
        <w:tc>
          <w:tcPr>
            <w:tcW w:w="1135" w:type="dxa"/>
            <w:vMerge w:val="restart"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41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1.620,00 </w:t>
            </w:r>
          </w:p>
          <w:p w:rsidR="00E03C21" w:rsidRDefault="00687D22">
            <w:pPr>
              <w:spacing w:after="144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1.620,00 </w:t>
            </w:r>
          </w:p>
          <w:p w:rsidR="00E03C21" w:rsidRDefault="00687D22">
            <w:pPr>
              <w:spacing w:after="141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1.920,00 </w:t>
            </w:r>
          </w:p>
          <w:p w:rsidR="00E03C21" w:rsidRDefault="00687D22">
            <w:pPr>
              <w:spacing w:after="0" w:line="444" w:lineRule="auto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900,00 900,00 </w:t>
            </w:r>
          </w:p>
          <w:p w:rsidR="00E03C21" w:rsidRDefault="00687D22">
            <w:pPr>
              <w:spacing w:after="0" w:line="444" w:lineRule="auto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>900,00 900,00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E03C21" w:rsidRDefault="00687D22">
            <w:pPr>
              <w:spacing w:after="0" w:line="444" w:lineRule="auto"/>
              <w:ind w:left="33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900,00 900,00 </w:t>
            </w:r>
          </w:p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2.051,74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2.071,87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683,91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Admin.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Admi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Aux. Inform.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18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873,89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339966"/>
                <w:sz w:val="16"/>
              </w:rPr>
              <w:t xml:space="preserve">920 C2 Notificador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14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922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vMerge/>
            <w:tcBorders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37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920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N-Conserje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14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2.017,07 </w:t>
            </w:r>
          </w:p>
        </w:tc>
        <w:tc>
          <w:tcPr>
            <w:tcW w:w="922" w:type="dxa"/>
            <w:vMerge w:val="restart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163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9.124,44 </w:t>
            </w:r>
          </w:p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10.694,88 </w:t>
            </w:r>
          </w:p>
        </w:tc>
        <w:tc>
          <w:tcPr>
            <w:tcW w:w="1135" w:type="dxa"/>
            <w:tcBorders>
              <w:top w:val="single" w:sz="36" w:space="0" w:color="FFFFFF"/>
              <w:left w:val="single" w:sz="4" w:space="0" w:color="000000"/>
              <w:bottom w:val="single" w:sz="8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3.212,76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37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920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N-Conserje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14 </w:t>
            </w:r>
          </w:p>
        </w:tc>
        <w:tc>
          <w:tcPr>
            <w:tcW w:w="3188" w:type="dxa"/>
            <w:tcBorders>
              <w:top w:val="single" w:sz="8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1.725,42 </w:t>
            </w:r>
          </w:p>
        </w:tc>
        <w:tc>
          <w:tcPr>
            <w:tcW w:w="922" w:type="dxa"/>
            <w:vMerge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tcBorders>
              <w:top w:val="single" w:sz="8" w:space="0" w:color="FFFFFF"/>
              <w:left w:val="single" w:sz="4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1.920,00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37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920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N-Conserje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14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1.486,49 </w:t>
            </w:r>
          </w:p>
        </w:tc>
        <w:tc>
          <w:tcPr>
            <w:tcW w:w="922" w:type="dxa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10.694,88 </w:t>
            </w:r>
          </w:p>
        </w:tc>
        <w:tc>
          <w:tcPr>
            <w:tcW w:w="1135" w:type="dxa"/>
            <w:tcBorders>
              <w:top w:val="single" w:sz="36" w:space="0" w:color="FFFFFF"/>
              <w:left w:val="single" w:sz="4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2.640,00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37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920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N-Conserje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008000"/>
                <w:sz w:val="16"/>
              </w:rPr>
              <w:t xml:space="preserve">14 </w:t>
            </w:r>
          </w:p>
        </w:tc>
        <w:tc>
          <w:tcPr>
            <w:tcW w:w="3188" w:type="dxa"/>
            <w:tcBorders>
              <w:top w:val="single" w:sz="36" w:space="0" w:color="FFFFFF"/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601,14 </w:t>
            </w:r>
          </w:p>
        </w:tc>
        <w:tc>
          <w:tcPr>
            <w:tcW w:w="922" w:type="dxa"/>
            <w:vMerge w:val="restart"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9.124,44 </w:t>
            </w:r>
          </w:p>
          <w:p w:rsidR="00E03C21" w:rsidRDefault="00687D22">
            <w:pPr>
              <w:spacing w:after="0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9.124,44 </w:t>
            </w:r>
          </w:p>
        </w:tc>
        <w:tc>
          <w:tcPr>
            <w:tcW w:w="1135" w:type="dxa"/>
            <w:tcBorders>
              <w:top w:val="single" w:sz="36" w:space="0" w:color="FFFFFF"/>
              <w:left w:val="single" w:sz="4" w:space="0" w:color="000000"/>
              <w:bottom w:val="single" w:sz="8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2.640,00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37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920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N-Conserje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color w:val="339966"/>
                <w:sz w:val="16"/>
              </w:rPr>
              <w:t xml:space="preserve">14 </w:t>
            </w:r>
          </w:p>
        </w:tc>
        <w:tc>
          <w:tcPr>
            <w:tcW w:w="3188" w:type="dxa"/>
            <w:vMerge w:val="restart"/>
            <w:tcBorders>
              <w:top w:val="single" w:sz="8" w:space="0" w:color="FFFFFF"/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2737" w:hanging="178"/>
            </w:pPr>
            <w:r>
              <w:rPr>
                <w:rFonts w:ascii="Arial" w:eastAsia="Arial" w:hAnsi="Arial" w:cs="Arial"/>
                <w:sz w:val="16"/>
              </w:rPr>
              <w:t xml:space="preserve">686,16 0,00 </w:t>
            </w:r>
          </w:p>
        </w:tc>
        <w:tc>
          <w:tcPr>
            <w:tcW w:w="922" w:type="dxa"/>
            <w:vMerge/>
            <w:tcBorders>
              <w:top w:val="single" w:sz="36" w:space="0" w:color="FFFFFF"/>
              <w:bottom w:val="single" w:sz="36" w:space="0" w:color="FFFFFF"/>
              <w:right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1135" w:type="dxa"/>
            <w:tcBorders>
              <w:top w:val="single" w:sz="8" w:space="0" w:color="FFFFFF"/>
              <w:left w:val="single" w:sz="4" w:space="0" w:color="000000"/>
              <w:bottom w:val="single" w:sz="36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3.502,56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tabs>
                <w:tab w:val="center" w:pos="338"/>
                <w:tab w:val="center" w:pos="721"/>
                <w:tab w:val="center" w:pos="1370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color w:val="339966"/>
                <w:sz w:val="16"/>
              </w:rPr>
              <w:t xml:space="preserve">920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  <w:t xml:space="preserve">E </w:t>
            </w:r>
            <w:r>
              <w:rPr>
                <w:rFonts w:ascii="Arial" w:eastAsia="Arial" w:hAnsi="Arial" w:cs="Arial"/>
                <w:color w:val="339966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Limpiadora </w:t>
            </w:r>
          </w:p>
        </w:tc>
        <w:tc>
          <w:tcPr>
            <w:tcW w:w="444" w:type="dxa"/>
            <w:tcBorders>
              <w:top w:val="single" w:sz="36" w:space="0" w:color="FFFFFF"/>
              <w:left w:val="single" w:sz="8" w:space="0" w:color="000000"/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14 </w:t>
            </w:r>
          </w:p>
        </w:tc>
        <w:tc>
          <w:tcPr>
            <w:tcW w:w="3188" w:type="dxa"/>
            <w:vMerge/>
            <w:tcBorders>
              <w:top w:val="single" w:sz="8" w:space="0" w:color="FFFFFF"/>
              <w:bottom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E03C21"/>
        </w:tc>
        <w:tc>
          <w:tcPr>
            <w:tcW w:w="922" w:type="dxa"/>
            <w:tcBorders>
              <w:top w:val="single" w:sz="36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9.124,44 </w:t>
            </w:r>
          </w:p>
        </w:tc>
        <w:tc>
          <w:tcPr>
            <w:tcW w:w="1135" w:type="dxa"/>
            <w:tcBorders>
              <w:top w:val="single" w:sz="36" w:space="0" w:color="FFFFFF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83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tabs>
                <w:tab w:val="center" w:pos="382"/>
                <w:tab w:val="center" w:pos="698"/>
                <w:tab w:val="center" w:pos="97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30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i/>
                <w:color w:val="339966"/>
                <w:sz w:val="16"/>
              </w:rPr>
              <w:tab/>
              <w:t xml:space="preserve">  </w:t>
            </w:r>
          </w:p>
        </w:tc>
        <w:tc>
          <w:tcPr>
            <w:tcW w:w="444" w:type="dxa"/>
            <w:tcBorders>
              <w:top w:val="single" w:sz="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i/>
                <w:color w:val="008000"/>
                <w:sz w:val="16"/>
              </w:rPr>
              <w:t xml:space="preserve">  </w:t>
            </w:r>
          </w:p>
        </w:tc>
        <w:tc>
          <w:tcPr>
            <w:tcW w:w="3188" w:type="dxa"/>
            <w:tcBorders>
              <w:top w:val="single" w:sz="4" w:space="0" w:color="FFFFFF"/>
              <w:left w:val="single" w:sz="8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114"/>
              <w:jc w:val="right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53.096,01 </w:t>
            </w:r>
          </w:p>
        </w:tc>
        <w:tc>
          <w:tcPr>
            <w:tcW w:w="922" w:type="dxa"/>
            <w:tcBorders>
              <w:top w:val="single" w:sz="4" w:space="0" w:color="FFFFFF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left="50"/>
              <w:jc w:val="both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304.816,92 </w:t>
            </w:r>
          </w:p>
        </w:tc>
        <w:tc>
          <w:tcPr>
            <w:tcW w:w="1135" w:type="dxa"/>
            <w:tcBorders>
              <w:top w:val="single" w:sz="4" w:space="0" w:color="000000"/>
            </w:tcBorders>
            <w:shd w:val="clear" w:color="auto" w:fill="auto"/>
            <w:tcMar>
              <w:top w:w="10" w:type="dxa"/>
              <w:left w:w="0" w:type="dxa"/>
              <w:bottom w:w="0" w:type="dxa"/>
              <w:right w:w="25" w:type="dxa"/>
            </w:tcMar>
          </w:tcPr>
          <w:p w:rsidR="00E03C21" w:rsidRDefault="00687D22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39.415,32 </w:t>
            </w:r>
          </w:p>
        </w:tc>
      </w:tr>
    </w:tbl>
    <w:p w:rsidR="00E03C21" w:rsidRDefault="00687D22">
      <w:pPr>
        <w:spacing w:after="10"/>
        <w:ind w:left="-95"/>
      </w:pPr>
      <w:r>
        <w:rPr>
          <w:noProof/>
        </w:rPr>
        <w:lastRenderedPageBreak/>
        <w:drawing>
          <wp:inline distT="0" distB="0" distL="0" distR="0">
            <wp:extent cx="5431536" cy="7805931"/>
            <wp:effectExtent l="0" t="0" r="0" b="4569"/>
            <wp:docPr id="590" name="Picture 9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8059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03C21" w:rsidRDefault="00687D22">
      <w:pPr>
        <w:spacing w:after="0"/>
        <w:ind w:left="449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49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49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49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49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49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499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2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PERSONAL LABORAL </w:t>
      </w:r>
    </w:p>
    <w:p w:rsidR="00E03C21" w:rsidRDefault="00687D22">
      <w:pPr>
        <w:spacing w:after="0"/>
        <w:ind w:left="277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tabs>
          <w:tab w:val="center" w:pos="2958"/>
          <w:tab w:val="center" w:pos="4499"/>
        </w:tabs>
        <w:spacing w:after="0"/>
      </w:pPr>
      <w:r>
        <w:tab/>
      </w:r>
      <w:r>
        <w:rPr>
          <w:noProof/>
        </w:rPr>
        <w:drawing>
          <wp:inline distT="0" distB="0" distL="0" distR="0">
            <wp:extent cx="190496" cy="276221"/>
            <wp:effectExtent l="0" t="0" r="0" b="0"/>
            <wp:docPr id="591" name="Picture 17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496" cy="276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</w:p>
    <w:tbl>
      <w:tblPr>
        <w:tblW w:w="8553" w:type="dxa"/>
        <w:tblInd w:w="-5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29"/>
        <w:gridCol w:w="1218"/>
        <w:gridCol w:w="428"/>
        <w:gridCol w:w="641"/>
        <w:gridCol w:w="1147"/>
        <w:gridCol w:w="1150"/>
        <w:gridCol w:w="1140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2829" w:type="dxa"/>
            <w:tcBorders>
              <w:bottom w:val="single" w:sz="8" w:space="0" w:color="FFFF99"/>
            </w:tcBorders>
            <w:shd w:val="clear" w:color="auto" w:fill="auto"/>
            <w:tcMar>
              <w:top w:w="50" w:type="dxa"/>
              <w:left w:w="0" w:type="dxa"/>
              <w:bottom w:w="0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left="576"/>
            </w:pPr>
            <w:r>
              <w:rPr>
                <w:color w:val="339966"/>
                <w:sz w:val="16"/>
              </w:rPr>
              <w:t xml:space="preserve">Depuradora </w:t>
            </w:r>
          </w:p>
          <w:p w:rsidR="00E03C21" w:rsidRDefault="00687D22">
            <w:pPr>
              <w:spacing w:after="0"/>
              <w:ind w:left="254"/>
            </w:pPr>
            <w:r>
              <w:rPr>
                <w:color w:val="339966"/>
                <w:sz w:val="16"/>
              </w:rPr>
              <w:t xml:space="preserve"> 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  <w:shd w:val="clear" w:color="auto" w:fill="auto"/>
            <w:tcMar>
              <w:top w:w="50" w:type="dxa"/>
              <w:left w:w="0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ind w:left="1"/>
            </w:pPr>
            <w:r>
              <w:t xml:space="preserve"> </w:t>
            </w:r>
          </w:p>
          <w:tbl>
            <w:tblPr>
              <w:tblW w:w="1034" w:type="dxa"/>
              <w:tblInd w:w="22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034"/>
            </w:tblGrid>
            <w:tr w:rsidR="00E03C21">
              <w:tblPrEx>
                <w:tblCellMar>
                  <w:top w:w="0" w:type="dxa"/>
                  <w:bottom w:w="0" w:type="dxa"/>
                </w:tblCellMar>
              </w:tblPrEx>
              <w:trPr>
                <w:trHeight w:val="372"/>
              </w:trPr>
              <w:tc>
                <w:tcPr>
                  <w:tcW w:w="1034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24" w:type="dxa"/>
                    <w:left w:w="115" w:type="dxa"/>
                    <w:bottom w:w="0" w:type="dxa"/>
                    <w:right w:w="8" w:type="dxa"/>
                  </w:tcMar>
                </w:tcPr>
                <w:p w:rsidR="00E03C21" w:rsidRDefault="00687D22">
                  <w:pPr>
                    <w:spacing w:after="0"/>
                    <w:jc w:val="right"/>
                  </w:pPr>
                  <w:r>
                    <w:rPr>
                      <w:b/>
                      <w:sz w:val="16"/>
                    </w:rPr>
                    <w:t>7.873,80</w:t>
                  </w:r>
                </w:p>
              </w:tc>
            </w:tr>
          </w:tbl>
          <w:p w:rsidR="00E03C21" w:rsidRDefault="00687D22">
            <w:pPr>
              <w:spacing w:after="0"/>
              <w:ind w:left="1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50" w:type="dxa"/>
              <w:left w:w="0" w:type="dxa"/>
              <w:bottom w:w="0" w:type="dxa"/>
              <w:right w:w="33" w:type="dxa"/>
            </w:tcMar>
          </w:tcPr>
          <w:p w:rsidR="00E03C21" w:rsidRDefault="00E03C21"/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jc w:val="both"/>
            </w:pPr>
            <w:r>
              <w:rPr>
                <w:b/>
                <w:sz w:val="16"/>
              </w:rPr>
              <w:t xml:space="preserve">5.007,86 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4.750,72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16.770,36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2829" w:type="dxa"/>
            <w:tcBorders>
              <w:top w:val="single" w:sz="8" w:space="0" w:color="FFFF99"/>
              <w:bottom w:val="single" w:sz="12" w:space="0" w:color="000000"/>
            </w:tcBorders>
            <w:shd w:val="clear" w:color="auto" w:fill="FFFF99"/>
            <w:tcMar>
              <w:top w:w="50" w:type="dxa"/>
              <w:left w:w="0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ind w:left="996" w:hanging="583"/>
            </w:pPr>
            <w:r>
              <w:rPr>
                <w:b/>
                <w:sz w:val="16"/>
              </w:rPr>
              <w:t xml:space="preserve">Total grupo de programa 161 Depuración </w:t>
            </w:r>
          </w:p>
        </w:tc>
        <w:tc>
          <w:tcPr>
            <w:tcW w:w="1218" w:type="dxa"/>
            <w:tcBorders>
              <w:top w:val="single" w:sz="18" w:space="0" w:color="000000"/>
              <w:bottom w:val="single" w:sz="12" w:space="0" w:color="000000"/>
            </w:tcBorders>
            <w:shd w:val="clear" w:color="auto" w:fill="FFFF99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left="505"/>
            </w:pPr>
            <w:r>
              <w:rPr>
                <w:b/>
                <w:sz w:val="16"/>
              </w:rPr>
              <w:t xml:space="preserve">7.335,72 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12" w:space="0" w:color="000000"/>
            </w:tcBorders>
            <w:shd w:val="clear" w:color="auto" w:fill="FFFF99"/>
            <w:tcMar>
              <w:top w:w="50" w:type="dxa"/>
              <w:left w:w="0" w:type="dxa"/>
              <w:bottom w:w="0" w:type="dxa"/>
              <w:right w:w="33" w:type="dxa"/>
            </w:tcMar>
          </w:tcPr>
          <w:p w:rsidR="00E03C21" w:rsidRDefault="00E03C21"/>
        </w:tc>
        <w:tc>
          <w:tcPr>
            <w:tcW w:w="641" w:type="dxa"/>
            <w:tcBorders>
              <w:top w:val="single" w:sz="8" w:space="0" w:color="000000"/>
              <w:bottom w:val="single" w:sz="12" w:space="0" w:color="000000"/>
            </w:tcBorders>
            <w:shd w:val="clear" w:color="auto" w:fill="FFFF99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jc w:val="both"/>
            </w:pPr>
            <w:r>
              <w:rPr>
                <w:b/>
                <w:sz w:val="16"/>
              </w:rPr>
              <w:t xml:space="preserve">4.400,52 </w:t>
            </w:r>
          </w:p>
        </w:tc>
        <w:tc>
          <w:tcPr>
            <w:tcW w:w="1147" w:type="dxa"/>
            <w:tcBorders>
              <w:top w:val="single" w:sz="8" w:space="0" w:color="000000"/>
              <w:bottom w:val="single" w:sz="12" w:space="0" w:color="000000"/>
            </w:tcBorders>
            <w:shd w:val="clear" w:color="auto" w:fill="FFFF99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4.559,82 </w:t>
            </w:r>
          </w:p>
        </w:tc>
        <w:tc>
          <w:tcPr>
            <w:tcW w:w="1150" w:type="dxa"/>
            <w:tcBorders>
              <w:top w:val="single" w:sz="8" w:space="0" w:color="000000"/>
              <w:bottom w:val="single" w:sz="12" w:space="0" w:color="000000"/>
            </w:tcBorders>
            <w:shd w:val="clear" w:color="auto" w:fill="FFFF99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15.622,68 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12" w:space="0" w:color="000000"/>
            </w:tcBorders>
            <w:shd w:val="clear" w:color="auto" w:fill="FFFF99"/>
            <w:tcMar>
              <w:top w:w="50" w:type="dxa"/>
              <w:left w:w="0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900 </w:t>
            </w:r>
          </w:p>
        </w:tc>
      </w:tr>
    </w:tbl>
    <w:p w:rsidR="00E03C21" w:rsidRDefault="00687D22">
      <w:pPr>
        <w:spacing w:after="0"/>
        <w:ind w:left="14"/>
        <w:jc w:val="both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</w:p>
    <w:tbl>
      <w:tblPr>
        <w:tblW w:w="8553" w:type="dxa"/>
        <w:tblInd w:w="-5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2"/>
        <w:gridCol w:w="1214"/>
        <w:gridCol w:w="1140"/>
        <w:gridCol w:w="1147"/>
        <w:gridCol w:w="1150"/>
        <w:gridCol w:w="1140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2762" w:type="dxa"/>
            <w:tcBorders>
              <w:bottom w:val="single" w:sz="8" w:space="0" w:color="CCCCFF"/>
              <w:right w:val="single" w:sz="8" w:space="0" w:color="000000"/>
            </w:tcBorders>
            <w:shd w:val="clear" w:color="auto" w:fill="auto"/>
            <w:tcMar>
              <w:top w:w="69" w:type="dxa"/>
              <w:left w:w="254" w:type="dxa"/>
              <w:bottom w:w="0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left="322"/>
            </w:pPr>
            <w:r>
              <w:rPr>
                <w:color w:val="339966"/>
                <w:sz w:val="16"/>
              </w:rPr>
              <w:t xml:space="preserve">Electricis-. </w:t>
            </w:r>
          </w:p>
          <w:p w:rsidR="00E03C21" w:rsidRDefault="00687D22">
            <w:pPr>
              <w:spacing w:after="0"/>
            </w:pPr>
            <w:r>
              <w:rPr>
                <w:color w:val="339966"/>
                <w:sz w:val="16"/>
              </w:rPr>
              <w:t xml:space="preserve"> 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9" w:type="dxa"/>
              <w:left w:w="254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7.873,80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9" w:type="dxa"/>
              <w:left w:w="254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3.908,64 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9" w:type="dxa"/>
              <w:left w:w="254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4.299,22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9" w:type="dxa"/>
              <w:left w:w="254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15.042,25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9" w:type="dxa"/>
              <w:left w:w="254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7.221,52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2762" w:type="dxa"/>
            <w:tcBorders>
              <w:top w:val="single" w:sz="8" w:space="0" w:color="CCCCFF"/>
              <w:bottom w:val="single" w:sz="8" w:space="0" w:color="000000"/>
            </w:tcBorders>
            <w:shd w:val="clear" w:color="auto" w:fill="CCCCFF"/>
            <w:tcMar>
              <w:top w:w="69" w:type="dxa"/>
              <w:left w:w="254" w:type="dxa"/>
              <w:bottom w:w="0" w:type="dxa"/>
              <w:right w:w="33" w:type="dxa"/>
            </w:tcMar>
          </w:tcPr>
          <w:p w:rsidR="00E03C21" w:rsidRDefault="00687D22">
            <w:pPr>
              <w:spacing w:after="0"/>
              <w:jc w:val="center"/>
            </w:pPr>
            <w:r>
              <w:rPr>
                <w:b/>
                <w:sz w:val="16"/>
              </w:rPr>
              <w:t xml:space="preserve">Total grupo de programa 165 </w:t>
            </w:r>
            <w:r>
              <w:rPr>
                <w:b/>
                <w:sz w:val="16"/>
              </w:rPr>
              <w:t xml:space="preserve">Alumbrado P. </w:t>
            </w:r>
          </w:p>
        </w:tc>
        <w:tc>
          <w:tcPr>
            <w:tcW w:w="121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CCCFF"/>
            <w:tcMar>
              <w:top w:w="69" w:type="dxa"/>
              <w:left w:w="254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7.873,80 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CCCFF"/>
            <w:tcMar>
              <w:top w:w="69" w:type="dxa"/>
              <w:left w:w="254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3.908,64 </w:t>
            </w:r>
          </w:p>
        </w:tc>
        <w:tc>
          <w:tcPr>
            <w:tcW w:w="114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CCCFF"/>
            <w:tcMar>
              <w:top w:w="69" w:type="dxa"/>
              <w:left w:w="254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4.299,22 </w:t>
            </w:r>
          </w:p>
        </w:tc>
        <w:tc>
          <w:tcPr>
            <w:tcW w:w="11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CCCFF"/>
            <w:tcMar>
              <w:top w:w="69" w:type="dxa"/>
              <w:left w:w="254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15.042,25 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CCCFF"/>
            <w:tcMar>
              <w:top w:w="69" w:type="dxa"/>
              <w:left w:w="254" w:type="dxa"/>
              <w:bottom w:w="0" w:type="dxa"/>
              <w:right w:w="33" w:type="dxa"/>
            </w:tcMar>
            <w:vAlign w:val="center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7.221,52 </w:t>
            </w:r>
          </w:p>
        </w:tc>
      </w:tr>
    </w:tbl>
    <w:p w:rsidR="00E03C21" w:rsidRDefault="00687D22">
      <w:pPr>
        <w:spacing w:after="0"/>
        <w:ind w:right="1072"/>
        <w:jc w:val="right"/>
      </w:pPr>
      <w:r>
        <w:rPr>
          <w:sz w:val="16"/>
        </w:rPr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</w:p>
    <w:p w:rsidR="00E03C21" w:rsidRDefault="00687D22">
      <w:pPr>
        <w:spacing w:after="0"/>
        <w:ind w:left="14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tbl>
      <w:tblPr>
        <w:tblW w:w="8548" w:type="dxa"/>
        <w:tblInd w:w="-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3"/>
        <w:gridCol w:w="2186"/>
        <w:gridCol w:w="1213"/>
        <w:gridCol w:w="1139"/>
        <w:gridCol w:w="1147"/>
        <w:gridCol w:w="1150"/>
        <w:gridCol w:w="1140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573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158"/>
              <w:ind w:left="68"/>
            </w:pPr>
            <w:r>
              <w:rPr>
                <w:color w:val="339966"/>
                <w:sz w:val="16"/>
              </w:rPr>
              <w:t xml:space="preserve">231.1 </w:t>
            </w:r>
          </w:p>
          <w:p w:rsidR="00E03C21" w:rsidRDefault="00687D22">
            <w:pPr>
              <w:spacing w:after="158"/>
              <w:ind w:left="68"/>
            </w:pPr>
            <w:r>
              <w:rPr>
                <w:color w:val="339966"/>
                <w:sz w:val="16"/>
              </w:rPr>
              <w:t xml:space="preserve">231.1 </w:t>
            </w:r>
          </w:p>
          <w:p w:rsidR="00E03C21" w:rsidRDefault="00687D22">
            <w:pPr>
              <w:spacing w:after="0"/>
              <w:ind w:left="68"/>
            </w:pPr>
            <w:r>
              <w:rPr>
                <w:color w:val="339966"/>
                <w:sz w:val="16"/>
              </w:rPr>
              <w:t xml:space="preserve">231.1 </w:t>
            </w:r>
          </w:p>
        </w:tc>
        <w:tc>
          <w:tcPr>
            <w:tcW w:w="2186" w:type="dxa"/>
            <w:vMerge w:val="restar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158"/>
            </w:pPr>
            <w:r>
              <w:rPr>
                <w:color w:val="339966"/>
                <w:sz w:val="16"/>
              </w:rPr>
              <w:t xml:space="preserve">T.Social </w:t>
            </w:r>
          </w:p>
          <w:p w:rsidR="00E03C21" w:rsidRDefault="00687D22">
            <w:pPr>
              <w:spacing w:after="158"/>
            </w:pPr>
            <w:r>
              <w:rPr>
                <w:color w:val="339966"/>
                <w:sz w:val="16"/>
              </w:rPr>
              <w:t xml:space="preserve">T.Social </w:t>
            </w:r>
          </w:p>
          <w:p w:rsidR="00E03C21" w:rsidRDefault="00687D22">
            <w:pPr>
              <w:spacing w:after="0"/>
            </w:pPr>
            <w:r>
              <w:rPr>
                <w:color w:val="339966"/>
                <w:sz w:val="16"/>
              </w:rPr>
              <w:t xml:space="preserve">Coordinadora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12.600,55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1.829,76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3.582,24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12.099,43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E03C21"/>
        </w:tc>
        <w:tc>
          <w:tcPr>
            <w:tcW w:w="2186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E03C21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12.600,55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929,76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2.514,77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11.153,53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495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8"/>
        </w:trPr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E03C21"/>
        </w:tc>
        <w:tc>
          <w:tcPr>
            <w:tcW w:w="2186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E03C21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FFCC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14.572,46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FFCC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5.608,80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FFCC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4.187,12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FFCC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14.589,05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FFCC00"/>
              <w:right w:val="single" w:sz="4" w:space="0" w:color="000000"/>
            </w:tcBorders>
            <w:shd w:val="clear" w:color="auto" w:fill="auto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3090,96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C00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E03C21"/>
        </w:tc>
        <w:tc>
          <w:tcPr>
            <w:tcW w:w="218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00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left="787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213" w:type="dxa"/>
            <w:tcBorders>
              <w:top w:val="single" w:sz="4" w:space="0" w:color="FFCC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39.773,57 </w:t>
            </w:r>
          </w:p>
        </w:tc>
        <w:tc>
          <w:tcPr>
            <w:tcW w:w="1139" w:type="dxa"/>
            <w:tcBorders>
              <w:top w:val="single" w:sz="4" w:space="0" w:color="FFCC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8.368,32 </w:t>
            </w:r>
          </w:p>
        </w:tc>
        <w:tc>
          <w:tcPr>
            <w:tcW w:w="1147" w:type="dxa"/>
            <w:tcBorders>
              <w:top w:val="single" w:sz="4" w:space="0" w:color="FFCC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10.284,13 </w:t>
            </w:r>
          </w:p>
        </w:tc>
        <w:tc>
          <w:tcPr>
            <w:tcW w:w="1150" w:type="dxa"/>
            <w:tcBorders>
              <w:top w:val="single" w:sz="4" w:space="0" w:color="FFCC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37.842,00 </w:t>
            </w:r>
          </w:p>
        </w:tc>
        <w:tc>
          <w:tcPr>
            <w:tcW w:w="1140" w:type="dxa"/>
            <w:tcBorders>
              <w:top w:val="single" w:sz="4" w:space="0" w:color="FFCC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119" w:type="dxa"/>
              <w:left w:w="0" w:type="dxa"/>
              <w:bottom w:w="0" w:type="dxa"/>
              <w:right w:w="32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4.485,96 </w:t>
            </w:r>
          </w:p>
        </w:tc>
      </w:tr>
    </w:tbl>
    <w:p w:rsidR="00E03C21" w:rsidRDefault="00687D22">
      <w:pPr>
        <w:spacing w:after="0"/>
        <w:ind w:left="14"/>
        <w:jc w:val="both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</w:p>
    <w:tbl>
      <w:tblPr>
        <w:tblW w:w="8548" w:type="dxa"/>
        <w:tblInd w:w="-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2"/>
        <w:gridCol w:w="2208"/>
        <w:gridCol w:w="1188"/>
        <w:gridCol w:w="1143"/>
        <w:gridCol w:w="1147"/>
        <w:gridCol w:w="1150"/>
        <w:gridCol w:w="1140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572" w:type="dxa"/>
            <w:vMerge w:val="restart"/>
            <w:tcBorders>
              <w:left w:val="single" w:sz="8" w:space="0" w:color="000000"/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168"/>
              <w:ind w:left="67"/>
            </w:pPr>
            <w:r>
              <w:rPr>
                <w:color w:val="339966"/>
                <w:sz w:val="16"/>
              </w:rPr>
              <w:t xml:space="preserve">231.2 </w:t>
            </w:r>
          </w:p>
          <w:p w:rsidR="00E03C21" w:rsidRDefault="00687D22">
            <w:pPr>
              <w:spacing w:after="170"/>
              <w:ind w:left="67"/>
            </w:pPr>
            <w:r>
              <w:rPr>
                <w:color w:val="339966"/>
                <w:sz w:val="16"/>
              </w:rPr>
              <w:t xml:space="preserve">231.2 </w:t>
            </w:r>
          </w:p>
          <w:p w:rsidR="00E03C21" w:rsidRDefault="00687D22">
            <w:pPr>
              <w:spacing w:after="167"/>
              <w:ind w:left="67"/>
            </w:pPr>
            <w:r>
              <w:rPr>
                <w:color w:val="339966"/>
                <w:sz w:val="16"/>
              </w:rPr>
              <w:t xml:space="preserve">231.2 </w:t>
            </w:r>
          </w:p>
          <w:p w:rsidR="00E03C21" w:rsidRDefault="00687D22">
            <w:pPr>
              <w:spacing w:after="167"/>
              <w:ind w:left="67"/>
            </w:pPr>
            <w:r>
              <w:rPr>
                <w:color w:val="339966"/>
                <w:sz w:val="16"/>
              </w:rPr>
              <w:t xml:space="preserve">231.2 </w:t>
            </w:r>
          </w:p>
          <w:p w:rsidR="00E03C21" w:rsidRDefault="00687D22">
            <w:pPr>
              <w:spacing w:after="170"/>
              <w:ind w:left="67"/>
            </w:pPr>
            <w:r>
              <w:rPr>
                <w:color w:val="339966"/>
                <w:sz w:val="16"/>
              </w:rPr>
              <w:t xml:space="preserve">231.2 </w:t>
            </w:r>
          </w:p>
          <w:p w:rsidR="00E03C21" w:rsidRDefault="00687D22">
            <w:pPr>
              <w:spacing w:after="0"/>
              <w:ind w:right="7"/>
              <w:jc w:val="center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2208" w:type="dxa"/>
            <w:vMerge w:val="restart"/>
            <w:tcBorders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bottom"/>
          </w:tcPr>
          <w:p w:rsidR="00E03C21" w:rsidRDefault="00687D22">
            <w:pPr>
              <w:spacing w:after="168"/>
            </w:pPr>
            <w:r>
              <w:rPr>
                <w:color w:val="000080"/>
                <w:sz w:val="16"/>
              </w:rPr>
              <w:t xml:space="preserve">Psicóloga </w:t>
            </w:r>
          </w:p>
          <w:p w:rsidR="00E03C21" w:rsidRDefault="00687D22">
            <w:pPr>
              <w:spacing w:after="170"/>
            </w:pPr>
            <w:r>
              <w:rPr>
                <w:color w:val="000080"/>
                <w:sz w:val="16"/>
              </w:rPr>
              <w:t xml:space="preserve">T.Social </w:t>
            </w:r>
          </w:p>
          <w:p w:rsidR="00E03C21" w:rsidRDefault="00687D22">
            <w:pPr>
              <w:spacing w:after="167"/>
            </w:pPr>
            <w:r>
              <w:rPr>
                <w:color w:val="000080"/>
                <w:sz w:val="16"/>
              </w:rPr>
              <w:t xml:space="preserve">Educ.Soc </w:t>
            </w:r>
          </w:p>
          <w:p w:rsidR="00E03C21" w:rsidRDefault="00687D22">
            <w:pPr>
              <w:spacing w:after="167"/>
            </w:pPr>
            <w:r>
              <w:rPr>
                <w:color w:val="000080"/>
                <w:sz w:val="16"/>
              </w:rPr>
              <w:t xml:space="preserve">T.Social </w:t>
            </w:r>
          </w:p>
          <w:p w:rsidR="00E03C21" w:rsidRDefault="00687D22">
            <w:pPr>
              <w:spacing w:after="266"/>
            </w:pPr>
            <w:r>
              <w:rPr>
                <w:color w:val="000080"/>
                <w:sz w:val="16"/>
              </w:rPr>
              <w:t xml:space="preserve">Tec.Inmig </w:t>
            </w:r>
          </w:p>
          <w:p w:rsidR="00E03C21" w:rsidRDefault="00687D22">
            <w:pPr>
              <w:spacing w:after="0"/>
              <w:ind w:right="29"/>
              <w:jc w:val="center"/>
            </w:pPr>
            <w:r>
              <w:rPr>
                <w:color w:val="339966"/>
                <w:sz w:val="16"/>
              </w:rP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8.014,80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1.149,36 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1.857,08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6.594,96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6"/>
              <w:jc w:val="right"/>
            </w:pPr>
            <w:r>
              <w:rPr>
                <w:b/>
                <w:sz w:val="16"/>
              </w:rPr>
              <w:t xml:space="preserve">418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572" w:type="dxa"/>
            <w:vMerge/>
            <w:tcBorders>
              <w:left w:val="single" w:sz="8" w:space="0" w:color="000000"/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2208" w:type="dxa"/>
            <w:vMerge/>
            <w:tcBorders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bottom"/>
          </w:tcPr>
          <w:p w:rsidR="00E03C21" w:rsidRDefault="00E03C21"/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12.600,48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1.829,76 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3.346,22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11.331,24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6"/>
              <w:jc w:val="right"/>
            </w:pPr>
            <w:r>
              <w:rPr>
                <w:b/>
                <w:sz w:val="16"/>
              </w:rPr>
              <w:t xml:space="preserve">900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572" w:type="dxa"/>
            <w:vMerge/>
            <w:tcBorders>
              <w:left w:val="single" w:sz="8" w:space="0" w:color="000000"/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2208" w:type="dxa"/>
            <w:vMerge/>
            <w:tcBorders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bottom"/>
          </w:tcPr>
          <w:p w:rsidR="00E03C21" w:rsidRDefault="00E03C21"/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12.600,48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1.829,76 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3.346,22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11.331,24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6"/>
              <w:jc w:val="right"/>
            </w:pPr>
            <w:r>
              <w:rPr>
                <w:b/>
                <w:sz w:val="16"/>
              </w:rPr>
              <w:t xml:space="preserve">760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572" w:type="dxa"/>
            <w:vMerge/>
            <w:tcBorders>
              <w:left w:val="single" w:sz="8" w:space="0" w:color="000000"/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2208" w:type="dxa"/>
            <w:vMerge/>
            <w:tcBorders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bottom"/>
          </w:tcPr>
          <w:p w:rsidR="00E03C21" w:rsidRDefault="00E03C21"/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9.072,35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2.560,20 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2.739,93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9.650,16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6"/>
              <w:jc w:val="right"/>
            </w:pPr>
            <w:r>
              <w:rPr>
                <w:b/>
                <w:sz w:val="16"/>
              </w:rPr>
              <w:t xml:space="preserve">518,4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572" w:type="dxa"/>
            <w:vMerge/>
            <w:tcBorders>
              <w:left w:val="single" w:sz="8" w:space="0" w:color="000000"/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2208" w:type="dxa"/>
            <w:vMerge/>
            <w:tcBorders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bottom"/>
          </w:tcPr>
          <w:p w:rsidR="00E03C21" w:rsidRDefault="00E03C21"/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9.072,35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2.560,20 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2.739,93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9.650,16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6"/>
              <w:jc w:val="right"/>
            </w:pPr>
            <w:r>
              <w:rPr>
                <w:b/>
                <w:sz w:val="16"/>
              </w:rPr>
              <w:t xml:space="preserve">518,4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572" w:type="dxa"/>
            <w:vMerge/>
            <w:tcBorders>
              <w:left w:val="single" w:sz="8" w:space="0" w:color="000000"/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2208" w:type="dxa"/>
            <w:vMerge/>
            <w:tcBorders>
              <w:bottom w:val="single" w:sz="8" w:space="0" w:color="FFFF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bottom"/>
          </w:tcPr>
          <w:p w:rsidR="00E03C21" w:rsidRDefault="00E03C21"/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left="46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left="74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4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i/>
                <w:color w:val="000080"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left="72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left="70"/>
            </w:pPr>
            <w:r>
              <w:rPr>
                <w:i/>
                <w:sz w:val="16"/>
              </w:rPr>
              <w:t xml:space="preserve"> 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2780" w:type="dxa"/>
            <w:gridSpan w:val="2"/>
            <w:vMerge w:val="restart"/>
            <w:tcBorders>
              <w:top w:val="single" w:sz="8" w:space="0" w:color="FFFF00"/>
              <w:left w:val="single" w:sz="12" w:space="0" w:color="000000"/>
            </w:tcBorders>
            <w:shd w:val="clear" w:color="auto" w:fill="FFFF00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jc w:val="center"/>
            </w:pPr>
            <w:r>
              <w:rPr>
                <w:b/>
                <w:color w:val="000080"/>
                <w:sz w:val="16"/>
              </w:rPr>
              <w:t xml:space="preserve">Total grupo de programa 231.2 Ate. </w:t>
            </w:r>
          </w:p>
          <w:p w:rsidR="00E03C21" w:rsidRDefault="00687D22">
            <w:pPr>
              <w:spacing w:after="0"/>
              <w:ind w:left="3"/>
              <w:jc w:val="center"/>
            </w:pPr>
            <w:r>
              <w:rPr>
                <w:b/>
                <w:color w:val="000080"/>
                <w:sz w:val="16"/>
              </w:rPr>
              <w:t xml:space="preserve">Fam </w:t>
            </w:r>
          </w:p>
        </w:tc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11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9.929,28 </w:t>
            </w:r>
          </w:p>
        </w:tc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14.029,38 </w:t>
            </w: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48.557,76 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687D22">
            <w:pPr>
              <w:spacing w:after="0"/>
              <w:ind w:right="37"/>
              <w:jc w:val="right"/>
            </w:pPr>
            <w:r>
              <w:rPr>
                <w:b/>
                <w:sz w:val="16"/>
              </w:rPr>
              <w:t xml:space="preserve">3.114,80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2780" w:type="dxa"/>
            <w:gridSpan w:val="2"/>
            <w:vMerge/>
            <w:tcBorders>
              <w:top w:val="single" w:sz="8" w:space="0" w:color="FFFF00"/>
              <w:left w:val="single" w:sz="12" w:space="0" w:color="000000"/>
            </w:tcBorders>
            <w:shd w:val="clear" w:color="auto" w:fill="FFFF00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1188" w:type="dxa"/>
            <w:tcBorders>
              <w:left w:val="single" w:sz="24" w:space="0" w:color="FFFFFF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51.360,45 </w:t>
            </w:r>
          </w:p>
        </w:tc>
        <w:tc>
          <w:tcPr>
            <w:tcW w:w="11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  <w:tc>
          <w:tcPr>
            <w:tcW w:w="11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  <w:tc>
          <w:tcPr>
            <w:tcW w:w="1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  <w:tc>
          <w:tcPr>
            <w:tcW w:w="1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2780" w:type="dxa"/>
            <w:gridSpan w:val="2"/>
            <w:vMerge/>
            <w:tcBorders>
              <w:top w:val="single" w:sz="8" w:space="0" w:color="FFFF00"/>
              <w:left w:val="single" w:sz="12" w:space="0" w:color="000000"/>
            </w:tcBorders>
            <w:shd w:val="clear" w:color="auto" w:fill="FFFF00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1" w:type="dxa"/>
              <w:left w:w="0" w:type="dxa"/>
              <w:bottom w:w="0" w:type="dxa"/>
              <w:right w:w="31" w:type="dxa"/>
            </w:tcMar>
          </w:tcPr>
          <w:p w:rsidR="00E03C21" w:rsidRDefault="00E03C21"/>
        </w:tc>
        <w:tc>
          <w:tcPr>
            <w:tcW w:w="11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  <w:tc>
          <w:tcPr>
            <w:tcW w:w="11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  <w:tc>
          <w:tcPr>
            <w:tcW w:w="1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  <w:tc>
          <w:tcPr>
            <w:tcW w:w="1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1" w:type="dxa"/>
              <w:left w:w="0" w:type="dxa"/>
              <w:bottom w:w="0" w:type="dxa"/>
              <w:right w:w="31" w:type="dxa"/>
            </w:tcMar>
            <w:vAlign w:val="center"/>
          </w:tcPr>
          <w:p w:rsidR="00E03C21" w:rsidRDefault="00E03C21"/>
        </w:tc>
      </w:tr>
    </w:tbl>
    <w:p w:rsidR="00E03C21" w:rsidRDefault="00687D22">
      <w:pPr>
        <w:spacing w:after="501"/>
        <w:ind w:left="14"/>
        <w:jc w:val="both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</w:p>
    <w:tbl>
      <w:tblPr>
        <w:tblW w:w="57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5"/>
        <w:gridCol w:w="1140"/>
        <w:gridCol w:w="1147"/>
        <w:gridCol w:w="1150"/>
        <w:gridCol w:w="1140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7.286,40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878,16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6.681,60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450,00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left="2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left="2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7.286,40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878,16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6.681,60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4.050,00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14.572,80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1.756,32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13.363,20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4.500,00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lastRenderedPageBreak/>
              <w:t xml:space="preserve">6.300,24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1.417,08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5.666,76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450,00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7.874,04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586,08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14.028,96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900,00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7.874,04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589,08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5"/>
              <w:jc w:val="right"/>
            </w:pPr>
            <w:r>
              <w:rPr>
                <w:b/>
                <w:sz w:val="16"/>
              </w:rPr>
              <w:t xml:space="preserve">14.028,96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5" w:type="dxa"/>
              <w:right w:w="33" w:type="dxa"/>
            </w:tcMar>
            <w:vAlign w:val="bottom"/>
          </w:tcPr>
          <w:p w:rsidR="00E03C21" w:rsidRDefault="00687D22">
            <w:pPr>
              <w:spacing w:after="0"/>
              <w:ind w:right="34"/>
              <w:jc w:val="right"/>
            </w:pPr>
            <w:r>
              <w:rPr>
                <w:b/>
                <w:sz w:val="16"/>
              </w:rPr>
              <w:t xml:space="preserve">900,00 </w:t>
            </w:r>
          </w:p>
        </w:tc>
      </w:tr>
    </w:tbl>
    <w:p w:rsidR="00E03C21" w:rsidRDefault="00687D22">
      <w:pPr>
        <w:spacing w:after="524" w:line="264" w:lineRule="auto"/>
        <w:ind w:left="513" w:right="74" w:hanging="10"/>
      </w:pPr>
      <w:r>
        <w:rPr>
          <w:sz w:val="16"/>
        </w:rPr>
        <w:t xml:space="preserve">Pedagogo </w:t>
      </w:r>
    </w:p>
    <w:p w:rsidR="00E03C21" w:rsidRDefault="00687D22">
      <w:pPr>
        <w:spacing w:after="524" w:line="264" w:lineRule="auto"/>
        <w:ind w:left="513" w:right="74" w:hanging="10"/>
      </w:pPr>
      <w:r>
        <w:rPr>
          <w:sz w:val="16"/>
        </w:rPr>
        <w:t xml:space="preserve">Psicóloga </w:t>
      </w:r>
    </w:p>
    <w:p w:rsidR="00E03C21" w:rsidRDefault="00687D22">
      <w:pPr>
        <w:spacing w:after="157" w:line="264" w:lineRule="auto"/>
        <w:ind w:left="513" w:right="74" w:hanging="10"/>
      </w:pPr>
      <w:r>
        <w:rPr>
          <w:sz w:val="16"/>
        </w:rPr>
        <w:t xml:space="preserve">Educadora </w:t>
      </w:r>
    </w:p>
    <w:p w:rsidR="00E03C21" w:rsidRDefault="00687D22">
      <w:pPr>
        <w:spacing w:after="0" w:line="460" w:lineRule="auto"/>
        <w:ind w:left="513" w:right="74" w:hanging="10"/>
      </w:pPr>
      <w:r>
        <w:rPr>
          <w:sz w:val="16"/>
        </w:rPr>
        <w:t>A</w:t>
      </w:r>
      <w:r>
        <w:rPr>
          <w:rFonts w:ascii="Arial" w:eastAsia="Arial" w:hAnsi="Arial" w:cs="Arial"/>
          <w:sz w:val="16"/>
        </w:rPr>
        <w:t>ux. Turismo</w:t>
      </w:r>
      <w:r>
        <w:rPr>
          <w:sz w:val="16"/>
        </w:rPr>
        <w:t xml:space="preserve"> Aux.Arqueo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spacing w:after="0"/>
        <w:ind w:left="10" w:right="2713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PERSONAL EVENTUAL </w:t>
      </w:r>
    </w:p>
    <w:p w:rsidR="00E03C21" w:rsidRDefault="00687D22">
      <w:pPr>
        <w:spacing w:after="16"/>
        <w:ind w:left="48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03C21" w:rsidRDefault="00687D22">
      <w:pPr>
        <w:tabs>
          <w:tab w:val="center" w:pos="2258"/>
          <w:tab w:val="center" w:pos="3629"/>
          <w:tab w:val="center" w:pos="4751"/>
          <w:tab w:val="center" w:pos="5905"/>
        </w:tabs>
        <w:spacing w:after="0"/>
      </w:pPr>
      <w:r>
        <w:rPr>
          <w:rFonts w:ascii="Arial" w:eastAsia="Arial" w:hAnsi="Arial" w:cs="Arial"/>
          <w:sz w:val="18"/>
        </w:rPr>
        <w:t xml:space="preserve">Plaza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8"/>
          <w:u w:val="single" w:color="000000"/>
        </w:rPr>
        <w:t xml:space="preserve">Sal. Base </w:t>
      </w:r>
      <w:r>
        <w:rPr>
          <w:rFonts w:ascii="Arial" w:eastAsia="Arial" w:hAnsi="Arial" w:cs="Arial"/>
          <w:sz w:val="18"/>
          <w:u w:val="single" w:color="000000"/>
        </w:rPr>
        <w:tab/>
        <w:t xml:space="preserve">C.destino </w:t>
      </w:r>
      <w:r>
        <w:rPr>
          <w:rFonts w:ascii="Arial" w:eastAsia="Arial" w:hAnsi="Arial" w:cs="Arial"/>
          <w:sz w:val="18"/>
          <w:u w:val="single" w:color="000000"/>
        </w:rPr>
        <w:tab/>
        <w:t xml:space="preserve">C.específ. 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8"/>
        </w:rPr>
        <w:t xml:space="preserve">Incentivo </w:t>
      </w:r>
    </w:p>
    <w:p w:rsidR="00E03C21" w:rsidRDefault="00687D22">
      <w:pPr>
        <w:spacing w:after="99"/>
        <w:ind w:left="-70"/>
      </w:pPr>
      <w:r>
        <w:rPr>
          <w:noProof/>
        </w:rPr>
        <mc:AlternateContent>
          <mc:Choice Requires="wpg">
            <w:drawing>
              <wp:inline distT="0" distB="0" distL="0" distR="0">
                <wp:extent cx="4066620" cy="9144"/>
                <wp:effectExtent l="0" t="0" r="10080" b="9906"/>
                <wp:docPr id="592" name="Group 93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620" cy="9144"/>
                          <a:chOff x="0" y="0"/>
                          <a:chExt cx="4066620" cy="9144"/>
                        </a:xfrm>
                      </wpg:grpSpPr>
                      <wps:wsp>
                        <wps:cNvPr id="593" name="Shape 97418"/>
                        <wps:cNvSpPr/>
                        <wps:spPr>
                          <a:xfrm>
                            <a:off x="0" y="0"/>
                            <a:ext cx="1188720" cy="91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88720"/>
                              <a:gd name="f4" fmla="val 9144"/>
                              <a:gd name="f5" fmla="*/ f0 1 1188720"/>
                              <a:gd name="f6" fmla="*/ f1 1 914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1188720"/>
                              <a:gd name="f13" fmla="*/ f10 1 9144"/>
                              <a:gd name="f14" fmla="*/ 0 1 f12"/>
                              <a:gd name="f15" fmla="*/ 1188720 1 f12"/>
                              <a:gd name="f16" fmla="*/ 0 1 f13"/>
                              <a:gd name="f17" fmla="*/ 914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1188720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94" name="Shape 97419"/>
                        <wps:cNvSpPr/>
                        <wps:spPr>
                          <a:xfrm>
                            <a:off x="1188665" y="0"/>
                            <a:ext cx="9144" cy="91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val f2"/>
                              <a:gd name="f7" fmla="val f3"/>
                              <a:gd name="f8" fmla="+- f7 0 f6"/>
                              <a:gd name="f9" fmla="*/ f8 1 9144"/>
                              <a:gd name="f10" fmla="*/ 0 1 f9"/>
                              <a:gd name="f11" fmla="*/ 9144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95" name="Shape 97420"/>
                        <wps:cNvSpPr/>
                        <wps:spPr>
                          <a:xfrm>
                            <a:off x="3367104" y="0"/>
                            <a:ext cx="699516" cy="91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99516"/>
                              <a:gd name="f4" fmla="val 9144"/>
                              <a:gd name="f5" fmla="*/ f0 1 699516"/>
                              <a:gd name="f6" fmla="*/ f1 1 914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99516"/>
                              <a:gd name="f13" fmla="*/ f10 1 9144"/>
                              <a:gd name="f14" fmla="*/ 0 1 f12"/>
                              <a:gd name="f15" fmla="*/ 699516 1 f12"/>
                              <a:gd name="f16" fmla="*/ 0 1 f13"/>
                              <a:gd name="f17" fmla="*/ 914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99516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4DEE5" id="Group 93729" o:spid="_x0000_s1026" style="width:320.2pt;height:.7pt;mso-position-horizontal-relative:char;mso-position-vertical-relative:line" coordsize="4066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">
                <v:shape id="Shape 97418" o:spid="_x0000_s1027" style="position:absolute;width:11887;height:91;visibility:visible;mso-wrap-style:square;v-text-anchor:top" coordsize="1188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" path="m,l1188720,r,9144l,9144,,e" filled="f" stroked="f">
                  <v:path arrowok="t" o:connecttype="custom" o:connectlocs="594360,0;1188720,4572;594360,9144;0,4572" o:connectangles="270,0,90,180" textboxrect="0,0,1188720,9144"/>
                </v:shape>
                <v:shape id="Shape 97419" o:spid="_x0000_s1028" style="position:absolute;left:118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" path="m,l9144,r,9144l,9144,,e" filled="f" stroked="f">
                  <v:path arrowok="t" o:connecttype="custom" o:connectlocs="4572,0;9144,4572;4572,9144;0,4572" o:connectangles="270,0,90,180" textboxrect="0,0,9144,9144"/>
                </v:shape>
                <v:shape id="Shape 97420" o:spid="_x0000_s1029" style="position:absolute;left:33671;width:6995;height:91;visibility:visible;mso-wrap-style:square;v-text-anchor:top" coordsize="6995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" path="m,l699516,r,9144l,9144,,e" filled="f" stroked="f">
                  <v:path arrowok="t" o:connecttype="custom" o:connectlocs="349758,0;699516,4572;349758,9144;0,4572" o:connectangles="270,0,90,180" textboxrect="0,0,699516,9144"/>
                </v:shape>
                <w10:anchorlock/>
              </v:group>
            </w:pict>
          </mc:Fallback>
        </mc:AlternateContent>
      </w:r>
    </w:p>
    <w:tbl>
      <w:tblPr>
        <w:tblW w:w="63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3"/>
        <w:gridCol w:w="1282"/>
        <w:gridCol w:w="1190"/>
        <w:gridCol w:w="1200"/>
        <w:gridCol w:w="770"/>
      </w:tblGrid>
      <w:tr w:rsidR="00E03C21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8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8"/>
              </w:rPr>
              <w:t xml:space="preserve">Sec. </w:t>
            </w:r>
            <w:r>
              <w:rPr>
                <w:rFonts w:ascii="Arial" w:eastAsia="Arial" w:hAnsi="Arial" w:cs="Arial"/>
                <w:color w:val="339966"/>
                <w:sz w:val="18"/>
              </w:rPr>
              <w:t xml:space="preserve">Part. Alcaldia </w:t>
            </w:r>
          </w:p>
        </w:tc>
        <w:tc>
          <w:tcPr>
            <w:tcW w:w="1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9.376,56 </w:t>
            </w:r>
          </w:p>
        </w:tc>
        <w:tc>
          <w:tcPr>
            <w:tcW w:w="1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54"/>
            </w:pPr>
            <w:r>
              <w:rPr>
                <w:rFonts w:ascii="Arial" w:eastAsia="Arial" w:hAnsi="Arial" w:cs="Arial"/>
                <w:sz w:val="18"/>
              </w:rPr>
              <w:t xml:space="preserve">6.164,40 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8"/>
              </w:rPr>
              <w:t xml:space="preserve">6.120,96 </w:t>
            </w:r>
          </w:p>
        </w:tc>
        <w:tc>
          <w:tcPr>
            <w:tcW w:w="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7.410,00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8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8"/>
              </w:rPr>
              <w:t xml:space="preserve">Jefa Gab. Prensa </w:t>
            </w:r>
          </w:p>
        </w:tc>
        <w:tc>
          <w:tcPr>
            <w:tcW w:w="1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9.376,56 </w:t>
            </w:r>
          </w:p>
        </w:tc>
        <w:tc>
          <w:tcPr>
            <w:tcW w:w="1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54"/>
            </w:pPr>
            <w:r>
              <w:rPr>
                <w:rFonts w:ascii="Arial" w:eastAsia="Arial" w:hAnsi="Arial" w:cs="Arial"/>
                <w:sz w:val="18"/>
              </w:rPr>
              <w:t xml:space="preserve">6.164,40 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8"/>
              </w:rPr>
              <w:t xml:space="preserve">6.120,96 </w:t>
            </w:r>
          </w:p>
        </w:tc>
        <w:tc>
          <w:tcPr>
            <w:tcW w:w="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7.410,00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8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8"/>
              </w:rPr>
              <w:t xml:space="preserve">Protocolo </w:t>
            </w:r>
          </w:p>
        </w:tc>
        <w:tc>
          <w:tcPr>
            <w:tcW w:w="1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9.376,56 </w:t>
            </w:r>
          </w:p>
        </w:tc>
        <w:tc>
          <w:tcPr>
            <w:tcW w:w="1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54"/>
            </w:pPr>
            <w:r>
              <w:rPr>
                <w:rFonts w:ascii="Arial" w:eastAsia="Arial" w:hAnsi="Arial" w:cs="Arial"/>
                <w:sz w:val="18"/>
              </w:rPr>
              <w:t xml:space="preserve">6.164,40 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8"/>
              </w:rPr>
              <w:t xml:space="preserve">6.120,96 </w:t>
            </w:r>
          </w:p>
        </w:tc>
        <w:tc>
          <w:tcPr>
            <w:tcW w:w="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7.410,00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8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8"/>
              </w:rPr>
              <w:t xml:space="preserve">Aux. G. </w:t>
            </w:r>
          </w:p>
        </w:tc>
        <w:tc>
          <w:tcPr>
            <w:tcW w:w="1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7.803,84 </w:t>
            </w:r>
          </w:p>
        </w:tc>
        <w:tc>
          <w:tcPr>
            <w:tcW w:w="1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54"/>
            </w:pPr>
            <w:r>
              <w:rPr>
                <w:rFonts w:ascii="Arial" w:eastAsia="Arial" w:hAnsi="Arial" w:cs="Arial"/>
                <w:sz w:val="18"/>
              </w:rPr>
              <w:t xml:space="preserve">5.141,16 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8"/>
              </w:rPr>
              <w:t xml:space="preserve">5.490,48 </w:t>
            </w:r>
          </w:p>
        </w:tc>
        <w:tc>
          <w:tcPr>
            <w:tcW w:w="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4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8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8"/>
              </w:rPr>
              <w:t xml:space="preserve">Aux. G.  </w:t>
            </w:r>
          </w:p>
        </w:tc>
        <w:tc>
          <w:tcPr>
            <w:tcW w:w="1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7.803,84 </w:t>
            </w:r>
          </w:p>
        </w:tc>
        <w:tc>
          <w:tcPr>
            <w:tcW w:w="1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54"/>
            </w:pPr>
            <w:r>
              <w:rPr>
                <w:rFonts w:ascii="Arial" w:eastAsia="Arial" w:hAnsi="Arial" w:cs="Arial"/>
                <w:sz w:val="18"/>
              </w:rPr>
              <w:t xml:space="preserve">5.141,16 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8"/>
              </w:rPr>
              <w:t xml:space="preserve">5.490,48 </w:t>
            </w:r>
          </w:p>
        </w:tc>
        <w:tc>
          <w:tcPr>
            <w:tcW w:w="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4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0,00 </w:t>
            </w:r>
          </w:p>
        </w:tc>
      </w:tr>
      <w:tr w:rsidR="00E03C21">
        <w:tblPrEx>
          <w:tblCellMar>
            <w:top w:w="0" w:type="dxa"/>
            <w:bottom w:w="0" w:type="dxa"/>
          </w:tblCellMar>
        </w:tblPrEx>
        <w:trPr>
          <w:trHeight w:val="524"/>
        </w:trPr>
        <w:tc>
          <w:tcPr>
            <w:tcW w:w="187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</w:pPr>
            <w:r>
              <w:rPr>
                <w:rFonts w:ascii="Arial" w:eastAsia="Arial" w:hAnsi="Arial" w:cs="Arial"/>
                <w:color w:val="339966"/>
                <w:sz w:val="18"/>
              </w:rPr>
              <w:t xml:space="preserve">Aux. G.  </w:t>
            </w:r>
          </w:p>
        </w:tc>
        <w:tc>
          <w:tcPr>
            <w:tcW w:w="1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3.902,04 </w:t>
            </w:r>
          </w:p>
        </w:tc>
        <w:tc>
          <w:tcPr>
            <w:tcW w:w="1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left="154"/>
            </w:pPr>
            <w:r>
              <w:rPr>
                <w:rFonts w:ascii="Arial" w:eastAsia="Arial" w:hAnsi="Arial" w:cs="Arial"/>
                <w:sz w:val="18"/>
              </w:rPr>
              <w:t xml:space="preserve">2.570,16 </w:t>
            </w:r>
          </w:p>
        </w:tc>
        <w:tc>
          <w:tcPr>
            <w:tcW w:w="12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36"/>
              <w:ind w:left="111"/>
            </w:pPr>
            <w:r>
              <w:rPr>
                <w:rFonts w:ascii="Arial" w:eastAsia="Arial" w:hAnsi="Arial" w:cs="Arial"/>
                <w:sz w:val="18"/>
              </w:rPr>
              <w:t xml:space="preserve">2.745,36 </w:t>
            </w:r>
          </w:p>
          <w:p w:rsidR="00E03C21" w:rsidRDefault="00687D22">
            <w:pPr>
              <w:spacing w:after="0"/>
              <w:ind w:left="15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7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C21" w:rsidRDefault="00687D22">
            <w:pPr>
              <w:spacing w:after="0"/>
              <w:ind w:right="4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0,00 </w:t>
            </w:r>
          </w:p>
        </w:tc>
      </w:tr>
    </w:tbl>
    <w:p w:rsidR="00E03C21" w:rsidRDefault="00E03C21"/>
    <w:sectPr w:rsidR="00E03C21">
      <w:headerReference w:type="default" r:id="rId15"/>
      <w:footerReference w:type="default" r:id="rId16"/>
      <w:pgSz w:w="11911" w:h="16841"/>
      <w:pgMar w:top="1634" w:right="2065" w:bottom="898" w:left="1277" w:header="329" w:footer="1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D22" w:rsidRDefault="00687D22">
      <w:pPr>
        <w:spacing w:after="0" w:line="240" w:lineRule="auto"/>
      </w:pPr>
      <w:r>
        <w:separator/>
      </w:r>
    </w:p>
  </w:endnote>
  <w:endnote w:type="continuationSeparator" w:id="0">
    <w:p w:rsidR="00687D22" w:rsidRDefault="00687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74" w:rsidRDefault="00687D22">
    <w:pPr>
      <w:spacing w:after="89"/>
      <w:ind w:right="362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756208</wp:posOffset>
              </wp:positionH>
              <wp:positionV relativeFrom="paragraph">
                <wp:posOffset>10180316</wp:posOffset>
              </wp:positionV>
              <wp:extent cx="5822954" cy="9144"/>
              <wp:effectExtent l="0" t="0" r="6346" b="9906"/>
              <wp:wrapSquare wrapText="bothSides"/>
              <wp:docPr id="18" name="Group 936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2954" cy="9144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5822950"/>
                          <a:gd name="f4" fmla="val 9144"/>
                          <a:gd name="f5" fmla="*/ f0 1 5822950"/>
                          <a:gd name="f6" fmla="*/ f1 1 9144"/>
                          <a:gd name="f7" fmla="val f2"/>
                          <a:gd name="f8" fmla="val f3"/>
                          <a:gd name="f9" fmla="val f4"/>
                          <a:gd name="f10" fmla="+- f9 0 f7"/>
                          <a:gd name="f11" fmla="+- f8 0 f7"/>
                          <a:gd name="f12" fmla="*/ f11 1 5822950"/>
                          <a:gd name="f13" fmla="*/ f10 1 9144"/>
                          <a:gd name="f14" fmla="*/ 0 1 f12"/>
                          <a:gd name="f15" fmla="*/ 5822950 1 f12"/>
                          <a:gd name="f16" fmla="*/ 0 1 f13"/>
                          <a:gd name="f17" fmla="*/ 9144 1 f13"/>
                          <a:gd name="f18" fmla="*/ f14 f5 1"/>
                          <a:gd name="f19" fmla="*/ f15 f5 1"/>
                          <a:gd name="f20" fmla="*/ f17 f6 1"/>
                          <a:gd name="f21" fmla="*/ f16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8" t="f21" r="f19" b="f20"/>
                        <a:pathLst>
                          <a:path w="5822950" h="9144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</a:path>
                        </a:pathLst>
                      </a:cu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7D9170A4" id="Group 93611" o:spid="_x0000_s1026" style="position:absolute;margin-left:59.55pt;margin-top:801.6pt;width:458.5pt;height: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29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" path="m,l5822950,r,9144l,9144,,e" filled="f" stroked="f">
              <v:path arrowok="t" o:connecttype="custom" o:connectlocs="2911477,0;5822954,4572;2911477,9144;0,4572" o:connectangles="270,0,90,180" textboxrect="0,0,5822950,9144"/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23274" w:rsidRDefault="00687D22">
    <w:pPr>
      <w:spacing w:after="0"/>
      <w:ind w:right="369"/>
      <w:jc w:val="center"/>
    </w:pPr>
    <w:r>
      <w:rPr>
        <w:rFonts w:ascii="Times New Roman" w:eastAsia="Times New Roman" w:hAnsi="Times New Roman" w:cs="Times New Roman"/>
        <w:sz w:val="16"/>
      </w:rPr>
      <w:t>CIF P3000300H, Dirección: Plaza de 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74" w:rsidRDefault="00687D22">
    <w:pPr>
      <w:spacing w:after="89"/>
      <w:ind w:right="362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756208</wp:posOffset>
              </wp:positionH>
              <wp:positionV relativeFrom="paragraph">
                <wp:posOffset>10180316</wp:posOffset>
              </wp:positionV>
              <wp:extent cx="5822954" cy="9144"/>
              <wp:effectExtent l="0" t="0" r="6346" b="9906"/>
              <wp:wrapSquare wrapText="bothSides"/>
              <wp:docPr id="20" name="Group 93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2954" cy="9144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5822950"/>
                          <a:gd name="f4" fmla="val 9144"/>
                          <a:gd name="f5" fmla="*/ f0 1 5822950"/>
                          <a:gd name="f6" fmla="*/ f1 1 9144"/>
                          <a:gd name="f7" fmla="val f2"/>
                          <a:gd name="f8" fmla="val f3"/>
                          <a:gd name="f9" fmla="val f4"/>
                          <a:gd name="f10" fmla="+- f9 0 f7"/>
                          <a:gd name="f11" fmla="+- f8 0 f7"/>
                          <a:gd name="f12" fmla="*/ f11 1 5822950"/>
                          <a:gd name="f13" fmla="*/ f10 1 9144"/>
                          <a:gd name="f14" fmla="*/ 0 1 f12"/>
                          <a:gd name="f15" fmla="*/ 5822950 1 f12"/>
                          <a:gd name="f16" fmla="*/ 0 1 f13"/>
                          <a:gd name="f17" fmla="*/ 9144 1 f13"/>
                          <a:gd name="f18" fmla="*/ f14 f5 1"/>
                          <a:gd name="f19" fmla="*/ f15 f5 1"/>
                          <a:gd name="f20" fmla="*/ f17 f6 1"/>
                          <a:gd name="f21" fmla="*/ f16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8" t="f21" r="f19" b="f20"/>
                        <a:pathLst>
                          <a:path w="5822950" h="9144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</a:path>
                        </a:pathLst>
                      </a:cu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76203EAD" id="Group 93577" o:spid="_x0000_s1026" style="position:absolute;margin-left:59.55pt;margin-top:801.6pt;width:458.5pt;height: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29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" path="m,l5822950,r,9144l,9144,,e" filled="f" stroked="f">
              <v:path arrowok="t" o:connecttype="custom" o:connectlocs="2911477,0;5822954,4572;2911477,9144;0,4572" o:connectangles="270,0,90,180" textboxrect="0,0,5822950,9144"/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23274" w:rsidRDefault="00687D22">
    <w:pPr>
      <w:spacing w:after="0"/>
      <w:ind w:right="369"/>
      <w:jc w:val="center"/>
    </w:pPr>
    <w:r>
      <w:rPr>
        <w:rFonts w:ascii="Times New Roman" w:eastAsia="Times New Roman" w:hAnsi="Times New Roman" w:cs="Times New Roman"/>
        <w:sz w:val="16"/>
      </w:rPr>
      <w:t xml:space="preserve">CIF P3000300H, Dirección: Plaza de España, 14, Águilas. </w:t>
    </w:r>
    <w:r>
      <w:rPr>
        <w:rFonts w:ascii="Times New Roman" w:eastAsia="Times New Roman" w:hAnsi="Times New Roman" w:cs="Times New Roman"/>
        <w:sz w:val="16"/>
      </w:rPr>
      <w:t>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74" w:rsidRDefault="00687D22">
    <w:pPr>
      <w:spacing w:after="89"/>
      <w:ind w:left="42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756208</wp:posOffset>
              </wp:positionH>
              <wp:positionV relativeFrom="paragraph">
                <wp:posOffset>10180316</wp:posOffset>
              </wp:positionV>
              <wp:extent cx="5822954" cy="9144"/>
              <wp:effectExtent l="0" t="0" r="6346" b="9906"/>
              <wp:wrapSquare wrapText="bothSides"/>
              <wp:docPr id="22" name="Group 936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2954" cy="9144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5822950"/>
                          <a:gd name="f4" fmla="val 9144"/>
                          <a:gd name="f5" fmla="*/ f0 1 5822950"/>
                          <a:gd name="f6" fmla="*/ f1 1 9144"/>
                          <a:gd name="f7" fmla="val f2"/>
                          <a:gd name="f8" fmla="val f3"/>
                          <a:gd name="f9" fmla="val f4"/>
                          <a:gd name="f10" fmla="+- f9 0 f7"/>
                          <a:gd name="f11" fmla="+- f8 0 f7"/>
                          <a:gd name="f12" fmla="*/ f11 1 5822950"/>
                          <a:gd name="f13" fmla="*/ f10 1 9144"/>
                          <a:gd name="f14" fmla="*/ 0 1 f12"/>
                          <a:gd name="f15" fmla="*/ 5822950 1 f12"/>
                          <a:gd name="f16" fmla="*/ 0 1 f13"/>
                          <a:gd name="f17" fmla="*/ 9144 1 f13"/>
                          <a:gd name="f18" fmla="*/ f14 f5 1"/>
                          <a:gd name="f19" fmla="*/ f15 f5 1"/>
                          <a:gd name="f20" fmla="*/ f17 f6 1"/>
                          <a:gd name="f21" fmla="*/ f16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8" t="f21" r="f19" b="f20"/>
                        <a:pathLst>
                          <a:path w="5822950" h="9144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</a:path>
                        </a:pathLst>
                      </a:cu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139117D5" id="Group 93694" o:spid="_x0000_s1026" style="position:absolute;margin-left:59.55pt;margin-top:801.6pt;width:458.5pt;height: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29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" path="m,l5822950,r,9144l,9144,,e" filled="f" stroked="f">
              <v:path arrowok="t" o:connecttype="custom" o:connectlocs="2911477,0;5822954,4572;2911477,9144;0,4572" o:connectangles="270,0,90,180" textboxrect="0,0,5822950,9144"/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23274" w:rsidRDefault="00687D22">
    <w:pPr>
      <w:spacing w:after="0"/>
      <w:ind w:left="419"/>
      <w:jc w:val="center"/>
    </w:pPr>
    <w:r>
      <w:rPr>
        <w:rFonts w:ascii="Times New Roman" w:eastAsia="Times New Roman" w:hAnsi="Times New Roman" w:cs="Times New Roman"/>
        <w:sz w:val="16"/>
      </w:rPr>
      <w:t>CIF P3000300H, Dirección: Plaza de 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D22" w:rsidRDefault="00687D22">
      <w:pPr>
        <w:spacing w:after="0" w:line="240" w:lineRule="auto"/>
      </w:pPr>
      <w:r>
        <w:separator/>
      </w:r>
    </w:p>
  </w:footnote>
  <w:footnote w:type="continuationSeparator" w:id="0">
    <w:p w:rsidR="00687D22" w:rsidRDefault="00687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74" w:rsidRDefault="00687D22">
    <w:pPr>
      <w:spacing w:after="0"/>
      <w:ind w:left="-1440" w:right="76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760780</wp:posOffset>
              </wp:positionH>
              <wp:positionV relativeFrom="page">
                <wp:posOffset>208885</wp:posOffset>
              </wp:positionV>
              <wp:extent cx="5409271" cy="1103535"/>
              <wp:effectExtent l="0" t="0" r="929" b="1365"/>
              <wp:wrapSquare wrapText="bothSides"/>
              <wp:docPr id="1" name="Group 93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9271" cy="1103535"/>
                        <a:chOff x="0" y="0"/>
                        <a:chExt cx="5409271" cy="1103535"/>
                      </a:xfrm>
                    </wpg:grpSpPr>
                    <wps:wsp>
                      <wps:cNvPr id="2" name="Rectangle 93596"/>
                      <wps:cNvSpPr/>
                      <wps:spPr>
                        <a:xfrm>
                          <a:off x="1995249" y="524006"/>
                          <a:ext cx="50676" cy="22437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3" name="Rectangle 93597"/>
                      <wps:cNvSpPr/>
                      <wps:spPr>
                        <a:xfrm>
                          <a:off x="13716" y="661422"/>
                          <a:ext cx="50676" cy="22437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93588">
                          <a:extLst>
                            <a:ext uri="{FF2B5EF4-FFF2-40B4-BE49-F238E27FC236}">
                              <a16:creationId xmlns:a16="http://schemas.microsoft.com/office/drawing/2014/main" id="{00000000-0000-0000-0000-000000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974" y="0"/>
                          <a:ext cx="1952628" cy="65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5" name="Rectangle 93598"/>
                      <wps:cNvSpPr/>
                      <wps:spPr>
                        <a:xfrm>
                          <a:off x="304797" y="886154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Arial" w:eastAsia="Arial" w:hAnsi="Arial" w:cs="Arial"/>
                                <w:color w:val="33996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6" name="Rectangle 93599"/>
                      <wps:cNvSpPr/>
                      <wps:spPr>
                        <a:xfrm>
                          <a:off x="528780" y="886154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Arial" w:eastAsia="Arial" w:hAnsi="Arial" w:cs="Arial"/>
                                <w:color w:val="33996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7" name="Rectangle 93600"/>
                      <wps:cNvSpPr/>
                      <wps:spPr>
                        <a:xfrm>
                          <a:off x="2941909" y="884636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Arial" w:eastAsia="Arial" w:hAnsi="Arial" w:cs="Arial"/>
                                <w:b/>
                                <w:color w:val="33996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" name="Rectangle 93601"/>
                      <wps:cNvSpPr/>
                      <wps:spPr>
                        <a:xfrm>
                          <a:off x="4020901" y="886154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9" name="Rectangle 93602"/>
                      <wps:cNvSpPr/>
                      <wps:spPr>
                        <a:xfrm>
                          <a:off x="4650694" y="886154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10" name="Rectangle 93603"/>
                      <wps:cNvSpPr/>
                      <wps:spPr>
                        <a:xfrm>
                          <a:off x="5371543" y="886154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23274" w:rsidRDefault="00687D22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11" name="Shape 97424"/>
                      <wps:cNvSpPr/>
                      <wps:spPr>
                        <a:xfrm>
                          <a:off x="0" y="835304"/>
                          <a:ext cx="12188" cy="21792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17932"/>
                            <a:gd name="f5" fmla="*/ f0 1 12192"/>
                            <a:gd name="f6" fmla="*/ f1 1 21793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17932"/>
                            <a:gd name="f14" fmla="*/ 0 1 f12"/>
                            <a:gd name="f15" fmla="*/ 12192 1 f12"/>
                            <a:gd name="f16" fmla="*/ 0 1 f13"/>
                            <a:gd name="f17" fmla="*/ 21793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1793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2" name="Shape 97425"/>
                      <wps:cNvSpPr/>
                      <wps:spPr>
                        <a:xfrm>
                          <a:off x="2708481" y="835304"/>
                          <a:ext cx="12188" cy="21792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17932"/>
                            <a:gd name="f5" fmla="*/ f0 1 12192"/>
                            <a:gd name="f6" fmla="*/ f1 1 21793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17932"/>
                            <a:gd name="f14" fmla="*/ 0 1 f12"/>
                            <a:gd name="f15" fmla="*/ 12192 1 f12"/>
                            <a:gd name="f16" fmla="*/ 0 1 f13"/>
                            <a:gd name="f17" fmla="*/ 21793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1793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3" name="Shape 97426"/>
                      <wps:cNvSpPr/>
                      <wps:spPr>
                        <a:xfrm>
                          <a:off x="2978485" y="835304"/>
                          <a:ext cx="12188" cy="21792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17932"/>
                            <a:gd name="f5" fmla="*/ f0 1 12192"/>
                            <a:gd name="f6" fmla="*/ f1 1 21793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17932"/>
                            <a:gd name="f14" fmla="*/ 0 1 f12"/>
                            <a:gd name="f15" fmla="*/ 12192 1 f12"/>
                            <a:gd name="f16" fmla="*/ 0 1 f13"/>
                            <a:gd name="f17" fmla="*/ 21793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1793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4" name="Shape 97427"/>
                      <wps:cNvSpPr/>
                      <wps:spPr>
                        <a:xfrm>
                          <a:off x="12189" y="1053243"/>
                          <a:ext cx="336800" cy="5029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36804"/>
                            <a:gd name="f4" fmla="val 50292"/>
                            <a:gd name="f5" fmla="*/ f0 1 336804"/>
                            <a:gd name="f6" fmla="*/ f1 1 502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336804"/>
                            <a:gd name="f13" fmla="*/ f10 1 50292"/>
                            <a:gd name="f14" fmla="*/ 0 1 f12"/>
                            <a:gd name="f15" fmla="*/ 336804 1 f12"/>
                            <a:gd name="f16" fmla="*/ 0 1 f13"/>
                            <a:gd name="f17" fmla="*/ 502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336804" h="502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5" name="Shape 97428"/>
                      <wps:cNvSpPr/>
                      <wps:spPr>
                        <a:xfrm>
                          <a:off x="580589" y="1053243"/>
                          <a:ext cx="2133852" cy="5029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33854"/>
                            <a:gd name="f4" fmla="val 50292"/>
                            <a:gd name="f5" fmla="*/ f0 1 2133854"/>
                            <a:gd name="f6" fmla="*/ f1 1 502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2133854"/>
                            <a:gd name="f13" fmla="*/ f10 1 50292"/>
                            <a:gd name="f14" fmla="*/ 0 1 f12"/>
                            <a:gd name="f15" fmla="*/ 2133854 1 f12"/>
                            <a:gd name="f16" fmla="*/ 0 1 f13"/>
                            <a:gd name="f17" fmla="*/ 502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2133854" h="502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6" name="Shape 97429"/>
                      <wps:cNvSpPr/>
                      <wps:spPr>
                        <a:xfrm>
                          <a:off x="2722197" y="1053243"/>
                          <a:ext cx="256333" cy="5029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56337"/>
                            <a:gd name="f4" fmla="val 50292"/>
                            <a:gd name="f5" fmla="*/ f0 1 256337"/>
                            <a:gd name="f6" fmla="*/ f1 1 502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256337"/>
                            <a:gd name="f13" fmla="*/ f10 1 50292"/>
                            <a:gd name="f14" fmla="*/ 0 1 f12"/>
                            <a:gd name="f15" fmla="*/ 256337 1 f12"/>
                            <a:gd name="f16" fmla="*/ 0 1 f13"/>
                            <a:gd name="f17" fmla="*/ 502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256337" h="502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7" name="Shape 97430"/>
                      <wps:cNvSpPr/>
                      <wps:spPr>
                        <a:xfrm>
                          <a:off x="2984574" y="1053243"/>
                          <a:ext cx="1080519" cy="5029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080516"/>
                            <a:gd name="f4" fmla="val 50292"/>
                            <a:gd name="f5" fmla="*/ f0 1 1080516"/>
                            <a:gd name="f6" fmla="*/ f1 1 502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080516"/>
                            <a:gd name="f13" fmla="*/ f10 1 50292"/>
                            <a:gd name="f14" fmla="*/ 0 1 f12"/>
                            <a:gd name="f15" fmla="*/ 1080516 1 f12"/>
                            <a:gd name="f16" fmla="*/ 0 1 f13"/>
                            <a:gd name="f17" fmla="*/ 502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080516" h="502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93587" o:spid="_x0000_s1538" style="position:absolute;left:0;text-align:left;margin-left:59.9pt;margin-top:16.45pt;width:425.95pt;height:86.9pt;z-index:251659264;mso-position-horizontal-relative:page;mso-position-vertical-relative:page" coordsize="54092,110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">
              <v:rect id="Rectangle 93596" o:spid="_x0000_s1539" style="position:absolute;left:19952;top:524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93597" o:spid="_x0000_s1540" style="position:absolute;left:137;top:661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588" o:spid="_x0000_s1541" type="#_x0000_t75" style="position:absolute;left:329;width:19527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">
                <v:imagedata r:id="rId2" o:title=""/>
                <v:path arrowok="t"/>
              </v:shape>
              <v:rect id="Rectangle 93598" o:spid="_x0000_s1542" style="position:absolute;left:3047;top:8861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Arial" w:eastAsia="Arial" w:hAnsi="Arial" w:cs="Arial"/>
                          <w:color w:val="339966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3599" o:spid="_x0000_s1543" style="position:absolute;left:5287;top:8861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Arial" w:eastAsia="Arial" w:hAnsi="Arial" w:cs="Arial"/>
                          <w:color w:val="339966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3600" o:spid="_x0000_s1544" style="position:absolute;left:29419;top:884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Arial" w:eastAsia="Arial" w:hAnsi="Arial" w:cs="Arial"/>
                          <w:b/>
                          <w:color w:val="339966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3601" o:spid="_x0000_s1545" style="position:absolute;left:40209;top:886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3602" o:spid="_x0000_s1546" style="position:absolute;left:46506;top:8861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3603" o:spid="_x0000_s1547" style="position:absolute;left:53715;top:886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:rsidR="00C23274" w:rsidRDefault="00687D22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97424" o:spid="_x0000_s1548" style="position:absolute;top:8353;width:121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" path="m,l12192,r,217932l,217932,,e" filled="f" stroked="f">
                <v:path arrowok="t" o:connecttype="custom" o:connectlocs="6094,0;12188,108964;6094,217928;0,108964" o:connectangles="270,0,90,180" textboxrect="0,0,12192,217932"/>
              </v:shape>
              <v:shape id="Shape 97425" o:spid="_x0000_s1549" style="position:absolute;left:27084;top:8353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" path="m,l12192,r,217932l,217932,,e" filled="f" stroked="f">
                <v:path arrowok="t" o:connecttype="custom" o:connectlocs="6094,0;12188,108964;6094,217928;0,108964" o:connectangles="270,0,90,180" textboxrect="0,0,12192,217932"/>
              </v:shape>
              <v:shape id="Shape 97426" o:spid="_x0000_s1550" style="position:absolute;left:29784;top:8353;width:122;height:2179;visibility:visible;mso-wrap-style:square;v-text-anchor:top" coordsize="1219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" path="m,l12192,r,217932l,217932,,e" filled="f" stroked="f">
                <v:path arrowok="t" o:connecttype="custom" o:connectlocs="6094,0;12188,108964;6094,217928;0,108964" o:connectangles="270,0,90,180" textboxrect="0,0,12192,217932"/>
              </v:shape>
              <v:shape id="Shape 97427" o:spid="_x0000_s1551" style="position:absolute;left:121;top:10532;width:3368;height:503;visibility:visible;mso-wrap-style:square;v-text-anchor:top" coordsize="33680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" path="m,l336804,r,50292l,50292,,e" filled="f" stroked="f">
                <v:path arrowok="t" o:connecttype="custom" o:connectlocs="168400,0;336800,25146;168400,50292;0,25146" o:connectangles="270,0,90,180" textboxrect="0,0,336804,50292"/>
              </v:shape>
              <v:shape id="Shape 97428" o:spid="_x0000_s1552" style="position:absolute;left:5805;top:10532;width:21339;height:503;visibility:visible;mso-wrap-style:square;v-text-anchor:top" coordsize="213385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" path="m,l2133854,r,50292l,50292,,e" filled="f" stroked="f">
                <v:path arrowok="t" o:connecttype="custom" o:connectlocs="1066926,0;2133852,25146;1066926,50292;0,25146" o:connectangles="270,0,90,180" textboxrect="0,0,2133854,50292"/>
              </v:shape>
              <v:shape id="Shape 97429" o:spid="_x0000_s1553" style="position:absolute;left:27221;top:10532;width:2564;height:503;visibility:visible;mso-wrap-style:square;v-text-anchor:top" coordsize="256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" path="m,l256337,r,50292l,50292,,e" filled="f" stroked="f">
                <v:path arrowok="t" o:connecttype="custom" o:connectlocs="128167,0;256333,25146;128167,50292;0,25146" o:connectangles="270,0,90,180" textboxrect="0,0,256337,50292"/>
              </v:shape>
              <v:shape id="Shape 97430" o:spid="_x0000_s1554" style="position:absolute;left:29845;top:10532;width:10805;height:503;visibility:visible;mso-wrap-style:square;v-text-anchor:top" coordsize="10805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" path="m,l1080516,r,50292l,50292,,e" filled="f" stroked="f">
                <v:path arrowok="t" o:connecttype="custom" o:connectlocs="540260,0;1080519,25146;540260,50292;0,25146" o:connectangles="270,0,90,180" textboxrect="0,0,1080516,50292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74" w:rsidRDefault="00687D22">
    <w:pPr>
      <w:spacing w:after="0"/>
      <w:ind w:left="-190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793754</wp:posOffset>
          </wp:positionH>
          <wp:positionV relativeFrom="page">
            <wp:posOffset>208885</wp:posOffset>
          </wp:positionV>
          <wp:extent cx="1952628" cy="659913"/>
          <wp:effectExtent l="0" t="0" r="9522" b="6837"/>
          <wp:wrapSquare wrapText="bothSides"/>
          <wp:docPr id="19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8" cy="6599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23274" w:rsidRDefault="00687D22">
    <w:pPr>
      <w:spacing w:after="0"/>
      <w:ind w:left="-220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74" w:rsidRDefault="00687D22">
    <w:pPr>
      <w:spacing w:after="0"/>
      <w:ind w:left="-27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posOffset>793754</wp:posOffset>
          </wp:positionH>
          <wp:positionV relativeFrom="page">
            <wp:posOffset>208885</wp:posOffset>
          </wp:positionV>
          <wp:extent cx="1952628" cy="659913"/>
          <wp:effectExtent l="0" t="0" r="9522" b="6837"/>
          <wp:wrapSquare wrapText="bothSides"/>
          <wp:docPr id="21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8" cy="6599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23274" w:rsidRDefault="00687D22">
    <w:pPr>
      <w:spacing w:after="0"/>
      <w:ind w:left="-58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E03C21"/>
    <w:rsid w:val="00687D22"/>
    <w:rsid w:val="00D3445E"/>
    <w:rsid w:val="00E0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A34B8-A835-4311-B410-5C5BDF88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eastAsia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eastAsia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eastAsia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1498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lastModifiedBy>Usuario</cp:lastModifiedBy>
  <cp:revision>2</cp:revision>
  <dcterms:created xsi:type="dcterms:W3CDTF">2021-09-29T10:47:00Z</dcterms:created>
  <dcterms:modified xsi:type="dcterms:W3CDTF">2021-09-29T10:47:00Z</dcterms:modified>
</cp:coreProperties>
</file>